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5166CB" w14:paraId="4E6C0BF2" w14:textId="77777777" w:rsidTr="00873109">
        <w:trPr>
          <w:trHeight w:val="102"/>
        </w:trPr>
        <w:tc>
          <w:tcPr>
            <w:tcW w:w="10916" w:type="dxa"/>
            <w:shd w:val="clear" w:color="auto" w:fill="336699"/>
          </w:tcPr>
          <w:p w14:paraId="0E07704E"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221311D1"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509F3CAA"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07E73960"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5166CB" w14:paraId="6B659B63" w14:textId="77777777" w:rsidTr="008255D7">
        <w:trPr>
          <w:trHeight w:val="227"/>
        </w:trPr>
        <w:tc>
          <w:tcPr>
            <w:tcW w:w="10915" w:type="dxa"/>
            <w:tcBorders>
              <w:top w:val="single" w:sz="4" w:space="0" w:color="auto"/>
              <w:left w:val="single" w:sz="4" w:space="0" w:color="auto"/>
              <w:right w:val="single" w:sz="4" w:space="0" w:color="auto"/>
            </w:tcBorders>
            <w:shd w:val="clear" w:color="auto" w:fill="17365D"/>
          </w:tcPr>
          <w:p w14:paraId="4C90D5C4" w14:textId="77777777" w:rsidR="00A15C1F" w:rsidRPr="00D53020" w:rsidRDefault="00A15C1F" w:rsidP="009F53DD">
            <w:pPr>
              <w:rPr>
                <w:rFonts w:ascii="Calibri" w:hAnsi="Calibri"/>
                <w:b/>
                <w:color w:val="FFFFFF"/>
                <w:sz w:val="18"/>
                <w:szCs w:val="18"/>
                <w:lang w:val="fr-BE"/>
              </w:rPr>
            </w:pPr>
            <w:bookmarkStart w:id="0" w:name="_Hlk138624836"/>
            <w:r w:rsidRPr="00D53020">
              <w:rPr>
                <w:rFonts w:ascii="Calibri" w:hAnsi="Calibri"/>
                <w:b/>
                <w:color w:val="FFFFFF"/>
                <w:sz w:val="20"/>
                <w:lang w:val="fr-BE"/>
              </w:rPr>
              <w:t xml:space="preserve">Contacts </w:t>
            </w:r>
            <w:r w:rsidRPr="00D96B89">
              <w:rPr>
                <w:rFonts w:ascii="Calibri" w:hAnsi="Calibri"/>
                <w:b/>
                <w:color w:val="FFFFFF"/>
                <w:sz w:val="20"/>
                <w:lang w:val="fr-BE"/>
              </w:rPr>
              <w:t xml:space="preserve">: </w:t>
            </w:r>
            <w:r w:rsidR="00D53020">
              <w:rPr>
                <w:rFonts w:ascii="Calibri" w:hAnsi="Calibri"/>
                <w:b/>
                <w:color w:val="FFFFFF"/>
                <w:sz w:val="20"/>
                <w:lang w:val="fr-BE"/>
              </w:rPr>
              <w:t>CP</w:t>
            </w:r>
            <w:r w:rsidR="005775DB">
              <w:rPr>
                <w:rFonts w:ascii="Calibri" w:hAnsi="Calibri"/>
                <w:b/>
                <w:color w:val="FFFFFF"/>
                <w:sz w:val="20"/>
                <w:lang w:val="fr-BE"/>
              </w:rPr>
              <w:t>U</w:t>
            </w:r>
            <w:r w:rsidRPr="00D96B89">
              <w:rPr>
                <w:rFonts w:ascii="Calibri" w:hAnsi="Calibri"/>
                <w:color w:val="FFFFFF"/>
                <w:sz w:val="18"/>
                <w:szCs w:val="18"/>
                <w:lang w:val="fr-BE"/>
              </w:rPr>
              <w:t xml:space="preserve"> </w:t>
            </w:r>
            <w:r w:rsidR="005775DB">
              <w:rPr>
                <w:rFonts w:ascii="Calibri" w:hAnsi="Calibri"/>
                <w:color w:val="FFFFFF"/>
                <w:sz w:val="18"/>
                <w:szCs w:val="18"/>
                <w:lang w:val="fr-BE"/>
              </w:rPr>
              <w:t>–</w:t>
            </w:r>
            <w:r w:rsidRPr="00D96B89">
              <w:rPr>
                <w:rFonts w:ascii="Calibri" w:hAnsi="Calibri"/>
                <w:color w:val="FFFFFF"/>
                <w:sz w:val="18"/>
                <w:szCs w:val="18"/>
                <w:lang w:val="fr-BE"/>
              </w:rPr>
              <w:t xml:space="preserve"> </w:t>
            </w:r>
            <w:r w:rsidR="00930128">
              <w:rPr>
                <w:rFonts w:ascii="Calibri" w:hAnsi="Calibri"/>
                <w:b/>
                <w:bCs/>
                <w:noProof/>
                <w:color w:val="FFFFFF" w:themeColor="background1"/>
                <w:sz w:val="18"/>
                <w:szCs w:val="18"/>
                <w:lang w:val="fr-BE"/>
              </w:rPr>
              <w:fldChar w:fldCharType="begin">
                <w:ffData>
                  <w:name w:val=""/>
                  <w:enabled/>
                  <w:calcOnExit w:val="0"/>
                  <w:textInput>
                    <w:default w:val="Adresse, n° - CP + Commune"/>
                  </w:textInput>
                </w:ffData>
              </w:fldChar>
            </w:r>
            <w:r w:rsidR="00930128">
              <w:rPr>
                <w:rFonts w:ascii="Calibri" w:hAnsi="Calibri"/>
                <w:b/>
                <w:bCs/>
                <w:noProof/>
                <w:color w:val="FFFFFF" w:themeColor="background1"/>
                <w:sz w:val="18"/>
                <w:szCs w:val="18"/>
                <w:lang w:val="fr-BE"/>
              </w:rPr>
              <w:instrText xml:space="preserve"> FORMTEXT </w:instrText>
            </w:r>
            <w:r w:rsidR="00930128">
              <w:rPr>
                <w:rFonts w:ascii="Calibri" w:hAnsi="Calibri"/>
                <w:b/>
                <w:bCs/>
                <w:noProof/>
                <w:color w:val="FFFFFF" w:themeColor="background1"/>
                <w:sz w:val="18"/>
                <w:szCs w:val="18"/>
                <w:lang w:val="fr-BE"/>
              </w:rPr>
            </w:r>
            <w:r w:rsidR="00930128">
              <w:rPr>
                <w:rFonts w:ascii="Calibri" w:hAnsi="Calibri"/>
                <w:b/>
                <w:bCs/>
                <w:noProof/>
                <w:color w:val="FFFFFF" w:themeColor="background1"/>
                <w:sz w:val="18"/>
                <w:szCs w:val="18"/>
                <w:lang w:val="fr-BE"/>
              </w:rPr>
              <w:fldChar w:fldCharType="separate"/>
            </w:r>
            <w:r w:rsidR="00930128">
              <w:rPr>
                <w:rFonts w:ascii="Calibri" w:hAnsi="Calibri"/>
                <w:b/>
                <w:bCs/>
                <w:noProof/>
                <w:color w:val="FFFFFF" w:themeColor="background1"/>
                <w:sz w:val="18"/>
                <w:szCs w:val="18"/>
                <w:lang w:val="fr-BE"/>
              </w:rPr>
              <w:t>Adresse, n° - CP + Commune</w:t>
            </w:r>
            <w:r w:rsidR="00930128">
              <w:rPr>
                <w:rFonts w:ascii="Calibri" w:hAnsi="Calibri"/>
                <w:b/>
                <w:bCs/>
                <w:noProof/>
                <w:color w:val="FFFFFF" w:themeColor="background1"/>
                <w:sz w:val="18"/>
                <w:szCs w:val="18"/>
                <w:lang w:val="fr-BE"/>
              </w:rPr>
              <w:fldChar w:fldCharType="end"/>
            </w:r>
            <w:r w:rsidR="00D53020" w:rsidRPr="00930128">
              <w:rPr>
                <w:rFonts w:ascii="Calibri" w:hAnsi="Calibri"/>
                <w:b/>
                <w:color w:val="FFFFFF" w:themeColor="background1"/>
                <w:sz w:val="18"/>
                <w:szCs w:val="18"/>
                <w:lang w:val="fr-BE"/>
              </w:rPr>
              <w:t xml:space="preserve">                                 </w:t>
            </w:r>
            <w:r w:rsidR="00D53020">
              <w:rPr>
                <w:rFonts w:ascii="Calibri" w:hAnsi="Calibri"/>
                <w:b/>
                <w:color w:val="FFFFFF"/>
                <w:sz w:val="18"/>
                <w:szCs w:val="18"/>
                <w:lang w:val="fr-BE"/>
              </w:rPr>
              <w:t>-</w:t>
            </w:r>
            <w:r w:rsidRPr="00E92E8A">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N° téléphone de contact"/>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N° téléphone de contact</w:t>
            </w:r>
            <w:r w:rsidR="00D53020" w:rsidRPr="00930128">
              <w:rPr>
                <w:rFonts w:ascii="Calibri" w:hAnsi="Calibri"/>
                <w:b/>
                <w:bCs/>
                <w:noProof/>
                <w:color w:val="FFFFFF" w:themeColor="background1"/>
                <w:sz w:val="18"/>
                <w:szCs w:val="18"/>
                <w:lang w:val="fr-BE"/>
              </w:rPr>
              <w:fldChar w:fldCharType="end"/>
            </w:r>
            <w:r w:rsidR="00D53020">
              <w:rPr>
                <w:rFonts w:ascii="Calibri" w:hAnsi="Calibri"/>
                <w:b/>
                <w:color w:val="FFFFFF"/>
                <w:sz w:val="18"/>
                <w:szCs w:val="18"/>
                <w:lang w:val="fr-BE"/>
              </w:rPr>
              <w:t xml:space="preserve">            </w:t>
            </w:r>
            <w:r w:rsidR="00D53020" w:rsidRPr="00E92E8A">
              <w:rPr>
                <w:rFonts w:ascii="Calibri" w:hAnsi="Calibri"/>
                <w:color w:val="FFFFFF"/>
                <w:sz w:val="18"/>
                <w:szCs w:val="18"/>
                <w:lang w:val="fr-BE"/>
              </w:rPr>
              <w:t xml:space="preserve"> </w:t>
            </w:r>
            <w:r w:rsidR="00D53020">
              <w:rPr>
                <w:rFonts w:ascii="Calibri" w:hAnsi="Calibri"/>
                <w:color w:val="FFFFFF"/>
                <w:sz w:val="18"/>
                <w:szCs w:val="18"/>
                <w:lang w:val="fr-BE"/>
              </w:rPr>
              <w:t xml:space="preserve">- </w:t>
            </w:r>
            <w:r w:rsidR="009F53DD">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Adresse Mail commune/CPU"/>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Adresse Mail commune/CPU</w:t>
            </w:r>
            <w:r w:rsidR="00D53020" w:rsidRPr="00930128">
              <w:rPr>
                <w:rFonts w:ascii="Calibri" w:hAnsi="Calibri"/>
                <w:b/>
                <w:bCs/>
                <w:noProof/>
                <w:color w:val="FFFFFF" w:themeColor="background1"/>
                <w:sz w:val="18"/>
                <w:szCs w:val="18"/>
                <w:lang w:val="fr-BE"/>
              </w:rPr>
              <w:fldChar w:fldCharType="end"/>
            </w:r>
            <w:bookmarkEnd w:id="0"/>
          </w:p>
        </w:tc>
      </w:tr>
      <w:tr w:rsidR="00D64AC3" w:rsidRPr="005166CB" w14:paraId="7570A351" w14:textId="77777777" w:rsidTr="008255D7">
        <w:trPr>
          <w:trHeight w:val="834"/>
        </w:trPr>
        <w:tc>
          <w:tcPr>
            <w:tcW w:w="10915" w:type="dxa"/>
            <w:tcBorders>
              <w:left w:val="single" w:sz="4" w:space="0" w:color="auto"/>
              <w:bottom w:val="single" w:sz="4" w:space="0" w:color="auto"/>
              <w:right w:val="single" w:sz="4" w:space="0" w:color="auto"/>
            </w:tcBorders>
            <w:shd w:val="clear" w:color="auto" w:fill="auto"/>
          </w:tcPr>
          <w:p w14:paraId="34072757" w14:textId="77777777" w:rsidR="00142EF5"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en version informatique,</w:t>
            </w:r>
            <w:r w:rsidRPr="00516AAF">
              <w:rPr>
                <w:rFonts w:ascii="Calibri" w:hAnsi="Calibri"/>
                <w:b/>
                <w:sz w:val="20"/>
                <w:lang w:val="fr-BE"/>
              </w:rPr>
              <w:t xml:space="preserve"> </w:t>
            </w:r>
            <w:r w:rsidR="00D53020">
              <w:rPr>
                <w:rFonts w:ascii="Calibri" w:hAnsi="Calibri"/>
                <w:b/>
                <w:sz w:val="20"/>
                <w:lang w:val="fr-BE"/>
              </w:rPr>
              <w:t>à l’adresse mail suivante</w:t>
            </w:r>
            <w:r w:rsidR="00433DBB">
              <w:rPr>
                <w:rFonts w:ascii="Calibri" w:hAnsi="Calibri"/>
                <w:b/>
                <w:sz w:val="20"/>
                <w:lang w:val="fr-BE"/>
              </w:rPr>
              <w:t xml:space="preserve"> : </w:t>
            </w:r>
            <w:r w:rsidR="0095434F" w:rsidRPr="00D95AD1">
              <w:rPr>
                <w:rFonts w:ascii="Calibri" w:hAnsi="Calibri"/>
                <w:b/>
                <w:bCs/>
                <w:color w:val="0070C0"/>
                <w:sz w:val="18"/>
                <w:szCs w:val="18"/>
                <w:lang w:val="fr-BE"/>
              </w:rPr>
              <w:fldChar w:fldCharType="begin">
                <w:ffData>
                  <w:name w:val=""/>
                  <w:enabled/>
                  <w:calcOnExit w:val="0"/>
                  <w:textInput>
                    <w:default w:val="Adresse Mail "/>
                  </w:textInput>
                </w:ffData>
              </w:fldChar>
            </w:r>
            <w:r w:rsidR="0095434F" w:rsidRPr="00D95AD1">
              <w:rPr>
                <w:rFonts w:ascii="Calibri" w:hAnsi="Calibri"/>
                <w:b/>
                <w:bCs/>
                <w:color w:val="0070C0"/>
                <w:sz w:val="18"/>
                <w:szCs w:val="18"/>
                <w:lang w:val="fr-BE"/>
              </w:rPr>
              <w:instrText xml:space="preserve"> FORMTEXT </w:instrText>
            </w:r>
            <w:r w:rsidR="0095434F" w:rsidRPr="00D95AD1">
              <w:rPr>
                <w:rFonts w:ascii="Calibri" w:hAnsi="Calibri"/>
                <w:b/>
                <w:bCs/>
                <w:color w:val="0070C0"/>
                <w:sz w:val="18"/>
                <w:szCs w:val="18"/>
                <w:lang w:val="fr-BE"/>
              </w:rPr>
            </w:r>
            <w:r w:rsidR="0095434F" w:rsidRPr="00D95AD1">
              <w:rPr>
                <w:rFonts w:ascii="Calibri" w:hAnsi="Calibri"/>
                <w:b/>
                <w:bCs/>
                <w:color w:val="0070C0"/>
                <w:sz w:val="18"/>
                <w:szCs w:val="18"/>
                <w:lang w:val="fr-BE"/>
              </w:rPr>
              <w:fldChar w:fldCharType="separate"/>
            </w:r>
            <w:r w:rsidR="0095434F" w:rsidRPr="00D95AD1">
              <w:rPr>
                <w:rFonts w:ascii="Calibri" w:hAnsi="Calibri"/>
                <w:b/>
                <w:bCs/>
                <w:noProof/>
                <w:color w:val="0070C0"/>
                <w:sz w:val="18"/>
                <w:szCs w:val="18"/>
                <w:lang w:val="fr-BE"/>
              </w:rPr>
              <w:t xml:space="preserve">Adresse Mail </w:t>
            </w:r>
            <w:r w:rsidR="0095434F" w:rsidRPr="00D95AD1">
              <w:rPr>
                <w:rFonts w:ascii="Calibri" w:hAnsi="Calibri"/>
                <w:b/>
                <w:bCs/>
                <w:color w:val="0070C0"/>
                <w:sz w:val="18"/>
                <w:szCs w:val="18"/>
                <w:lang w:val="fr-BE"/>
              </w:rPr>
              <w:fldChar w:fldCharType="end"/>
            </w:r>
          </w:p>
          <w:p w14:paraId="117D108C" w14:textId="77777777" w:rsidR="00516AAF" w:rsidRPr="00727036" w:rsidRDefault="00516AAF" w:rsidP="00103FF0">
            <w:pPr>
              <w:autoSpaceDE w:val="0"/>
              <w:autoSpaceDN w:val="0"/>
              <w:adjustRightInd w:val="0"/>
              <w:rPr>
                <w:rFonts w:ascii="Calibri" w:hAnsi="Calibri" w:cs="Tahoma"/>
                <w:sz w:val="18"/>
                <w:szCs w:val="18"/>
                <w:lang w:val="fr-BE"/>
              </w:rPr>
            </w:pPr>
            <w:r w:rsidRPr="00727036">
              <w:rPr>
                <w:rFonts w:ascii="Calibri" w:hAnsi="Calibri" w:cs="Tahoma"/>
                <w:sz w:val="18"/>
                <w:szCs w:val="18"/>
                <w:lang w:val="fr-BE"/>
              </w:rPr>
              <w:t>Veuillez mentionner le nom de l’événement, le lieu et la date dans le sujet du mail.</w:t>
            </w:r>
          </w:p>
          <w:p w14:paraId="05F07978" w14:textId="77777777" w:rsidR="00D64AC3" w:rsidRPr="001428EF"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D87916" w:rsidRPr="00D95AD1">
              <w:rPr>
                <w:rFonts w:ascii="Calibri" w:hAnsi="Calibri"/>
                <w:color w:val="0070C0"/>
                <w:sz w:val="18"/>
                <w:szCs w:val="18"/>
                <w:u w:val="single"/>
                <w:lang w:val="fr-BE"/>
              </w:rPr>
              <w:t>90 jours</w:t>
            </w:r>
            <w:r w:rsidRPr="00D95AD1">
              <w:rPr>
                <w:rFonts w:ascii="Calibri" w:hAnsi="Calibri"/>
                <w:color w:val="0070C0"/>
                <w:sz w:val="18"/>
                <w:szCs w:val="18"/>
                <w:u w:val="single"/>
                <w:lang w:val="fr-BE"/>
              </w:rPr>
              <w:t xml:space="preserve"> avant</w:t>
            </w:r>
            <w:r w:rsidR="005775DB" w:rsidRPr="00D95AD1">
              <w:rPr>
                <w:rFonts w:ascii="Calibri" w:hAnsi="Calibri"/>
                <w:color w:val="0070C0"/>
                <w:sz w:val="18"/>
                <w:szCs w:val="18"/>
                <w:u w:val="single"/>
                <w:lang w:val="fr-BE"/>
              </w:rPr>
              <w:t xml:space="preserve"> la mise en place de l’</w:t>
            </w:r>
            <w:r w:rsidR="0095434F" w:rsidRPr="00D95AD1">
              <w:rPr>
                <w:rFonts w:ascii="Calibri" w:hAnsi="Calibri"/>
                <w:color w:val="0070C0"/>
                <w:sz w:val="18"/>
                <w:szCs w:val="18"/>
                <w:u w:val="single"/>
                <w:lang w:val="fr-BE"/>
              </w:rPr>
              <w:t>évènement</w:t>
            </w:r>
            <w:r w:rsidRPr="001428EF">
              <w:rPr>
                <w:rFonts w:ascii="Calibri" w:hAnsi="Calibri" w:cs="Tahoma"/>
                <w:sz w:val="18"/>
                <w:szCs w:val="18"/>
                <w:lang w:val="fr-BE"/>
              </w:rPr>
              <w:t xml:space="preserve">. </w:t>
            </w:r>
            <w:r w:rsidR="00484E84">
              <w:rPr>
                <w:rFonts w:ascii="Calibri" w:hAnsi="Calibri" w:cs="Tahoma"/>
                <w:sz w:val="18"/>
                <w:szCs w:val="18"/>
                <w:lang w:val="fr-BE"/>
              </w:rPr>
              <w:t xml:space="preserve"> </w:t>
            </w:r>
            <w:r w:rsidR="00DC15C5">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7D365980"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5166CB" w14:paraId="13695E01"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shd w:val="clear" w:color="auto" w:fill="auto"/>
          </w:tcPr>
          <w:p w14:paraId="2914861A" w14:textId="77777777"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 mentionner.</w:t>
            </w:r>
          </w:p>
        </w:tc>
      </w:tr>
    </w:tbl>
    <w:p w14:paraId="4C47F593"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7FA4DE7E"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41D34705"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72F87CA9"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61586CBF"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AC17D1" w14:paraId="1ED8EFB5" w14:textId="77777777" w:rsidTr="00F008C8">
        <w:trPr>
          <w:cantSplit/>
          <w:trHeight w:val="221"/>
        </w:trPr>
        <w:tc>
          <w:tcPr>
            <w:tcW w:w="2694" w:type="dxa"/>
            <w:shd w:val="clear" w:color="auto" w:fill="B4C6E7" w:themeFill="accent1" w:themeFillTint="66"/>
          </w:tcPr>
          <w:p w14:paraId="1850C4BD"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sdt>
          <w:sdtPr>
            <w:rPr>
              <w:rStyle w:val="FRU"/>
            </w:rPr>
            <w:alias w:val="Nom de l'évènement"/>
            <w:tag w:val="Nom de l'évènement"/>
            <w:id w:val="1253246259"/>
            <w:lock w:val="sdtLocked"/>
            <w:placeholder>
              <w:docPart w:val="665D4C435E154A3FB76F715D7D994725"/>
            </w:placeholder>
            <w:showingPlcHdr/>
            <w15:color w:val="FF0000"/>
          </w:sdtPr>
          <w:sdtEndPr>
            <w:rPr>
              <w:rStyle w:val="FRU"/>
            </w:rPr>
          </w:sdtEndPr>
          <w:sdtContent>
            <w:tc>
              <w:tcPr>
                <w:tcW w:w="8221" w:type="dxa"/>
                <w:gridSpan w:val="3"/>
              </w:tcPr>
              <w:p w14:paraId="063448C9" w14:textId="221073EC" w:rsidR="0094514C" w:rsidRPr="0094514C" w:rsidRDefault="00155D1B" w:rsidP="00FA3568">
                <w:pPr>
                  <w:rPr>
                    <w:rFonts w:ascii="Calibri" w:hAnsi="Calibri" w:cs="Calibri"/>
                    <w:sz w:val="4"/>
                    <w:szCs w:val="4"/>
                    <w:lang w:val="fr-BE"/>
                  </w:rPr>
                </w:pPr>
                <w:r w:rsidRPr="00155D1B">
                  <w:rPr>
                    <w:rStyle w:val="Textedelespacerserv"/>
                    <w:rFonts w:asciiTheme="minorHAnsi" w:hAnsiTheme="minorHAnsi" w:cstheme="minorHAnsi"/>
                    <w:sz w:val="20"/>
                    <w:lang w:val="fr-BE"/>
                  </w:rPr>
                  <w:t>Cliquez ou appuyez ici pour entrer du texte.</w:t>
                </w:r>
              </w:p>
            </w:tc>
          </w:sdtContent>
        </w:sdt>
      </w:tr>
      <w:tr w:rsidR="005B53F4" w:rsidRPr="005A01B2" w14:paraId="16D99869" w14:textId="77777777" w:rsidTr="00073500">
        <w:trPr>
          <w:cantSplit/>
          <w:trHeight w:val="325"/>
        </w:trPr>
        <w:tc>
          <w:tcPr>
            <w:tcW w:w="2694" w:type="dxa"/>
            <w:shd w:val="clear" w:color="auto" w:fill="F2F2F2"/>
          </w:tcPr>
          <w:p w14:paraId="0370BE6F"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17466D56" w14:textId="6A0A1C4E" w:rsidR="005B53F4" w:rsidRPr="00C22DA7" w:rsidRDefault="005B53F4" w:rsidP="003C609E">
            <w:pPr>
              <w:rPr>
                <w:rFonts w:ascii="Calibri" w:hAnsi="Calibri" w:cs="Calibri"/>
                <w:sz w:val="20"/>
                <w:lang w:val="fr-BE"/>
              </w:rPr>
            </w:pPr>
            <w:r w:rsidRPr="00C22DA7">
              <w:rPr>
                <w:rFonts w:ascii="Calibri" w:hAnsi="Calibri" w:cs="Calibri"/>
                <w:sz w:val="20"/>
                <w:lang w:val="fr-BE"/>
              </w:rPr>
              <w:t xml:space="preserve">Jour(s) : </w:t>
            </w:r>
            <w:sdt>
              <w:sdtPr>
                <w:rPr>
                  <w:rFonts w:ascii="Calibri" w:hAnsi="Calibri" w:cs="Calibri"/>
                  <w:color w:val="0070C0"/>
                  <w:sz w:val="20"/>
                  <w:lang w:val="fr-BE"/>
                </w:rPr>
                <w:alias w:val="JOUR"/>
                <w:tag w:val="JOUR"/>
                <w:id w:val="132373419"/>
                <w:placeholder>
                  <w:docPart w:val="0E6EF9573F12414482A00E05E1D6854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r w:rsidR="00073500">
                  <w:rPr>
                    <w:rFonts w:ascii="Calibri" w:hAnsi="Calibri" w:cs="Calibri"/>
                    <w:color w:val="0070C0"/>
                    <w:sz w:val="20"/>
                    <w:lang w:val="fr-BE"/>
                  </w:rPr>
                  <w:t>Cliq</w:t>
                </w:r>
                <w:r w:rsidR="00061362">
                  <w:rPr>
                    <w:rFonts w:ascii="Calibri" w:hAnsi="Calibri" w:cs="Calibri"/>
                    <w:color w:val="0070C0"/>
                    <w:sz w:val="20"/>
                    <w:lang w:val="fr-BE"/>
                  </w:rPr>
                  <w:t>uer</w:t>
                </w:r>
              </w:sdtContent>
            </w:sdt>
          </w:p>
          <w:p w14:paraId="03DD3AE3" w14:textId="77777777" w:rsidR="005B53F4" w:rsidRPr="00C22DA7" w:rsidRDefault="005B53F4" w:rsidP="00FA3568">
            <w:pPr>
              <w:rPr>
                <w:rFonts w:ascii="Calibri" w:hAnsi="Calibri" w:cs="Calibri"/>
                <w:sz w:val="20"/>
                <w:lang w:val="fr-BE"/>
              </w:rPr>
            </w:pPr>
          </w:p>
        </w:tc>
        <w:tc>
          <w:tcPr>
            <w:tcW w:w="2977" w:type="dxa"/>
            <w:tcBorders>
              <w:left w:val="single" w:sz="4" w:space="0" w:color="BFBFBF"/>
              <w:right w:val="single" w:sz="4" w:space="0" w:color="BFBFBF"/>
            </w:tcBorders>
          </w:tcPr>
          <w:p w14:paraId="5928C43F" w14:textId="66AE3186" w:rsidR="005B53F4" w:rsidRPr="00C22DA7" w:rsidRDefault="005B53F4" w:rsidP="003C609E">
            <w:pPr>
              <w:rPr>
                <w:rFonts w:ascii="Calibri" w:hAnsi="Calibri" w:cs="Calibri"/>
                <w:sz w:val="20"/>
                <w:lang w:val="fr-BE"/>
              </w:rPr>
            </w:pPr>
            <w:r w:rsidRPr="00C22DA7">
              <w:rPr>
                <w:rFonts w:ascii="Calibri" w:hAnsi="Calibri" w:cs="Calibri"/>
                <w:sz w:val="20"/>
                <w:lang w:val="fr-BE"/>
              </w:rPr>
              <w:t>Date(s) :</w:t>
            </w:r>
            <w:r w:rsidR="00E60308" w:rsidRPr="00C22DA7">
              <w:rPr>
                <w:rFonts w:ascii="Calibri" w:hAnsi="Calibri" w:cs="Calibri"/>
                <w:sz w:val="20"/>
                <w:lang w:val="fr-BE"/>
              </w:rPr>
              <w:t xml:space="preserve"> </w:t>
            </w:r>
            <w:sdt>
              <w:sdtPr>
                <w:rPr>
                  <w:rStyle w:val="FRU"/>
                </w:rPr>
                <w:alias w:val="DATE"/>
                <w:tag w:val="DATE"/>
                <w:id w:val="521292129"/>
                <w:lock w:val="sdtLocked"/>
                <w:placeholder>
                  <w:docPart w:val="0CA328E4DC2C4F5A8474FFB961625EF0"/>
                </w:placeholder>
                <w:showingPlcHdr/>
                <w:date w:fullDate="2025-02-11T00:00:00Z">
                  <w:dateFormat w:val="dd.MM.yyyy"/>
                  <w:lid w:val="fr-BE"/>
                  <w:storeMappedDataAs w:val="dateTime"/>
                  <w:calendar w:val="gregorian"/>
                </w:date>
              </w:sdtPr>
              <w:sdtEndPr>
                <w:rPr>
                  <w:rStyle w:val="FRU"/>
                </w:rPr>
              </w:sdtEndPr>
              <w:sdtContent>
                <w:r w:rsidR="008A29C5" w:rsidRPr="00C22DA7">
                  <w:rPr>
                    <w:rStyle w:val="Textedelespacerserv"/>
                    <w:rFonts w:ascii="Calibri" w:hAnsi="Calibri" w:cs="Calibri"/>
                    <w:sz w:val="20"/>
                    <w:lang w:val="fr-BE"/>
                  </w:rPr>
                  <w:t xml:space="preserve">Cliquez </w:t>
                </w:r>
                <w:proofErr w:type="gramStart"/>
                <w:r w:rsidR="008A29C5" w:rsidRPr="00C22DA7">
                  <w:rPr>
                    <w:rStyle w:val="Textedelespacerserv"/>
                    <w:rFonts w:ascii="Calibri" w:hAnsi="Calibri" w:cs="Calibri"/>
                    <w:sz w:val="20"/>
                    <w:lang w:val="fr-BE"/>
                  </w:rPr>
                  <w:t>pour  date</w:t>
                </w:r>
                <w:proofErr w:type="gramEnd"/>
                <w:r w:rsidR="008A29C5" w:rsidRPr="00C22DA7">
                  <w:rPr>
                    <w:rStyle w:val="Textedelespacerserv"/>
                    <w:rFonts w:ascii="Calibri" w:hAnsi="Calibri" w:cs="Calibri"/>
                    <w:sz w:val="20"/>
                    <w:lang w:val="fr-BE"/>
                  </w:rPr>
                  <w:t>.</w:t>
                </w:r>
              </w:sdtContent>
            </w:sdt>
          </w:p>
        </w:tc>
        <w:tc>
          <w:tcPr>
            <w:tcW w:w="2835" w:type="dxa"/>
            <w:tcBorders>
              <w:left w:val="single" w:sz="4" w:space="0" w:color="BFBFBF"/>
            </w:tcBorders>
          </w:tcPr>
          <w:p w14:paraId="0BFD7E0E" w14:textId="0F824F09" w:rsidR="005B53F4" w:rsidRPr="00C22DA7" w:rsidRDefault="005B53F4" w:rsidP="00073500">
            <w:pPr>
              <w:jc w:val="left"/>
              <w:rPr>
                <w:rFonts w:ascii="Calibri" w:hAnsi="Calibri" w:cs="Calibri"/>
                <w:sz w:val="20"/>
                <w:lang w:val="fr-BE"/>
              </w:rPr>
            </w:pPr>
            <w:r w:rsidRPr="00C22DA7">
              <w:rPr>
                <w:rFonts w:ascii="Calibri" w:hAnsi="Calibri" w:cs="Calibri"/>
                <w:sz w:val="20"/>
                <w:lang w:val="fr-BE"/>
              </w:rPr>
              <w:t>Heure(s) :</w:t>
            </w:r>
            <w:r w:rsidR="00073500" w:rsidRPr="00AC11CD">
              <w:rPr>
                <w:sz w:val="20"/>
                <w:highlight w:val="darkGray"/>
              </w:rPr>
              <w:t xml:space="preserve"> </w:t>
            </w:r>
            <w:sdt>
              <w:sdtPr>
                <w:rPr>
                  <w:rStyle w:val="FRU"/>
                  <w:highlight w:val="darkGray"/>
                </w:rPr>
                <w:alias w:val="TEXTE"/>
                <w:tag w:val="TEXTE"/>
                <w:id w:val="1852370551"/>
                <w:placeholder>
                  <w:docPart w:val="38D0B1A300CF4B4899EFC6A7060520A8"/>
                </w:placeholder>
                <w:showingPlcHdr/>
                <w15:color w:val="FF0000"/>
              </w:sdtPr>
              <w:sdtEndPr>
                <w:rPr>
                  <w:rStyle w:val="FRU"/>
                  <w:color w:val="AEAAAA" w:themeColor="background2" w:themeShade="BF"/>
                  <w:highlight w:val="none"/>
                </w:rPr>
              </w:sdtEndPr>
              <w:sdtContent>
                <w:r w:rsidR="00073500" w:rsidRPr="00AC11CD">
                  <w:rPr>
                    <w:rStyle w:val="Textedelespacerserv"/>
                    <w:rFonts w:asciiTheme="minorHAnsi" w:hAnsiTheme="minorHAnsi" w:cstheme="minorHAnsi"/>
                    <w:color w:val="AEAAAA" w:themeColor="background2" w:themeShade="BF"/>
                    <w:highlight w:val="darkGray"/>
                    <w:lang w:val="fr-BE"/>
                  </w:rPr>
                  <w:t>Texte</w:t>
                </w:r>
              </w:sdtContent>
            </w:sdt>
          </w:p>
        </w:tc>
      </w:tr>
      <w:tr w:rsidR="00A91461" w:rsidRPr="00AC17D1" w14:paraId="50DE083A" w14:textId="77777777" w:rsidTr="00967EEA">
        <w:trPr>
          <w:cantSplit/>
        </w:trPr>
        <w:tc>
          <w:tcPr>
            <w:tcW w:w="2694" w:type="dxa"/>
            <w:shd w:val="clear" w:color="auto" w:fill="F2F2F2"/>
          </w:tcPr>
          <w:p w14:paraId="34B8A5E6"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2AC13369" w14:textId="700360F2" w:rsidR="00DA15B0" w:rsidRPr="00156C7F" w:rsidRDefault="00EE3BEF" w:rsidP="003C609E">
            <w:pPr>
              <w:rPr>
                <w:rFonts w:ascii="Calibri" w:hAnsi="Calibri" w:cs="Calibri"/>
                <w:sz w:val="18"/>
                <w:lang w:val="fr-BE"/>
              </w:rPr>
            </w:pPr>
            <w:sdt>
              <w:sdtPr>
                <w:rPr>
                  <w:rStyle w:val="FRU"/>
                </w:rPr>
                <w:alias w:val="Nom de l'évènement"/>
                <w:tag w:val="Nom de l'évènement"/>
                <w:id w:val="1512571949"/>
                <w:placeholder>
                  <w:docPart w:val="B538F0C23E674CEA9FBE2DE4FD028980"/>
                </w:placeholder>
                <w:showingPlcHdr/>
                <w15:color w:val="FF0000"/>
              </w:sdtPr>
              <w:sdtEndPr>
                <w:rPr>
                  <w:rStyle w:val="FRU"/>
                </w:rPr>
              </w:sdtEndPr>
              <w:sdtContent>
                <w:r w:rsidR="004C2A38" w:rsidRPr="00155D1B">
                  <w:rPr>
                    <w:rStyle w:val="Textedelespacerserv"/>
                    <w:rFonts w:asciiTheme="minorHAnsi" w:hAnsiTheme="minorHAnsi" w:cstheme="minorHAnsi"/>
                    <w:sz w:val="20"/>
                    <w:lang w:val="fr-BE"/>
                  </w:rPr>
                  <w:t>Cliquez ou appuyez ici pour entrer du texte.</w:t>
                </w:r>
              </w:sdtContent>
            </w:sdt>
          </w:p>
        </w:tc>
      </w:tr>
      <w:tr w:rsidR="00DD617E" w:rsidRPr="00AC17D1" w14:paraId="14CA5339" w14:textId="77777777" w:rsidTr="00902E58">
        <w:trPr>
          <w:cantSplit/>
        </w:trPr>
        <w:tc>
          <w:tcPr>
            <w:tcW w:w="2694" w:type="dxa"/>
            <w:vMerge w:val="restart"/>
            <w:shd w:val="clear" w:color="auto" w:fill="F2F2F2"/>
          </w:tcPr>
          <w:p w14:paraId="70EE850A"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60664A31" w14:textId="77777777" w:rsidR="00DD617E" w:rsidRDefault="00EE3BEF" w:rsidP="00FA3568">
            <w:pPr>
              <w:rPr>
                <w:rFonts w:ascii="Calibri" w:hAnsi="Calibri" w:cs="Calibri"/>
                <w:b/>
                <w:color w:val="C00000"/>
                <w:sz w:val="22"/>
                <w:szCs w:val="22"/>
                <w:lang w:val="fr-BE"/>
              </w:rPr>
            </w:pPr>
            <w:sdt>
              <w:sdtPr>
                <w:rPr>
                  <w:rStyle w:val="FRU"/>
                </w:rPr>
                <w:alias w:val="Adresse"/>
                <w:tag w:val="Adresse"/>
                <w:id w:val="1592595549"/>
                <w:placeholder>
                  <w:docPart w:val="103AD9A85B2F435D8EF9B8E7AE207ACA"/>
                </w:placeholder>
                <w:showingPlcHdr/>
                <w15:color w:val="FF0000"/>
              </w:sdtPr>
              <w:sdtEndPr>
                <w:rPr>
                  <w:rStyle w:val="FRU"/>
                </w:rPr>
              </w:sdtEndPr>
              <w:sdtContent>
                <w:r w:rsidR="00155D1B" w:rsidRPr="00155D1B">
                  <w:rPr>
                    <w:rStyle w:val="Textedelespacerserv"/>
                    <w:rFonts w:asciiTheme="minorHAnsi" w:hAnsiTheme="minorHAnsi" w:cstheme="minorHAnsi"/>
                    <w:sz w:val="20"/>
                    <w:lang w:val="fr-BE"/>
                  </w:rPr>
                  <w:t>Cliquez ou appuyez ici pour entrer du texte.</w:t>
                </w:r>
              </w:sdtContent>
            </w:sdt>
            <w:r w:rsidR="00155D1B" w:rsidRPr="00D449BE">
              <w:rPr>
                <w:rFonts w:ascii="Calibri" w:hAnsi="Calibri" w:cs="Calibri"/>
                <w:b/>
                <w:color w:val="C00000"/>
                <w:sz w:val="22"/>
                <w:szCs w:val="22"/>
                <w:lang w:val="fr-BE"/>
              </w:rPr>
              <w:t xml:space="preserve"> </w:t>
            </w:r>
          </w:p>
          <w:p w14:paraId="1349E45C" w14:textId="4C6B0C4A" w:rsidR="00155D1B" w:rsidRPr="00D449BE" w:rsidRDefault="00155D1B" w:rsidP="00FA3568">
            <w:pPr>
              <w:rPr>
                <w:rFonts w:ascii="Calibri" w:hAnsi="Calibri" w:cs="Calibri"/>
                <w:b/>
                <w:color w:val="C00000"/>
                <w:sz w:val="22"/>
                <w:szCs w:val="22"/>
                <w:lang w:val="fr-BE"/>
              </w:rPr>
            </w:pPr>
          </w:p>
        </w:tc>
      </w:tr>
      <w:tr w:rsidR="00DD617E" w:rsidRPr="005166CB" w14:paraId="29243661" w14:textId="77777777" w:rsidTr="00902E58">
        <w:trPr>
          <w:cantSplit/>
        </w:trPr>
        <w:tc>
          <w:tcPr>
            <w:tcW w:w="2694" w:type="dxa"/>
            <w:vMerge/>
            <w:shd w:val="clear" w:color="auto" w:fill="F2F2F2"/>
          </w:tcPr>
          <w:p w14:paraId="30E77538"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3A88B212" w14:textId="6A17D6E7"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proofErr w:type="gramStart"/>
            <w:r>
              <w:rPr>
                <w:rFonts w:ascii="Calibri" w:hAnsi="Calibri" w:cs="Calibri"/>
                <w:iCs/>
                <w:sz w:val="20"/>
                <w:lang w:val="fr-BE"/>
              </w:rPr>
              <w:t>voie</w:t>
            </w:r>
            <w:proofErr w:type="gramEnd"/>
            <w:r>
              <w:rPr>
                <w:rFonts w:ascii="Calibri" w:hAnsi="Calibri" w:cs="Calibri"/>
                <w:iCs/>
                <w:sz w:val="20"/>
                <w:lang w:val="fr-BE"/>
              </w:rPr>
              <w:t xml:space="preserv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EndPr>
                <w:rPr>
                  <w:rStyle w:val="Titre2Car"/>
                </w:rPr>
              </w:sdtEndPr>
              <w:sdtContent>
                <w:r w:rsidR="003D369A">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6D46F8E8"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5166CB" w14:paraId="4C511392"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56C7DC08"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AC17D1" w14:paraId="2C3C77EC" w14:textId="77777777">
        <w:tc>
          <w:tcPr>
            <w:tcW w:w="10915" w:type="dxa"/>
            <w:gridSpan w:val="4"/>
            <w:shd w:val="clear" w:color="auto" w:fill="auto"/>
          </w:tcPr>
          <w:sdt>
            <w:sdtPr>
              <w:rPr>
                <w:rStyle w:val="FRU"/>
              </w:rPr>
              <w:alias w:val="Description"/>
              <w:tag w:val="Nom de l'évènement"/>
              <w:id w:val="2034379826"/>
              <w:placeholder>
                <w:docPart w:val="FAE9098BC9614D92980C08EB9DB13857"/>
              </w:placeholder>
              <w:showingPlcHdr/>
              <w15:color w:val="FF0000"/>
            </w:sdtPr>
            <w:sdtEndPr>
              <w:rPr>
                <w:rStyle w:val="FRU"/>
              </w:rPr>
            </w:sdtEndPr>
            <w:sdtContent>
              <w:p w14:paraId="1ACD8E7A" w14:textId="62B0A842" w:rsidR="00164FC3" w:rsidRPr="0052624D" w:rsidRDefault="00470A03" w:rsidP="004D43A3">
                <w:pPr>
                  <w:rPr>
                    <w:rFonts w:ascii="Calibri" w:hAnsi="Calibri" w:cs="Calibri"/>
                    <w:color w:val="C00000"/>
                    <w:sz w:val="22"/>
                    <w:szCs w:val="22"/>
                    <w:lang w:val="fr-BE"/>
                  </w:rPr>
                </w:pPr>
                <w:r w:rsidRPr="00470A03">
                  <w:rPr>
                    <w:rStyle w:val="Textedelespacerserv"/>
                    <w:rFonts w:asciiTheme="minorHAnsi" w:hAnsiTheme="minorHAnsi" w:cstheme="minorHAnsi"/>
                    <w:sz w:val="20"/>
                    <w:lang w:val="fr-BE"/>
                  </w:rPr>
                  <w:t>Cliquez ou appuyez ici pour entrer du texte.</w:t>
                </w:r>
              </w:p>
            </w:sdtContent>
          </w:sdt>
          <w:p w14:paraId="1105F2B3" w14:textId="77777777" w:rsidR="00A60257" w:rsidRPr="00A60257" w:rsidRDefault="00A60257" w:rsidP="004D43A3">
            <w:pPr>
              <w:rPr>
                <w:rFonts w:ascii="Calibri" w:hAnsi="Calibri" w:cs="Calibri"/>
                <w:color w:val="FF00FF"/>
                <w:sz w:val="4"/>
                <w:szCs w:val="4"/>
                <w:lang w:val="fr-BE"/>
              </w:rPr>
            </w:pPr>
          </w:p>
        </w:tc>
      </w:tr>
      <w:tr w:rsidR="00B01A1E" w:rsidRPr="005166CB" w14:paraId="78163A31"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6D169BC"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D21256" w14:textId="2A4D76CC" w:rsidR="00B01A1E" w:rsidRPr="00193615" w:rsidRDefault="00EE3BEF"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sdt>
              <w:sdtPr>
                <w:rPr>
                  <w:rStyle w:val="FRU"/>
                  <w:highlight w:val="darkGray"/>
                </w:rPr>
                <w:alias w:val="TEXTE"/>
                <w:tag w:val="TEXTE"/>
                <w:id w:val="472340570"/>
                <w:lock w:val="sdtLocked"/>
                <w:placeholder>
                  <w:docPart w:val="6399D5634A8047709DC7BF5E695CAC1F"/>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 à </w:t>
            </w:r>
            <w:sdt>
              <w:sdtPr>
                <w:rPr>
                  <w:rStyle w:val="FRU"/>
                  <w:highlight w:val="darkGray"/>
                </w:rPr>
                <w:alias w:val="TEXTE"/>
                <w:tag w:val="TEXTE"/>
                <w:id w:val="679703337"/>
                <w:lock w:val="sdtLocked"/>
                <w:placeholder>
                  <w:docPart w:val="D6E9DFBD05974007992F23A500609E14"/>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5166CB" w14:paraId="6EB9EA4E" w14:textId="77777777" w:rsidTr="00DF764E">
        <w:trPr>
          <w:trHeight w:val="365"/>
        </w:trPr>
        <w:tc>
          <w:tcPr>
            <w:tcW w:w="1171" w:type="dxa"/>
            <w:vMerge w:val="restart"/>
            <w:shd w:val="clear" w:color="auto" w:fill="F2F2F2"/>
          </w:tcPr>
          <w:p w14:paraId="07C3588C"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shd w:val="clear" w:color="auto" w:fill="auto"/>
          </w:tcPr>
          <w:p w14:paraId="6C28B851" w14:textId="70E4B200"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sdt>
              <w:sdtPr>
                <w:rPr>
                  <w:rStyle w:val="FRU"/>
                  <w:highlight w:val="darkGray"/>
                </w:rPr>
                <w:alias w:val="TEXTE"/>
                <w:tag w:val="TEXTE"/>
                <w:id w:val="-1219515339"/>
                <w:lock w:val="sdtLocked"/>
                <w:placeholder>
                  <w:docPart w:val="F09B0B6076AD4EB7A9B33516E2203653"/>
                </w:placeholder>
                <w:showingPlcHdr/>
                <w15:color w:val="FF0000"/>
              </w:sdtPr>
              <w:sdtEndPr>
                <w:rPr>
                  <w:rStyle w:val="FRU"/>
                  <w:color w:val="AEAAAA" w:themeColor="background2" w:themeShade="BF"/>
                  <w:highlight w:val="none"/>
                </w:rPr>
              </w:sdtEndPr>
              <w:sdtContent>
                <w:r w:rsidR="00C93B09" w:rsidRPr="00AC11CD">
                  <w:rPr>
                    <w:rStyle w:val="Textedelespacerserv"/>
                    <w:rFonts w:asciiTheme="minorHAnsi" w:hAnsiTheme="minorHAnsi" w:cstheme="minorHAnsi"/>
                    <w:color w:val="AEAAAA" w:themeColor="background2" w:themeShade="BF"/>
                    <w:highlight w:val="darkGray"/>
                    <w:lang w:val="fr-BE"/>
                  </w:rPr>
                  <w:t>Texte</w:t>
                </w:r>
              </w:sdtContent>
            </w:sdt>
          </w:p>
          <w:p w14:paraId="7133E3E0" w14:textId="77777777" w:rsidR="00DF764E" w:rsidRPr="00F13C28" w:rsidRDefault="00DF764E" w:rsidP="00DF764E">
            <w:pPr>
              <w:jc w:val="left"/>
              <w:rPr>
                <w:rFonts w:ascii="Calibri" w:hAnsi="Calibri" w:cs="Calibri"/>
                <w:sz w:val="20"/>
                <w:lang w:val="fr-BE"/>
              </w:rPr>
            </w:pPr>
          </w:p>
        </w:tc>
      </w:tr>
      <w:tr w:rsidR="00DD617E" w:rsidRPr="005A01B2" w14:paraId="1D4C9148" w14:textId="77777777" w:rsidTr="00DF764E">
        <w:trPr>
          <w:trHeight w:val="427"/>
        </w:trPr>
        <w:tc>
          <w:tcPr>
            <w:tcW w:w="1171" w:type="dxa"/>
            <w:vMerge/>
            <w:shd w:val="clear" w:color="auto" w:fill="F2F2F2"/>
          </w:tcPr>
          <w:p w14:paraId="6D5E9BC2"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618A5131" w14:textId="26279768"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sdt>
              <w:sdtPr>
                <w:rPr>
                  <w:rStyle w:val="FRU"/>
                </w:rPr>
                <w:id w:val="-1591070254"/>
                <w:placeholder>
                  <w:docPart w:val="8EB69FFE2ECA43B6B6F4B0E41BAC5632"/>
                </w:placeholder>
                <w:showingPlcHdr/>
                <w:date w:fullDate="2025-02-11T00:00:00Z">
                  <w:dateFormat w:val="dd.MM.yyyy"/>
                  <w:lid w:val="fr-BE"/>
                  <w:storeMappedDataAs w:val="dateTime"/>
                  <w:calendar w:val="gregorian"/>
                </w:date>
              </w:sdtPr>
              <w:sdtEndPr>
                <w:rPr>
                  <w:rStyle w:val="FRU"/>
                </w:rPr>
              </w:sdtEndPr>
              <w:sdtContent>
                <w:r w:rsidR="008A29C5" w:rsidRPr="00F3098A">
                  <w:rPr>
                    <w:rStyle w:val="Textedelespacerserv"/>
                    <w:rFonts w:ascii="Calibri" w:hAnsi="Calibri" w:cs="Calibri"/>
                    <w:sz w:val="18"/>
                    <w:szCs w:val="18"/>
                    <w:lang w:val="fr-BE"/>
                  </w:rPr>
                  <w:t>Cliquez ou appuyez ici pour entrer une date.</w:t>
                </w:r>
              </w:sdtContent>
            </w:sdt>
          </w:p>
          <w:p w14:paraId="1259BE6A" w14:textId="77777777" w:rsidR="00DF764E" w:rsidRPr="00F13C28" w:rsidRDefault="00DF764E" w:rsidP="006C4799">
            <w:pPr>
              <w:jc w:val="left"/>
              <w:rPr>
                <w:rFonts w:ascii="Calibri" w:hAnsi="Calibri" w:cs="Calibri"/>
                <w:sz w:val="20"/>
                <w:lang w:val="fr-BE"/>
              </w:rPr>
            </w:pPr>
          </w:p>
        </w:tc>
        <w:tc>
          <w:tcPr>
            <w:tcW w:w="2688" w:type="dxa"/>
            <w:shd w:val="clear" w:color="auto" w:fill="auto"/>
          </w:tcPr>
          <w:p w14:paraId="17EA946B" w14:textId="24B99F6A" w:rsidR="00DD617E" w:rsidRPr="00F13C28" w:rsidRDefault="00F3098A" w:rsidP="00D449BE">
            <w:pPr>
              <w:jc w:val="left"/>
              <w:rPr>
                <w:rFonts w:ascii="Calibri" w:hAnsi="Calibri" w:cs="Calibri"/>
                <w:sz w:val="20"/>
                <w:lang w:val="fr-BE"/>
              </w:rPr>
            </w:pPr>
            <w:r>
              <w:rPr>
                <w:rFonts w:ascii="Calibri" w:hAnsi="Calibri" w:cs="Calibri"/>
                <w:sz w:val="20"/>
                <w:lang w:val="fr-BE"/>
              </w:rPr>
              <w:t xml:space="preserve">Nbre </w:t>
            </w:r>
            <w:r w:rsidR="00DD617E">
              <w:rPr>
                <w:rFonts w:ascii="Calibri" w:hAnsi="Calibri" w:cs="Calibri"/>
                <w:sz w:val="20"/>
                <w:lang w:val="fr-BE"/>
              </w:rPr>
              <w:t>p</w:t>
            </w:r>
            <w:r w:rsidR="00DD617E" w:rsidRPr="00F13C28">
              <w:rPr>
                <w:rFonts w:ascii="Calibri" w:hAnsi="Calibri" w:cs="Calibri"/>
                <w:sz w:val="20"/>
                <w:lang w:val="fr-BE"/>
              </w:rPr>
              <w:t xml:space="preserve">ublic présent : </w:t>
            </w:r>
            <w:sdt>
              <w:sdtPr>
                <w:rPr>
                  <w:rStyle w:val="FRU"/>
                  <w:highlight w:val="darkGray"/>
                </w:rPr>
                <w:alias w:val="TEXTE"/>
                <w:tag w:val="TEXTE"/>
                <w:id w:val="25764243"/>
                <w:lock w:val="sdtLocked"/>
                <w:placeholder>
                  <w:docPart w:val="A571F68866E843F8BCE1AA7161AE6AE8"/>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5166CB" w14:paraId="6B353441" w14:textId="77777777" w:rsidTr="00DF764E">
        <w:trPr>
          <w:trHeight w:val="405"/>
        </w:trPr>
        <w:tc>
          <w:tcPr>
            <w:tcW w:w="1171" w:type="dxa"/>
            <w:vMerge/>
            <w:shd w:val="clear" w:color="auto" w:fill="F2F2F2"/>
          </w:tcPr>
          <w:p w14:paraId="1D6E4AC7"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2B37830B" w14:textId="609A95D9"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sdt>
              <w:sdtPr>
                <w:rPr>
                  <w:rStyle w:val="FRU"/>
                  <w:highlight w:val="darkGray"/>
                </w:rPr>
                <w:alias w:val="TEXTE"/>
                <w:tag w:val="TEXTE"/>
                <w:id w:val="-626547593"/>
                <w:lock w:val="sdtLocked"/>
                <w:placeholder>
                  <w:docPart w:val="B5809F50A2664F08A3C80723051417A7"/>
                </w:placeholder>
                <w:showingPlcHdr/>
                <w15:color w:val="FF0000"/>
              </w:sdtPr>
              <w:sdtEndPr>
                <w:rPr>
                  <w:rStyle w:val="FRU"/>
                  <w:color w:val="AEAAAA" w:themeColor="background2" w:themeShade="BF"/>
                  <w:highlight w:val="none"/>
                </w:rPr>
              </w:sdtEndPr>
              <w:sdtContent>
                <w:r w:rsidR="00277EF9" w:rsidRPr="00DE29C8">
                  <w:rPr>
                    <w:rStyle w:val="Textedelespacerserv"/>
                    <w:rFonts w:asciiTheme="minorHAnsi" w:hAnsiTheme="minorHAnsi" w:cstheme="minorHAnsi"/>
                    <w:color w:val="AEAAAA" w:themeColor="background2" w:themeShade="BF"/>
                    <w:highlight w:val="darkGray"/>
                    <w:lang w:val="fr-BE"/>
                  </w:rPr>
                  <w:t>Texte</w:t>
                </w:r>
              </w:sdtContent>
            </w:sdt>
          </w:p>
          <w:p w14:paraId="0BAB132B" w14:textId="77777777" w:rsidR="00DF764E" w:rsidRPr="001428EF" w:rsidRDefault="00DF764E" w:rsidP="006C4799">
            <w:pPr>
              <w:jc w:val="left"/>
              <w:rPr>
                <w:rFonts w:ascii="Calibri" w:hAnsi="Calibri" w:cs="Calibri"/>
                <w:sz w:val="20"/>
                <w:shd w:val="clear" w:color="auto" w:fill="F2F2F2"/>
                <w:lang w:val="fr-BE"/>
              </w:rPr>
            </w:pPr>
          </w:p>
        </w:tc>
        <w:tc>
          <w:tcPr>
            <w:tcW w:w="2688" w:type="dxa"/>
            <w:shd w:val="clear" w:color="auto" w:fill="auto"/>
          </w:tcPr>
          <w:p w14:paraId="3D0B07C0" w14:textId="77777777" w:rsidR="00DD617E" w:rsidRDefault="00DD617E" w:rsidP="00D449BE">
            <w:pPr>
              <w:jc w:val="left"/>
              <w:rPr>
                <w:rFonts w:ascii="Calibri" w:hAnsi="Calibri" w:cs="Calibri"/>
                <w:sz w:val="20"/>
                <w:lang w:val="fr-BE"/>
              </w:rPr>
            </w:pPr>
          </w:p>
        </w:tc>
      </w:tr>
    </w:tbl>
    <w:p w14:paraId="732283D7"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6C86AC60" w14:textId="77777777" w:rsidTr="002423A7">
        <w:tc>
          <w:tcPr>
            <w:tcW w:w="2410" w:type="dxa"/>
            <w:tcBorders>
              <w:bottom w:val="single" w:sz="4" w:space="0" w:color="auto"/>
            </w:tcBorders>
            <w:shd w:val="clear" w:color="auto" w:fill="B4C6E7" w:themeFill="accent1" w:themeFillTint="66"/>
          </w:tcPr>
          <w:p w14:paraId="0E28D468"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4F6952A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1694A55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5F97B7D2"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5A73DC7D"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29DE8226"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5833C45E"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55013ED0"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2BD38449"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277EF9" w:rsidRPr="005A01B2" w14:paraId="77FB6CDE" w14:textId="77777777" w:rsidTr="002423A7">
        <w:trPr>
          <w:trHeight w:val="264"/>
        </w:trPr>
        <w:tc>
          <w:tcPr>
            <w:tcW w:w="2410" w:type="dxa"/>
            <w:tcBorders>
              <w:bottom w:val="single" w:sz="2" w:space="0" w:color="auto"/>
            </w:tcBorders>
            <w:shd w:val="clear" w:color="auto" w:fill="F2F2F2"/>
          </w:tcPr>
          <w:p w14:paraId="058FC023"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0070C0"/>
              <w:sz w:val="20"/>
              <w:lang w:val="fr-BE"/>
            </w:rPr>
            <w:alias w:val="JOUR"/>
            <w:tag w:val="JOUR"/>
            <w:id w:val="-1670862887"/>
            <w:placeholder>
              <w:docPart w:val="DF6B4ECB88554EDD8C3D35C9C97695E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76CAA97F" w14:textId="1862341C"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21537143"/>
            <w:lock w:val="sdtLocked"/>
            <w:placeholder>
              <w:docPart w:val="4C2F40E071FC4AF5A0FBB0C6381E2C5F"/>
            </w:placeholder>
            <w:date>
              <w:dateFormat w:val="dd.MM.yyyy"/>
              <w:lid w:val="fr-BE"/>
              <w:storeMappedDataAs w:val="dateTime"/>
              <w:calendar w:val="gregorian"/>
            </w:date>
          </w:sdtPr>
          <w:sdtEndPr/>
          <w:sdtContent>
            <w:tc>
              <w:tcPr>
                <w:tcW w:w="1276" w:type="dxa"/>
                <w:tcBorders>
                  <w:bottom w:val="single" w:sz="2" w:space="0" w:color="auto"/>
                </w:tcBorders>
                <w:shd w:val="clear" w:color="auto" w:fill="auto"/>
              </w:tcPr>
              <w:p w14:paraId="57D56279" w14:textId="20B8C727" w:rsidR="00277EF9" w:rsidRPr="003272A4" w:rsidRDefault="00277EF9" w:rsidP="00277EF9">
                <w:pPr>
                  <w:rPr>
                    <w:rFonts w:ascii="Calibri" w:hAnsi="Calibri" w:cs="Calibri"/>
                    <w:color w:val="0070C0"/>
                    <w:sz w:val="20"/>
                    <w:lang w:val="fr-BE"/>
                  </w:rPr>
                </w:pPr>
                <w:r>
                  <w:rPr>
                    <w:rFonts w:ascii="Calibri" w:hAnsi="Calibri" w:cs="Calibri"/>
                    <w:color w:val="0070C0"/>
                    <w:sz w:val="20"/>
                    <w:lang w:val="fr-BE"/>
                  </w:rPr>
                  <w:t>Date</w:t>
                </w:r>
              </w:p>
            </w:tc>
          </w:sdtContent>
        </w:sdt>
        <w:tc>
          <w:tcPr>
            <w:tcW w:w="283" w:type="dxa"/>
            <w:tcBorders>
              <w:bottom w:val="single" w:sz="2" w:space="0" w:color="auto"/>
            </w:tcBorders>
            <w:vAlign w:val="center"/>
          </w:tcPr>
          <w:p w14:paraId="302FA72E"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755428234"/>
            <w:placeholder>
              <w:docPart w:val="6FD3CA16F46A49EFB8D265FF87F6749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2F2D66C7"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485743409"/>
            <w:placeholder>
              <w:docPart w:val="B07429E957DB41A6BF0C4DA03D97330E"/>
            </w:placeholder>
            <w:date>
              <w:dateFormat w:val="dd.MM.yyyy"/>
              <w:lid w:val="fr-BE"/>
              <w:storeMappedDataAs w:val="dateTime"/>
              <w:calendar w:val="gregorian"/>
            </w:date>
          </w:sdtPr>
          <w:sdtEndPr/>
          <w:sdtContent>
            <w:tc>
              <w:tcPr>
                <w:tcW w:w="1418" w:type="dxa"/>
                <w:tcBorders>
                  <w:bottom w:val="single" w:sz="2" w:space="0" w:color="auto"/>
                </w:tcBorders>
              </w:tcPr>
              <w:p w14:paraId="7BCCBCAD" w14:textId="5856142B"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786F37A0" w14:textId="77777777" w:rsidR="00277EF9" w:rsidRPr="003272A4" w:rsidRDefault="00277EF9" w:rsidP="00277EF9">
            <w:pPr>
              <w:rPr>
                <w:rFonts w:ascii="Calibri" w:hAnsi="Calibri" w:cs="Calibri"/>
                <w:color w:val="0000FF"/>
                <w:sz w:val="20"/>
                <w:lang w:val="fr-BE"/>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shd w:val="clear" w:color="auto" w:fill="auto"/>
          </w:tcPr>
          <w:p w14:paraId="5DB5DBDA"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shd w:val="clear" w:color="auto" w:fill="auto"/>
          </w:tcPr>
          <w:p w14:paraId="24C0153C" w14:textId="58B10F8A" w:rsidR="00277EF9" w:rsidRPr="003272A4" w:rsidRDefault="00EE3BEF" w:rsidP="00277EF9">
            <w:pPr>
              <w:rPr>
                <w:color w:val="C00000"/>
                <w:sz w:val="20"/>
              </w:rPr>
            </w:pPr>
            <w:sdt>
              <w:sdtPr>
                <w:rPr>
                  <w:rStyle w:val="FRU"/>
                  <w:highlight w:val="darkGray"/>
                </w:rPr>
                <w:alias w:val="TEXTE"/>
                <w:tag w:val="TEXTE"/>
                <w:id w:val="758336081"/>
                <w:placeholder>
                  <w:docPart w:val="32ADFC4BB0F348C1BE0F7F67B6F707E1"/>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F4AE65" w14:textId="77777777" w:rsidTr="002423A7">
        <w:tc>
          <w:tcPr>
            <w:tcW w:w="2410" w:type="dxa"/>
            <w:tcBorders>
              <w:top w:val="single" w:sz="2" w:space="0" w:color="auto"/>
              <w:bottom w:val="single" w:sz="2" w:space="0" w:color="auto"/>
            </w:tcBorders>
            <w:shd w:val="clear" w:color="auto" w:fill="F2F2F2"/>
          </w:tcPr>
          <w:p w14:paraId="038C8B32"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Pr>
                <w:rFonts w:ascii="Calibri" w:hAnsi="Calibri" w:cs="Calibri"/>
                <w:sz w:val="22"/>
                <w:szCs w:val="22"/>
                <w:lang w:val="fr-BE"/>
              </w:rPr>
              <w:t xml:space="preserve"> - Essais</w:t>
            </w:r>
          </w:p>
        </w:tc>
        <w:sdt>
          <w:sdtPr>
            <w:rPr>
              <w:rFonts w:ascii="Calibri" w:hAnsi="Calibri" w:cs="Calibri"/>
              <w:color w:val="0070C0"/>
              <w:sz w:val="20"/>
              <w:lang w:val="fr-BE"/>
            </w:rPr>
            <w:alias w:val="JOUR"/>
            <w:tag w:val="JOUR"/>
            <w:id w:val="864870254"/>
            <w:placeholder>
              <w:docPart w:val="0EA5C1ADDF3648EB970F4AB3BD124B3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bottom w:val="single" w:sz="2" w:space="0" w:color="auto"/>
                </w:tcBorders>
                <w:shd w:val="clear" w:color="auto" w:fill="auto"/>
              </w:tcPr>
              <w:p w14:paraId="41C4AB18"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551381425"/>
            <w:placeholder>
              <w:docPart w:val="56BF0737A2A740D19E2161AA830278A5"/>
            </w:placeholder>
            <w:date>
              <w:dateFormat w:val="dd.MM.yyyy"/>
              <w:lid w:val="fr-BE"/>
              <w:storeMappedDataAs w:val="dateTime"/>
              <w:calendar w:val="gregorian"/>
            </w:date>
          </w:sdtPr>
          <w:sdtEndPr/>
          <w:sdtContent>
            <w:tc>
              <w:tcPr>
                <w:tcW w:w="1276" w:type="dxa"/>
                <w:tcBorders>
                  <w:top w:val="single" w:sz="2" w:space="0" w:color="auto"/>
                  <w:bottom w:val="single" w:sz="2" w:space="0" w:color="auto"/>
                </w:tcBorders>
                <w:shd w:val="clear" w:color="auto" w:fill="auto"/>
              </w:tcPr>
              <w:p w14:paraId="30E49ED2" w14:textId="08DCD348"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bottom w:val="single" w:sz="2" w:space="0" w:color="auto"/>
            </w:tcBorders>
            <w:vAlign w:val="center"/>
          </w:tcPr>
          <w:p w14:paraId="4DADB5B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883134377"/>
            <w:placeholder>
              <w:docPart w:val="174B9F16749648B49935B1337BBA73B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bottom w:val="single" w:sz="2" w:space="0" w:color="auto"/>
                </w:tcBorders>
              </w:tcPr>
              <w:p w14:paraId="1C219FC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25015247"/>
            <w:placeholder>
              <w:docPart w:val="BED05402FE3B41A194CB9E5C84D2DADA"/>
            </w:placeholder>
            <w:date>
              <w:dateFormat w:val="dd.MM.yyyy"/>
              <w:lid w:val="fr-BE"/>
              <w:storeMappedDataAs w:val="dateTime"/>
              <w:calendar w:val="gregorian"/>
            </w:date>
          </w:sdtPr>
          <w:sdtEndPr/>
          <w:sdtContent>
            <w:tc>
              <w:tcPr>
                <w:tcW w:w="1418" w:type="dxa"/>
                <w:tcBorders>
                  <w:top w:val="single" w:sz="2" w:space="0" w:color="auto"/>
                  <w:bottom w:val="single" w:sz="2" w:space="0" w:color="auto"/>
                </w:tcBorders>
              </w:tcPr>
              <w:p w14:paraId="50FC3F48" w14:textId="279F5352"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bottom w:val="single" w:sz="2" w:space="0" w:color="auto"/>
            </w:tcBorders>
          </w:tcPr>
          <w:p w14:paraId="781495C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bottom w:val="single" w:sz="2" w:space="0" w:color="auto"/>
            </w:tcBorders>
            <w:shd w:val="clear" w:color="auto" w:fill="auto"/>
          </w:tcPr>
          <w:p w14:paraId="48C1FCD5"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bottom w:val="single" w:sz="2" w:space="0" w:color="auto"/>
            </w:tcBorders>
            <w:shd w:val="clear" w:color="auto" w:fill="auto"/>
          </w:tcPr>
          <w:p w14:paraId="550D4AA0" w14:textId="2D11E3F1" w:rsidR="00277EF9" w:rsidRPr="003272A4" w:rsidRDefault="00EE3BEF" w:rsidP="00277EF9">
            <w:pPr>
              <w:rPr>
                <w:sz w:val="20"/>
              </w:rPr>
            </w:pPr>
            <w:sdt>
              <w:sdtPr>
                <w:rPr>
                  <w:rStyle w:val="FRU"/>
                  <w:highlight w:val="darkGray"/>
                </w:rPr>
                <w:alias w:val="TEXTE"/>
                <w:tag w:val="TEXTE"/>
                <w:id w:val="-173736130"/>
                <w:placeholder>
                  <w:docPart w:val="DA1A3DF2ACBA47BCA703128B75544652"/>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77E2A52" w14:textId="77777777" w:rsidTr="002423A7">
        <w:trPr>
          <w:trHeight w:val="135"/>
        </w:trPr>
        <w:tc>
          <w:tcPr>
            <w:tcW w:w="2410" w:type="dxa"/>
            <w:tcBorders>
              <w:top w:val="single" w:sz="2" w:space="0" w:color="auto"/>
              <w:bottom w:val="single" w:sz="2" w:space="0" w:color="auto"/>
            </w:tcBorders>
            <w:shd w:val="clear" w:color="auto" w:fill="F2F2F2"/>
          </w:tcPr>
          <w:p w14:paraId="3AD34377"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0070C0"/>
              <w:sz w:val="20"/>
              <w:lang w:val="fr-BE"/>
            </w:rPr>
            <w:alias w:val="JOUR"/>
            <w:tag w:val="JOUR"/>
            <w:id w:val="-466894629"/>
            <w:placeholder>
              <w:docPart w:val="D9DCA6EC75574918A688430F07FD697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tcBorders>
                <w:shd w:val="clear" w:color="auto" w:fill="auto"/>
              </w:tcPr>
              <w:p w14:paraId="55CFFF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51583853"/>
            <w:placeholder>
              <w:docPart w:val="24F7D131D3AC451B8A2E4145B475A9B7"/>
            </w:placeholder>
            <w:date>
              <w:dateFormat w:val="dd.MM.yyyy"/>
              <w:lid w:val="fr-BE"/>
              <w:storeMappedDataAs w:val="dateTime"/>
              <w:calendar w:val="gregorian"/>
            </w:date>
          </w:sdtPr>
          <w:sdtEndPr/>
          <w:sdtContent>
            <w:tc>
              <w:tcPr>
                <w:tcW w:w="1276" w:type="dxa"/>
                <w:tcBorders>
                  <w:top w:val="single" w:sz="2" w:space="0" w:color="auto"/>
                </w:tcBorders>
                <w:shd w:val="clear" w:color="auto" w:fill="auto"/>
              </w:tcPr>
              <w:p w14:paraId="2799FCD1" w14:textId="5FD205D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tcBorders>
            <w:vAlign w:val="center"/>
          </w:tcPr>
          <w:p w14:paraId="5984AFF9"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529447473"/>
            <w:placeholder>
              <w:docPart w:val="03A2960637DC433389C75A7F1FDC9CB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tcBorders>
              </w:tcPr>
              <w:p w14:paraId="525FB953"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152336607"/>
            <w:placeholder>
              <w:docPart w:val="C7F3458582B44992B8B3426E689F1538"/>
            </w:placeholder>
            <w:date>
              <w:dateFormat w:val="dd.MM.yyyy"/>
              <w:lid w:val="fr-BE"/>
              <w:storeMappedDataAs w:val="dateTime"/>
              <w:calendar w:val="gregorian"/>
            </w:date>
          </w:sdtPr>
          <w:sdtEndPr/>
          <w:sdtContent>
            <w:tc>
              <w:tcPr>
                <w:tcW w:w="1418" w:type="dxa"/>
                <w:tcBorders>
                  <w:top w:val="single" w:sz="2" w:space="0" w:color="auto"/>
                </w:tcBorders>
              </w:tcPr>
              <w:p w14:paraId="3D558523" w14:textId="5B3A193C"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tcBorders>
          </w:tcPr>
          <w:p w14:paraId="14E15D5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tcBorders>
            <w:shd w:val="clear" w:color="auto" w:fill="auto"/>
          </w:tcPr>
          <w:p w14:paraId="24C6B357"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tcBorders>
            <w:shd w:val="clear" w:color="auto" w:fill="auto"/>
          </w:tcPr>
          <w:p w14:paraId="75DAD72F" w14:textId="3E00D6E8" w:rsidR="00277EF9" w:rsidRPr="003272A4" w:rsidRDefault="00EE3BEF" w:rsidP="00277EF9">
            <w:pPr>
              <w:rPr>
                <w:sz w:val="20"/>
              </w:rPr>
            </w:pPr>
            <w:sdt>
              <w:sdtPr>
                <w:rPr>
                  <w:rStyle w:val="FRU"/>
                  <w:highlight w:val="darkGray"/>
                </w:rPr>
                <w:alias w:val="TEXTE"/>
                <w:tag w:val="TEXTE"/>
                <w:id w:val="1634590778"/>
                <w:placeholder>
                  <w:docPart w:val="C43DF662B5FF47F59994BEA1183EAD3D"/>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CA3B5EB" w14:textId="77777777" w:rsidTr="002423A7">
        <w:trPr>
          <w:trHeight w:val="135"/>
        </w:trPr>
        <w:tc>
          <w:tcPr>
            <w:tcW w:w="2410" w:type="dxa"/>
            <w:tcBorders>
              <w:top w:val="single" w:sz="2" w:space="0" w:color="auto"/>
              <w:bottom w:val="single" w:sz="2" w:space="0" w:color="auto"/>
            </w:tcBorders>
            <w:shd w:val="clear" w:color="auto" w:fill="F2F2F2"/>
          </w:tcPr>
          <w:p w14:paraId="6E2A7C8E"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0070C0"/>
              <w:sz w:val="20"/>
              <w:lang w:val="fr-BE"/>
            </w:rPr>
            <w:alias w:val="JOUR"/>
            <w:tag w:val="JOUR"/>
            <w:id w:val="2043778452"/>
            <w:placeholder>
              <w:docPart w:val="B0C018EDDB14455C919E27126D66B6F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6EF93B95"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04362619"/>
            <w:placeholder>
              <w:docPart w:val="919C68FC4F2C463FB0CC532598998B37"/>
            </w:placeholder>
            <w:date>
              <w:dateFormat w:val="dd.MM.yyyy"/>
              <w:lid w:val="fr-BE"/>
              <w:storeMappedDataAs w:val="dateTime"/>
              <w:calendar w:val="gregorian"/>
            </w:date>
          </w:sdtPr>
          <w:sdtEndPr/>
          <w:sdtContent>
            <w:tc>
              <w:tcPr>
                <w:tcW w:w="1276" w:type="dxa"/>
                <w:shd w:val="clear" w:color="auto" w:fill="auto"/>
              </w:tcPr>
              <w:p w14:paraId="6A6FC7D3" w14:textId="0C471C6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5D51DDD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77291532"/>
            <w:placeholder>
              <w:docPart w:val="65D99CD51A304B7E88E803777E6F4CD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28B95C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84252068"/>
            <w:placeholder>
              <w:docPart w:val="33E13CE79DE445208DFFD0E0B48B7631"/>
            </w:placeholder>
            <w:date>
              <w:dateFormat w:val="dd.MM.yyyy"/>
              <w:lid w:val="fr-BE"/>
              <w:storeMappedDataAs w:val="dateTime"/>
              <w:calendar w:val="gregorian"/>
            </w:date>
          </w:sdtPr>
          <w:sdtEndPr/>
          <w:sdtContent>
            <w:tc>
              <w:tcPr>
                <w:tcW w:w="1418" w:type="dxa"/>
              </w:tcPr>
              <w:p w14:paraId="6A2EAA51" w14:textId="62E8232A"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1B48C470"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51A4BC73"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37DE77B9" w14:textId="236BC2E9" w:rsidR="00277EF9" w:rsidRPr="003272A4" w:rsidRDefault="00EE3BEF" w:rsidP="00277EF9">
            <w:pPr>
              <w:rPr>
                <w:sz w:val="20"/>
              </w:rPr>
            </w:pPr>
            <w:sdt>
              <w:sdtPr>
                <w:rPr>
                  <w:rStyle w:val="FRU"/>
                  <w:highlight w:val="darkGray"/>
                </w:rPr>
                <w:alias w:val="TEXTE"/>
                <w:tag w:val="TEXTE"/>
                <w:id w:val="-1817479319"/>
                <w:placeholder>
                  <w:docPart w:val="A523F305490E4A10AABD3AE296B19215"/>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04F23DC9" w14:textId="77777777" w:rsidTr="002423A7">
        <w:trPr>
          <w:trHeight w:val="135"/>
        </w:trPr>
        <w:tc>
          <w:tcPr>
            <w:tcW w:w="2410" w:type="dxa"/>
            <w:tcBorders>
              <w:top w:val="single" w:sz="2" w:space="0" w:color="auto"/>
              <w:bottom w:val="single" w:sz="2" w:space="0" w:color="auto"/>
            </w:tcBorders>
            <w:shd w:val="clear" w:color="auto" w:fill="F2F2F2"/>
          </w:tcPr>
          <w:p w14:paraId="5F86DDAC" w14:textId="77777777" w:rsidR="00277EF9" w:rsidRPr="005A01B2" w:rsidRDefault="00277EF9" w:rsidP="00277EF9">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0070C0"/>
              <w:sz w:val="20"/>
              <w:lang w:val="fr-BE"/>
            </w:rPr>
            <w:alias w:val="JOUR"/>
            <w:tag w:val="JOUR"/>
            <w:id w:val="-1013834497"/>
            <w:placeholder>
              <w:docPart w:val="4229B41819A0406B8344752790AD2DD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53F2FF8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79401512"/>
            <w:placeholder>
              <w:docPart w:val="26CA8F07EF75438BBE293AE43A6565C7"/>
            </w:placeholder>
            <w:date>
              <w:dateFormat w:val="dd.MM.yyyy"/>
              <w:lid w:val="fr-BE"/>
              <w:storeMappedDataAs w:val="dateTime"/>
              <w:calendar w:val="gregorian"/>
            </w:date>
          </w:sdtPr>
          <w:sdtEndPr/>
          <w:sdtContent>
            <w:tc>
              <w:tcPr>
                <w:tcW w:w="1276" w:type="dxa"/>
                <w:shd w:val="clear" w:color="auto" w:fill="auto"/>
              </w:tcPr>
              <w:p w14:paraId="2C40C08C" w14:textId="6A64BB70"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4B2775A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089502825"/>
            <w:placeholder>
              <w:docPart w:val="E93E464EE1C14918A892981DDE9EF73B"/>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43DA5E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042513816"/>
            <w:placeholder>
              <w:docPart w:val="A999ADF1FEA54A76A3514AEE17195B78"/>
            </w:placeholder>
            <w:date>
              <w:dateFormat w:val="dd.MM.yyyy"/>
              <w:lid w:val="fr-BE"/>
              <w:storeMappedDataAs w:val="dateTime"/>
              <w:calendar w:val="gregorian"/>
            </w:date>
          </w:sdtPr>
          <w:sdtEndPr/>
          <w:sdtContent>
            <w:tc>
              <w:tcPr>
                <w:tcW w:w="1418" w:type="dxa"/>
              </w:tcPr>
              <w:p w14:paraId="2B5E35AF" w14:textId="34D8D760"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583E4726"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683C6F1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717DDF73" w14:textId="2A0D3FD3" w:rsidR="00277EF9" w:rsidRPr="003272A4" w:rsidRDefault="00EE3BEF" w:rsidP="00277EF9">
            <w:pPr>
              <w:rPr>
                <w:sz w:val="20"/>
              </w:rPr>
            </w:pPr>
            <w:sdt>
              <w:sdtPr>
                <w:rPr>
                  <w:rStyle w:val="FRU"/>
                  <w:highlight w:val="darkGray"/>
                </w:rPr>
                <w:alias w:val="TEXTE"/>
                <w:tag w:val="TEXTE"/>
                <w:id w:val="1701974945"/>
                <w:placeholder>
                  <w:docPart w:val="889EED1CA72743478761130635AA9A1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58759D3D" w14:textId="77777777" w:rsidTr="002423A7">
        <w:tc>
          <w:tcPr>
            <w:tcW w:w="2410" w:type="dxa"/>
            <w:tcBorders>
              <w:top w:val="single" w:sz="2" w:space="0" w:color="auto"/>
            </w:tcBorders>
            <w:shd w:val="clear" w:color="auto" w:fill="F2F2F2"/>
          </w:tcPr>
          <w:p w14:paraId="5C38F700"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0070C0"/>
              <w:sz w:val="20"/>
              <w:lang w:val="fr-BE"/>
            </w:rPr>
            <w:alias w:val="JOUR"/>
            <w:tag w:val="JOUR"/>
            <w:id w:val="149791795"/>
            <w:placeholder>
              <w:docPart w:val="ABD233637165422689BC50318104596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10689092"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327638879"/>
            <w:placeholder>
              <w:docPart w:val="6306701F51CF46D88EB72269192D14E2"/>
            </w:placeholder>
            <w:date>
              <w:dateFormat w:val="dd.MM.yyyy"/>
              <w:lid w:val="fr-BE"/>
              <w:storeMappedDataAs w:val="dateTime"/>
              <w:calendar w:val="gregorian"/>
            </w:date>
          </w:sdtPr>
          <w:sdtEndPr/>
          <w:sdtContent>
            <w:tc>
              <w:tcPr>
                <w:tcW w:w="1276" w:type="dxa"/>
                <w:shd w:val="clear" w:color="auto" w:fill="auto"/>
              </w:tcPr>
              <w:p w14:paraId="167EF527" w14:textId="13F08FBE"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1F8F90E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304272123"/>
            <w:placeholder>
              <w:docPart w:val="6591D47876114EB2A8FDD417200DEB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61B740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597404147"/>
            <w:placeholder>
              <w:docPart w:val="7A12CB8D616A40B7908FAC83F4799F26"/>
            </w:placeholder>
            <w:date>
              <w:dateFormat w:val="dd.MM.yyyy"/>
              <w:lid w:val="fr-BE"/>
              <w:storeMappedDataAs w:val="dateTime"/>
              <w:calendar w:val="gregorian"/>
            </w:date>
          </w:sdtPr>
          <w:sdtEndPr/>
          <w:sdtContent>
            <w:tc>
              <w:tcPr>
                <w:tcW w:w="1418" w:type="dxa"/>
              </w:tcPr>
              <w:p w14:paraId="4E285F31" w14:textId="45CF4FD4"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7DD8BE6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7F0C786F"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1C753B6E" w14:textId="54D2764E" w:rsidR="00277EF9" w:rsidRPr="003272A4" w:rsidRDefault="00EE3BEF" w:rsidP="00277EF9">
            <w:pPr>
              <w:rPr>
                <w:sz w:val="20"/>
              </w:rPr>
            </w:pPr>
            <w:sdt>
              <w:sdtPr>
                <w:rPr>
                  <w:rStyle w:val="FRU"/>
                  <w:highlight w:val="darkGray"/>
                </w:rPr>
                <w:alias w:val="TEXTE"/>
                <w:tag w:val="TEXTE"/>
                <w:id w:val="-1322191795"/>
                <w:placeholder>
                  <w:docPart w:val="3C8814C002514572A4B87F225CA0BD9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9006D3" w14:textId="77777777" w:rsidTr="002423A7">
        <w:tc>
          <w:tcPr>
            <w:tcW w:w="2410" w:type="dxa"/>
            <w:tcBorders>
              <w:left w:val="single" w:sz="2" w:space="0" w:color="auto"/>
              <w:bottom w:val="single" w:sz="2" w:space="0" w:color="auto"/>
            </w:tcBorders>
            <w:shd w:val="clear" w:color="auto" w:fill="F2F2F2"/>
          </w:tcPr>
          <w:p w14:paraId="331E026E" w14:textId="77777777" w:rsidR="00277EF9" w:rsidRPr="00096B6C" w:rsidRDefault="00277EF9" w:rsidP="00277EF9">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0070C0"/>
              <w:sz w:val="20"/>
              <w:lang w:val="fr-BE"/>
            </w:rPr>
            <w:alias w:val="JOUR"/>
            <w:tag w:val="JOUR"/>
            <w:id w:val="1510254986"/>
            <w:placeholder>
              <w:docPart w:val="4C5D26F81C9D4CD89A226A89E95D28D5"/>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2150049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84327530"/>
            <w:placeholder>
              <w:docPart w:val="429701ECC5264F72916F80CB10CD1571"/>
            </w:placeholder>
            <w:date>
              <w:dateFormat w:val="dd.MM.yyyy"/>
              <w:lid w:val="fr-BE"/>
              <w:storeMappedDataAs w:val="dateTime"/>
              <w:calendar w:val="gregorian"/>
            </w:date>
          </w:sdtPr>
          <w:sdtEndPr/>
          <w:sdtContent>
            <w:tc>
              <w:tcPr>
                <w:tcW w:w="1276" w:type="dxa"/>
                <w:tcBorders>
                  <w:bottom w:val="single" w:sz="2" w:space="0" w:color="auto"/>
                </w:tcBorders>
                <w:shd w:val="clear" w:color="auto" w:fill="auto"/>
              </w:tcPr>
              <w:p w14:paraId="15CBD08C" w14:textId="2A6AA2BC"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bottom w:val="single" w:sz="2" w:space="0" w:color="auto"/>
            </w:tcBorders>
            <w:vAlign w:val="center"/>
          </w:tcPr>
          <w:p w14:paraId="470C423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07634039"/>
            <w:placeholder>
              <w:docPart w:val="E9ED2FC135894D3F988C0844E47F7C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3C55B431"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703324401"/>
            <w:placeholder>
              <w:docPart w:val="EC8E8F9292F349408E9C5B3758DFE372"/>
            </w:placeholder>
            <w:date>
              <w:dateFormat w:val="dd.MM.yyyy"/>
              <w:lid w:val="fr-BE"/>
              <w:storeMappedDataAs w:val="dateTime"/>
              <w:calendar w:val="gregorian"/>
            </w:date>
          </w:sdtPr>
          <w:sdtEndPr/>
          <w:sdtContent>
            <w:tc>
              <w:tcPr>
                <w:tcW w:w="1418" w:type="dxa"/>
                <w:tcBorders>
                  <w:bottom w:val="single" w:sz="2" w:space="0" w:color="auto"/>
                </w:tcBorders>
              </w:tcPr>
              <w:p w14:paraId="3EEE7EB6" w14:textId="6BF3E783"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5E7FEDD2"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shd w:val="clear" w:color="auto" w:fill="auto"/>
          </w:tcPr>
          <w:p w14:paraId="6CD38C1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proofErr w:type="gramStart"/>
            <w:r w:rsidRPr="003272A4">
              <w:rPr>
                <w:rFonts w:ascii="Calibri" w:hAnsi="Calibri" w:cs="Calibri"/>
                <w:sz w:val="20"/>
                <w:lang w:val="fr-BE"/>
              </w:rPr>
              <w:t>h</w:t>
            </w:r>
            <w:proofErr w:type="gramEnd"/>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shd w:val="clear" w:color="auto" w:fill="auto"/>
          </w:tcPr>
          <w:p w14:paraId="0AB269C3" w14:textId="75E695AD" w:rsidR="00277EF9" w:rsidRPr="003272A4" w:rsidRDefault="00EE3BEF" w:rsidP="00277EF9">
            <w:pPr>
              <w:rPr>
                <w:sz w:val="20"/>
              </w:rPr>
            </w:pPr>
            <w:sdt>
              <w:sdtPr>
                <w:rPr>
                  <w:rStyle w:val="FRU"/>
                  <w:highlight w:val="darkGray"/>
                </w:rPr>
                <w:alias w:val="TEXTE"/>
                <w:tag w:val="TEXTE"/>
                <w:id w:val="999464956"/>
                <w:placeholder>
                  <w:docPart w:val="35FB4AE1BA6849B0A5E59E27B5D9430B"/>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bl>
    <w:p w14:paraId="2562B435" w14:textId="77777777" w:rsidR="00716F88" w:rsidRDefault="00716F88">
      <w:pPr>
        <w:tabs>
          <w:tab w:val="clear" w:pos="2835"/>
          <w:tab w:val="clear" w:pos="3402"/>
          <w:tab w:val="left" w:pos="2410"/>
        </w:tabs>
        <w:rPr>
          <w:rFonts w:ascii="Calibri" w:hAnsi="Calibri" w:cs="Calibri"/>
          <w:sz w:val="10"/>
          <w:szCs w:val="10"/>
          <w:lang w:val="fr-BE"/>
        </w:rPr>
      </w:pPr>
    </w:p>
    <w:p w14:paraId="56A809ED"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7D2114F2" w14:textId="77777777" w:rsidTr="00A15C1F">
        <w:trPr>
          <w:cantSplit/>
        </w:trPr>
        <w:tc>
          <w:tcPr>
            <w:tcW w:w="10915" w:type="dxa"/>
            <w:shd w:val="clear" w:color="auto" w:fill="92CDDC"/>
          </w:tcPr>
          <w:p w14:paraId="0791BD8A"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792D827E"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6DD38CB4" w14:textId="77777777" w:rsidTr="00420EB2">
        <w:trPr>
          <w:cantSplit/>
          <w:trHeight w:val="148"/>
        </w:trPr>
        <w:tc>
          <w:tcPr>
            <w:tcW w:w="10915" w:type="dxa"/>
            <w:gridSpan w:val="6"/>
            <w:shd w:val="clear" w:color="auto" w:fill="B4C6E7" w:themeFill="accent1" w:themeFillTint="66"/>
          </w:tcPr>
          <w:p w14:paraId="61F42245"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1062A5E2" w14:textId="77777777" w:rsidTr="00902E58">
        <w:trPr>
          <w:cantSplit/>
        </w:trPr>
        <w:tc>
          <w:tcPr>
            <w:tcW w:w="1872" w:type="dxa"/>
            <w:vMerge w:val="restart"/>
            <w:shd w:val="clear" w:color="auto" w:fill="F2F2F2"/>
          </w:tcPr>
          <w:p w14:paraId="67C9B4D9"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402BD28E" w14:textId="231CB2F9" w:rsidR="003578CB" w:rsidRPr="005A01B2" w:rsidRDefault="003578CB" w:rsidP="00B01A1E">
            <w:pPr>
              <w:ind w:right="-108"/>
              <w:rPr>
                <w:rFonts w:ascii="Calibri" w:hAnsi="Calibri" w:cs="Calibri"/>
                <w:sz w:val="22"/>
                <w:lang w:val="fr-BE"/>
              </w:rPr>
            </w:pPr>
            <w:r>
              <w:rPr>
                <w:rFonts w:ascii="Calibri" w:hAnsi="Calibri" w:cs="Calibri"/>
                <w:sz w:val="16"/>
                <w:szCs w:val="16"/>
                <w:lang w:val="fr-BE"/>
              </w:rPr>
              <w:t>(</w:t>
            </w:r>
            <w:proofErr w:type="gramStart"/>
            <w:r>
              <w:rPr>
                <w:rFonts w:ascii="Calibri" w:hAnsi="Calibri" w:cs="Calibri"/>
                <w:sz w:val="16"/>
                <w:szCs w:val="16"/>
                <w:lang w:val="fr-BE"/>
              </w:rPr>
              <w:t>a</w:t>
            </w:r>
            <w:r w:rsidRPr="00A12DDD">
              <w:rPr>
                <w:rFonts w:ascii="Calibri" w:hAnsi="Calibri" w:cs="Calibri"/>
                <w:sz w:val="16"/>
                <w:szCs w:val="16"/>
                <w:lang w:val="fr-BE"/>
              </w:rPr>
              <w:t>ssociation</w:t>
            </w:r>
            <w:proofErr w:type="gramEnd"/>
            <w:r>
              <w:rPr>
                <w:rFonts w:ascii="Calibri" w:hAnsi="Calibri" w:cs="Calibri"/>
                <w:sz w:val="16"/>
                <w:szCs w:val="16"/>
                <w:lang w:val="fr-BE"/>
              </w:rPr>
              <w:t>,</w:t>
            </w:r>
            <w:r w:rsidR="00463E6E">
              <w:rPr>
                <w:rFonts w:ascii="Calibri" w:hAnsi="Calibri" w:cs="Calibri"/>
                <w:sz w:val="16"/>
                <w:szCs w:val="16"/>
                <w:lang w:val="fr-BE"/>
              </w:rPr>
              <w:t xml:space="preserve"> </w:t>
            </w:r>
            <w:r w:rsidR="00194BFB" w:rsidRPr="00A12DDD">
              <w:rPr>
                <w:rFonts w:ascii="Calibri" w:hAnsi="Calibri" w:cs="Calibri"/>
                <w:sz w:val="16"/>
                <w:szCs w:val="16"/>
                <w:lang w:val="fr-BE"/>
              </w:rPr>
              <w:t>institution</w:t>
            </w:r>
            <w:r w:rsidR="00463E6E">
              <w:rPr>
                <w:rFonts w:ascii="Calibri" w:hAnsi="Calibri" w:cs="Calibri"/>
                <w:sz w:val="16"/>
                <w:szCs w:val="16"/>
                <w:lang w:val="fr-BE"/>
              </w:rPr>
              <w:t xml:space="preserve"> </w:t>
            </w:r>
            <w:r w:rsidR="00194BFB">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sdt>
            <w:sdtPr>
              <w:rPr>
                <w:rStyle w:val="FRU"/>
                <w:highlight w:val="darkGray"/>
              </w:rPr>
              <w:alias w:val="TEXTE"/>
              <w:tag w:val="TEXTE"/>
              <w:id w:val="-276564964"/>
              <w:lock w:val="sdtLocked"/>
              <w:placeholder>
                <w:docPart w:val="92BAC631E8D6437D974FD52B3FC69B7D"/>
              </w:placeholder>
              <w:showingPlcHdr/>
              <w15:color w:val="FF0000"/>
            </w:sdtPr>
            <w:sdtEndPr>
              <w:rPr>
                <w:rStyle w:val="FRU"/>
                <w:color w:val="AEAAAA" w:themeColor="background2" w:themeShade="BF"/>
                <w:highlight w:val="none"/>
              </w:rPr>
            </w:sdtEndPr>
            <w:sdtContent>
              <w:p w14:paraId="738D12BD" w14:textId="5D74078E" w:rsidR="003578CB" w:rsidRPr="00A70DDF" w:rsidRDefault="00D14913"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0614D406"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6816AB4A"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48B6302A" w14:textId="77777777" w:rsidR="003578CB" w:rsidRPr="006D7F55" w:rsidRDefault="00EE3BEF"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proofErr w:type="gramStart"/>
            <w:r w:rsidR="003578CB" w:rsidRPr="006D7F55">
              <w:rPr>
                <w:rFonts w:ascii="Calibri" w:hAnsi="Calibri" w:cs="Calibri"/>
                <w:sz w:val="20"/>
                <w:lang w:val="fr-BE"/>
              </w:rPr>
              <w:t>asbl</w:t>
            </w:r>
            <w:proofErr w:type="gramEnd"/>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srl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7796E430" w14:textId="77777777" w:rsidTr="00902E58">
        <w:trPr>
          <w:cantSplit/>
        </w:trPr>
        <w:tc>
          <w:tcPr>
            <w:tcW w:w="1872" w:type="dxa"/>
            <w:vMerge/>
            <w:shd w:val="clear" w:color="auto" w:fill="F2F2F2"/>
          </w:tcPr>
          <w:p w14:paraId="338294C9"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3392BA03"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1EF6DA83"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7F2989C2" w14:textId="6DD31040" w:rsidR="003578CB" w:rsidRPr="00DB1866" w:rsidRDefault="00EE3BEF" w:rsidP="00DB1866">
            <w:pPr>
              <w:pStyle w:val="Pieddepage"/>
              <w:rPr>
                <w:rStyle w:val="Titre2Car"/>
                <w:rFonts w:ascii="Calibri" w:hAnsi="Calibri"/>
                <w:color w:val="0070C0"/>
                <w:sz w:val="20"/>
                <w:highlight w:val="darkGray"/>
                <w:u w:val="none"/>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w:t>
            </w:r>
            <w:proofErr w:type="gramStart"/>
            <w:r w:rsidR="003578CB" w:rsidRPr="006D7F55">
              <w:rPr>
                <w:rFonts w:ascii="Calibri" w:hAnsi="Calibri" w:cs="Calibri"/>
                <w:sz w:val="20"/>
                <w:lang w:val="fr-BE"/>
              </w:rPr>
              <w:t>autre</w:t>
            </w:r>
            <w:proofErr w:type="gramEnd"/>
            <w:r w:rsidR="003578CB" w:rsidRPr="006D7F55">
              <w:rPr>
                <w:rFonts w:ascii="Calibri" w:hAnsi="Calibri" w:cs="Calibri"/>
                <w:sz w:val="20"/>
                <w:lang w:val="fr-BE"/>
              </w:rPr>
              <w:t xml:space="preserve"> : </w:t>
            </w:r>
            <w:sdt>
              <w:sdtPr>
                <w:rPr>
                  <w:rStyle w:val="FRU"/>
                  <w:highlight w:val="darkGray"/>
                </w:rPr>
                <w:alias w:val="TEXTE"/>
                <w:tag w:val="TEXTE"/>
                <w:id w:val="867801063"/>
                <w:lock w:val="sdtLocked"/>
                <w:placeholder>
                  <w:docPart w:val="D05B7A572AFC42E3A986812D14250F01"/>
                </w:placeholder>
                <w:showingPlcHdr/>
                <w15:color w:val="FF0000"/>
              </w:sdtPr>
              <w:sdtEndPr>
                <w:rPr>
                  <w:rStyle w:val="FRU"/>
                  <w:color w:val="AEAAAA" w:themeColor="background2" w:themeShade="BF"/>
                  <w:highlight w:val="none"/>
                </w:rPr>
              </w:sdtEndPr>
              <w:sdtContent>
                <w:r w:rsidR="00DB1866" w:rsidRPr="00DE29C8">
                  <w:rPr>
                    <w:rStyle w:val="Textedelespacerserv"/>
                    <w:rFonts w:asciiTheme="minorHAnsi" w:hAnsiTheme="minorHAnsi" w:cstheme="minorHAnsi"/>
                    <w:color w:val="AEAAAA" w:themeColor="background2" w:themeShade="BF"/>
                    <w:highlight w:val="darkGray"/>
                    <w:lang w:val="fr-BE"/>
                  </w:rPr>
                  <w:t>Texte</w:t>
                </w:r>
              </w:sdtContent>
            </w:sdt>
          </w:p>
        </w:tc>
      </w:tr>
      <w:tr w:rsidR="00B01A1E" w:rsidRPr="009936EB" w14:paraId="74616796" w14:textId="77777777" w:rsidTr="003578CB">
        <w:trPr>
          <w:cantSplit/>
        </w:trPr>
        <w:tc>
          <w:tcPr>
            <w:tcW w:w="1872" w:type="dxa"/>
            <w:shd w:val="clear" w:color="auto" w:fill="F2F2F2"/>
          </w:tcPr>
          <w:p w14:paraId="72BD0A6F"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sdt>
            <w:sdtPr>
              <w:rPr>
                <w:rStyle w:val="FRU"/>
                <w:highlight w:val="darkGray"/>
              </w:rPr>
              <w:alias w:val="TEXTE"/>
              <w:tag w:val="TEXTE"/>
              <w:id w:val="270756615"/>
              <w:lock w:val="sdtLocked"/>
              <w:placeholder>
                <w:docPart w:val="EA548F74B3E5448FA97855807DFE45B4"/>
              </w:placeholder>
              <w:showingPlcHdr/>
              <w15:color w:val="FF0000"/>
            </w:sdtPr>
            <w:sdtEndPr>
              <w:rPr>
                <w:rStyle w:val="FRU"/>
                <w:color w:val="AEAAAA" w:themeColor="background2" w:themeShade="BF"/>
                <w:highlight w:val="none"/>
              </w:rPr>
            </w:sdtEndPr>
            <w:sdtContent>
              <w:p w14:paraId="31603DDB" w14:textId="7B6789FA" w:rsidR="00D14913" w:rsidRPr="00A70DDF" w:rsidRDefault="00D14913" w:rsidP="00D14913">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59462E0C" w14:textId="7A3969FB" w:rsidR="00B01A1E" w:rsidRPr="00A550E6" w:rsidRDefault="00B01A1E" w:rsidP="00A550E6">
            <w:pPr>
              <w:pStyle w:val="Pieddepage"/>
              <w:rPr>
                <w:rFonts w:ascii="Calibri" w:hAnsi="Calibri"/>
                <w:color w:val="0070C0"/>
                <w:sz w:val="20"/>
                <w:lang w:val="fr-BE"/>
              </w:rPr>
            </w:pPr>
          </w:p>
        </w:tc>
      </w:tr>
      <w:tr w:rsidR="00002FCC" w:rsidRPr="005A01B2" w14:paraId="3C2E1E68" w14:textId="77777777" w:rsidTr="00902E58">
        <w:trPr>
          <w:cantSplit/>
        </w:trPr>
        <w:tc>
          <w:tcPr>
            <w:tcW w:w="1872" w:type="dxa"/>
            <w:shd w:val="clear" w:color="auto" w:fill="F2F2F2"/>
          </w:tcPr>
          <w:p w14:paraId="57CFCE8A"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w:t>
            </w:r>
            <w:proofErr w:type="spellStart"/>
            <w:r w:rsidR="002423A7" w:rsidRPr="002423A7">
              <w:rPr>
                <w:rFonts w:ascii="Calibri" w:hAnsi="Calibri" w:cs="Calibri"/>
                <w:sz w:val="16"/>
                <w:szCs w:val="16"/>
                <w:lang w:val="fr-BE"/>
              </w:rPr>
              <w:t>Evt</w:t>
            </w:r>
            <w:proofErr w:type="spellEnd"/>
            <w:r w:rsidR="002423A7" w:rsidRPr="002423A7">
              <w:rPr>
                <w:rFonts w:ascii="Calibri" w:hAnsi="Calibri" w:cs="Calibri"/>
                <w:sz w:val="16"/>
                <w:szCs w:val="16"/>
                <w:lang w:val="fr-BE"/>
              </w:rPr>
              <w:t>)</w:t>
            </w:r>
            <w:r>
              <w:rPr>
                <w:rFonts w:ascii="Calibri" w:hAnsi="Calibri" w:cs="Calibri"/>
                <w:sz w:val="22"/>
                <w:lang w:val="fr-BE"/>
              </w:rPr>
              <w:t> </w:t>
            </w:r>
          </w:p>
        </w:tc>
        <w:tc>
          <w:tcPr>
            <w:tcW w:w="5535" w:type="dxa"/>
            <w:gridSpan w:val="2"/>
            <w:tcBorders>
              <w:right w:val="single" w:sz="4" w:space="0" w:color="A6A6A6" w:themeColor="background1" w:themeShade="A6"/>
            </w:tcBorders>
            <w:shd w:val="clear" w:color="auto" w:fill="auto"/>
          </w:tcPr>
          <w:sdt>
            <w:sdtPr>
              <w:rPr>
                <w:rStyle w:val="FRU"/>
                <w:highlight w:val="darkGray"/>
              </w:rPr>
              <w:alias w:val="TEXTE"/>
              <w:tag w:val="TEXTE"/>
              <w:id w:val="-588307828"/>
              <w:lock w:val="sdtLocked"/>
              <w:placeholder>
                <w:docPart w:val="5A191D91FE3A47549A6BC63181669D94"/>
              </w:placeholder>
              <w:showingPlcHdr/>
              <w15:color w:val="FF0000"/>
            </w:sdtPr>
            <w:sdtEndPr>
              <w:rPr>
                <w:rStyle w:val="FRU"/>
                <w:color w:val="AEAAAA" w:themeColor="background2" w:themeShade="BF"/>
                <w:highlight w:val="none"/>
              </w:rPr>
            </w:sdtEndPr>
            <w:sdtContent>
              <w:p w14:paraId="5A337772" w14:textId="5A166D4B"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098" w:type="dxa"/>
            <w:tcBorders>
              <w:left w:val="single" w:sz="4" w:space="0" w:color="A6A6A6" w:themeColor="background1" w:themeShade="A6"/>
              <w:right w:val="single" w:sz="4" w:space="0" w:color="A6A6A6" w:themeColor="background1" w:themeShade="A6"/>
            </w:tcBorders>
            <w:shd w:val="clear" w:color="auto" w:fill="F2F2F2"/>
          </w:tcPr>
          <w:p w14:paraId="037A3F29"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shd w:val="clear" w:color="auto" w:fill="auto"/>
          </w:tcPr>
          <w:p w14:paraId="03D5CD35" w14:textId="632137C2" w:rsidR="00002FCC" w:rsidRPr="00A844D6" w:rsidRDefault="00EE3BEF"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sdt>
              <w:sdtPr>
                <w:rPr>
                  <w:rStyle w:val="FRU"/>
                  <w:highlight w:val="darkGray"/>
                </w:rPr>
                <w:alias w:val="TEXTE"/>
                <w:tag w:val="TEXTE"/>
                <w:id w:val="-598411022"/>
                <w:lock w:val="sdtLocked"/>
                <w:placeholder>
                  <w:docPart w:val="8DE9F110F1C14081B268525CB8D76C94"/>
                </w:placeholder>
                <w:showingPlcHdr/>
                <w15:color w:val="FF0000"/>
              </w:sdtPr>
              <w:sdtEndPr>
                <w:rPr>
                  <w:rStyle w:val="FRU"/>
                  <w:color w:val="AEAAAA" w:themeColor="background2" w:themeShade="BF"/>
                  <w:highlight w:val="none"/>
                </w:rPr>
              </w:sdtEndPr>
              <w:sdtContent>
                <w:r w:rsidR="00AE772B" w:rsidRPr="00DE29C8">
                  <w:rPr>
                    <w:rStyle w:val="Textedelespacerserv"/>
                    <w:rFonts w:asciiTheme="minorHAnsi" w:hAnsiTheme="minorHAnsi" w:cstheme="minorHAnsi"/>
                    <w:color w:val="AEAAAA" w:themeColor="background2" w:themeShade="BF"/>
                    <w:highlight w:val="darkGray"/>
                    <w:lang w:val="fr-BE"/>
                  </w:rPr>
                  <w:t>Texte</w:t>
                </w:r>
              </w:sdtContent>
            </w:sdt>
          </w:p>
        </w:tc>
      </w:tr>
      <w:tr w:rsidR="00002FCC" w:rsidRPr="00A550E6" w14:paraId="6D1DBA13" w14:textId="77777777" w:rsidTr="003578CB">
        <w:trPr>
          <w:cantSplit/>
        </w:trPr>
        <w:tc>
          <w:tcPr>
            <w:tcW w:w="1872" w:type="dxa"/>
            <w:tcBorders>
              <w:bottom w:val="single" w:sz="2" w:space="0" w:color="auto"/>
            </w:tcBorders>
            <w:shd w:val="clear" w:color="auto" w:fill="F2F2F2"/>
          </w:tcPr>
          <w:p w14:paraId="50513F71"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sdt>
            <w:sdtPr>
              <w:rPr>
                <w:rStyle w:val="FRU"/>
                <w:highlight w:val="darkGray"/>
              </w:rPr>
              <w:alias w:val="TEXTE"/>
              <w:tag w:val="TEXTE"/>
              <w:id w:val="-1056859177"/>
              <w:lock w:val="sdtLocked"/>
              <w:placeholder>
                <w:docPart w:val="9DAF8767A9B74BBA8ED74FF1DFFBD795"/>
              </w:placeholder>
              <w:showingPlcHdr/>
              <w15:color w:val="FF0000"/>
            </w:sdtPr>
            <w:sdtEndPr>
              <w:rPr>
                <w:rStyle w:val="FRU"/>
                <w:color w:val="AEAAAA" w:themeColor="background2" w:themeShade="BF"/>
                <w:highlight w:val="none"/>
              </w:rPr>
            </w:sdtEndPr>
            <w:sdtContent>
              <w:p w14:paraId="57FBACB6" w14:textId="62ACAA8A"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002FCC" w:rsidRPr="00A550E6" w14:paraId="4E5DA0E6" w14:textId="77777777" w:rsidTr="003578CB">
        <w:trPr>
          <w:cantSplit/>
        </w:trPr>
        <w:tc>
          <w:tcPr>
            <w:tcW w:w="1872" w:type="dxa"/>
            <w:tcBorders>
              <w:top w:val="single" w:sz="2" w:space="0" w:color="auto"/>
            </w:tcBorders>
            <w:shd w:val="clear" w:color="auto" w:fill="F2F2F2"/>
          </w:tcPr>
          <w:p w14:paraId="287863B0"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sdt>
            <w:sdtPr>
              <w:rPr>
                <w:rStyle w:val="FRU"/>
                <w:highlight w:val="darkGray"/>
              </w:rPr>
              <w:alias w:val="TEXTE"/>
              <w:tag w:val="TEXTE"/>
              <w:id w:val="1204835068"/>
              <w:lock w:val="sdtLocked"/>
              <w:placeholder>
                <w:docPart w:val="F01B4AB6E77740068C67390DB2B6EB0E"/>
              </w:placeholder>
              <w:showingPlcHdr/>
              <w15:color w:val="FF0000"/>
            </w:sdtPr>
            <w:sdtEndPr>
              <w:rPr>
                <w:rStyle w:val="FRU"/>
                <w:color w:val="AEAAAA" w:themeColor="background2" w:themeShade="BF"/>
                <w:highlight w:val="none"/>
              </w:rPr>
            </w:sdtEndPr>
            <w:sdtContent>
              <w:p w14:paraId="2D952949" w14:textId="720A588D"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B01A1E" w:rsidRPr="005A01B2" w14:paraId="2E4E6C62" w14:textId="77777777" w:rsidTr="00902E58">
        <w:trPr>
          <w:cantSplit/>
        </w:trPr>
        <w:tc>
          <w:tcPr>
            <w:tcW w:w="1872" w:type="dxa"/>
            <w:shd w:val="clear" w:color="auto" w:fill="F2F2F2"/>
          </w:tcPr>
          <w:p w14:paraId="78F2670D"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sdt>
            <w:sdtPr>
              <w:rPr>
                <w:rStyle w:val="FRU"/>
                <w:highlight w:val="darkGray"/>
              </w:rPr>
              <w:alias w:val="TEXTE"/>
              <w:tag w:val="TEXTE"/>
              <w:id w:val="387924986"/>
              <w:lock w:val="sdtLocked"/>
              <w:placeholder>
                <w:docPart w:val="27ADC1734B8C49C78602C7BFA083A292"/>
              </w:placeholder>
              <w:showingPlcHdr/>
              <w15:color w:val="FF0000"/>
            </w:sdtPr>
            <w:sdtEndPr>
              <w:rPr>
                <w:rStyle w:val="FRU"/>
                <w:color w:val="AEAAAA" w:themeColor="background2" w:themeShade="BF"/>
                <w:highlight w:val="none"/>
              </w:rPr>
            </w:sdtEndPr>
            <w:sdtContent>
              <w:p w14:paraId="06685337" w14:textId="579164FD" w:rsidR="00B01A1E"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6B4D1143"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069C1E98" w14:textId="040CECA1" w:rsidR="00B01A1E" w:rsidRPr="00516AAF" w:rsidRDefault="00EE3BEF" w:rsidP="00B01A1E">
            <w:pPr>
              <w:rPr>
                <w:rFonts w:ascii="Calibri" w:hAnsi="Calibri" w:cs="Calibri"/>
                <w:color w:val="0000FF"/>
                <w:sz w:val="20"/>
                <w:lang w:val="fr-BE"/>
              </w:rPr>
            </w:pPr>
            <w:sdt>
              <w:sdtPr>
                <w:rPr>
                  <w:rStyle w:val="FRU"/>
                  <w:highlight w:val="darkGray"/>
                </w:rPr>
                <w:alias w:val="TEXTE"/>
                <w:tag w:val="TEXTE"/>
                <w:id w:val="-297379408"/>
                <w:lock w:val="sdtLocked"/>
                <w:placeholder>
                  <w:docPart w:val="68047A66C9BC4B2DB01703B475FE7A55"/>
                </w:placeholder>
                <w:showingPlcHdr/>
                <w15:color w:val="FF0000"/>
              </w:sdtPr>
              <w:sdtEndPr>
                <w:rPr>
                  <w:rStyle w:val="FRU"/>
                  <w:color w:val="AEAAAA" w:themeColor="background2" w:themeShade="BF"/>
                  <w:highlight w:val="none"/>
                </w:rPr>
              </w:sdtEndPr>
              <w:sdtContent>
                <w:r w:rsidR="00CF468B"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11A0CA2A" w14:textId="77777777" w:rsidR="00420EB2" w:rsidRDefault="00420EB2" w:rsidP="00E9622E">
      <w:pPr>
        <w:tabs>
          <w:tab w:val="clear" w:pos="2835"/>
          <w:tab w:val="clear" w:pos="3402"/>
          <w:tab w:val="left" w:pos="2410"/>
        </w:tabs>
        <w:rPr>
          <w:rFonts w:ascii="Calibri" w:hAnsi="Calibri" w:cs="Calibri"/>
          <w:sz w:val="10"/>
          <w:szCs w:val="10"/>
          <w:lang w:val="fr-BE"/>
        </w:rPr>
      </w:pPr>
    </w:p>
    <w:p w14:paraId="60786993"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207C1B95" w14:textId="77777777" w:rsidTr="008D679D">
        <w:trPr>
          <w:cantSplit/>
        </w:trPr>
        <w:tc>
          <w:tcPr>
            <w:tcW w:w="10915" w:type="dxa"/>
            <w:shd w:val="clear" w:color="auto" w:fill="92CDDC"/>
          </w:tcPr>
          <w:p w14:paraId="06770EB6"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543AF733"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6EC26A02" w14:textId="77777777" w:rsidTr="00843346">
        <w:trPr>
          <w:cantSplit/>
        </w:trPr>
        <w:tc>
          <w:tcPr>
            <w:tcW w:w="10915" w:type="dxa"/>
            <w:gridSpan w:val="10"/>
            <w:tcBorders>
              <w:bottom w:val="single" w:sz="4" w:space="0" w:color="auto"/>
            </w:tcBorders>
            <w:shd w:val="clear" w:color="auto" w:fill="B4C6E7" w:themeFill="accent1" w:themeFillTint="66"/>
          </w:tcPr>
          <w:p w14:paraId="752A31B9"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3609A9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369CCD5"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7CE3D5D3"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shd w:val="clear" w:color="auto" w:fill="auto"/>
          </w:tcPr>
          <w:p w14:paraId="4B8F06AC" w14:textId="3E4C653E" w:rsidR="00E42CBB" w:rsidRPr="00DD617E" w:rsidRDefault="00EE3BEF"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sdt>
              <w:sdtPr>
                <w:rPr>
                  <w:rStyle w:val="FRU"/>
                  <w:highlight w:val="darkGray"/>
                </w:rPr>
                <w:alias w:val="TEXTE"/>
                <w:tag w:val="TEXTE"/>
                <w:id w:val="-200635201"/>
                <w:lock w:val="sdtLocked"/>
                <w:placeholder>
                  <w:docPart w:val="C12DA491AC2F4911B33BEE3B5299FBE6"/>
                </w:placeholder>
                <w:showingPlcHdr/>
                <w15:color w:val="FF0000"/>
              </w:sdtPr>
              <w:sdtEndPr>
                <w:rPr>
                  <w:rStyle w:val="FRU"/>
                  <w:color w:val="AEAAAA" w:themeColor="background2" w:themeShade="BF"/>
                  <w:highlight w:val="none"/>
                </w:rPr>
              </w:sdtEndPr>
              <w:sdtContent>
                <w:r w:rsidR="00880221"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shd w:val="clear" w:color="auto" w:fill="auto"/>
          </w:tcPr>
          <w:p w14:paraId="48FFDA9D" w14:textId="3EA0262B" w:rsidR="00E42CBB" w:rsidRPr="00DD617E" w:rsidRDefault="00EE3BEF"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63758E">
              <w:rPr>
                <w:rFonts w:ascii="Calibri" w:hAnsi="Calibri" w:cs="Calibri"/>
                <w:sz w:val="20"/>
                <w:lang w:val="fr-BE"/>
              </w:rPr>
              <w:t xml:space="preserve"> </w:t>
            </w:r>
            <w:sdt>
              <w:sdtPr>
                <w:rPr>
                  <w:rStyle w:val="FRU"/>
                  <w:highlight w:val="darkGray"/>
                </w:rPr>
                <w:alias w:val="TEXTE"/>
                <w:tag w:val="TEXTE"/>
                <w:id w:val="1932693156"/>
                <w:lock w:val="sdtLocked"/>
                <w:placeholder>
                  <w:docPart w:val="51737AE5DCA549109B9135432B4D4D7B"/>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4" w:space="0" w:color="auto"/>
              <w:left w:val="single" w:sz="4" w:space="0" w:color="A6A6A6" w:themeColor="background1" w:themeShade="A6"/>
              <w:bottom w:val="single" w:sz="2" w:space="0" w:color="D0CECE" w:themeColor="background2" w:themeShade="E6"/>
            </w:tcBorders>
            <w:shd w:val="clear" w:color="auto" w:fill="auto"/>
          </w:tcPr>
          <w:p w14:paraId="1A72829E" w14:textId="675DF9ED" w:rsidR="00E42CBB" w:rsidRPr="00DD617E" w:rsidRDefault="00EE3BEF"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sdt>
              <w:sdtPr>
                <w:rPr>
                  <w:rStyle w:val="FRU"/>
                  <w:highlight w:val="darkGray"/>
                </w:rPr>
                <w:alias w:val="TEXTE"/>
                <w:tag w:val="TEXTE"/>
                <w:id w:val="409123654"/>
                <w:lock w:val="sdtLocked"/>
                <w:placeholder>
                  <w:docPart w:val="39AB6E2DADF04BDEAE47042ECEF5370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5A01B2" w14:paraId="52227EAD"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BA97C7A"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shd w:val="clear" w:color="auto" w:fill="auto"/>
          </w:tcPr>
          <w:p w14:paraId="20191DFA" w14:textId="58AD25CE" w:rsidR="00E42CBB" w:rsidRPr="00DD617E" w:rsidRDefault="00EE3BEF"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sdt>
              <w:sdtPr>
                <w:rPr>
                  <w:rStyle w:val="FRU"/>
                  <w:highlight w:val="darkGray"/>
                </w:rPr>
                <w:alias w:val="TEXTE"/>
                <w:tag w:val="TEXTE"/>
                <w:id w:val="988904830"/>
                <w:lock w:val="sdtLocked"/>
                <w:placeholder>
                  <w:docPart w:val="26E1D1EDAF594D67A95CE52A0A2FE68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E9FC87F" w14:textId="77F93A44" w:rsidR="00E42CBB" w:rsidRPr="00DD617E" w:rsidRDefault="00EE3BEF"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sdt>
              <w:sdtPr>
                <w:rPr>
                  <w:rStyle w:val="FRU"/>
                  <w:highlight w:val="darkGray"/>
                </w:rPr>
                <w:alias w:val="TEXTE"/>
                <w:tag w:val="TEXTE"/>
                <w:id w:val="-1802766460"/>
                <w:lock w:val="sdtLocked"/>
                <w:placeholder>
                  <w:docPart w:val="386E04B5912740048109CBD683FE642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shd w:val="clear" w:color="auto" w:fill="auto"/>
          </w:tcPr>
          <w:p w14:paraId="52DBB7AE" w14:textId="5646C59C" w:rsidR="00E42CBB" w:rsidRPr="00DD617E" w:rsidRDefault="00EE3BEF"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sdt>
              <w:sdtPr>
                <w:rPr>
                  <w:rStyle w:val="FRU"/>
                  <w:highlight w:val="darkGray"/>
                </w:rPr>
                <w:alias w:val="TEXTE"/>
                <w:tag w:val="TEXTE"/>
                <w:id w:val="775138636"/>
                <w:lock w:val="sdtLocked"/>
                <w:placeholder>
                  <w:docPart w:val="BDF48F94D60B4385B2E3BF3E8B268175"/>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682F4D" w14:paraId="1A18C2CA"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062A557"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36DC310" w14:textId="0609C109" w:rsidR="00E42CBB" w:rsidRPr="00DD617E" w:rsidRDefault="00EE3BEF"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EndPr>
                <w:rPr>
                  <w:rStyle w:val="Titre2Car"/>
                </w:rPr>
              </w:sdtEnd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sdt>
              <w:sdtPr>
                <w:rPr>
                  <w:rStyle w:val="FRU"/>
                  <w:highlight w:val="darkGray"/>
                </w:rPr>
                <w:alias w:val="TEXTE"/>
                <w:tag w:val="TEXTE"/>
                <w:id w:val="54587615"/>
                <w:lock w:val="sdtLocked"/>
                <w:placeholder>
                  <w:docPart w:val="C13E656AD2784D1AB780E2BCDC86465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14E10918" w14:textId="26AC92EE" w:rsidR="00E42CBB" w:rsidRPr="0063758E" w:rsidRDefault="00EE3BEF" w:rsidP="00E42CBB">
            <w:pPr>
              <w:rPr>
                <w:rFonts w:ascii="Calibri" w:hAnsi="Calibri" w:cs="Calibri"/>
                <w:sz w:val="20"/>
                <w:lang w:val="en-US"/>
              </w:rPr>
            </w:pPr>
            <w:sdt>
              <w:sdtPr>
                <w:rPr>
                  <w:rStyle w:val="Titre2Car"/>
                  <w:rFonts w:eastAsiaTheme="minorHAnsi"/>
                  <w:sz w:val="20"/>
                  <w:highlight w:val="lightGray"/>
                  <w:u w:val="none"/>
                  <w:lang w:val="en-US"/>
                </w:rPr>
                <w:id w:val="-10677827"/>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en-US"/>
                  </w:rPr>
                  <w:t>☐</w:t>
                </w:r>
              </w:sdtContent>
            </w:sdt>
            <w:r w:rsidR="00E42CBB" w:rsidRPr="00DD617E">
              <w:rPr>
                <w:rFonts w:ascii="Calibri" w:hAnsi="Calibri" w:cs="Calibri"/>
                <w:sz w:val="20"/>
                <w:lang w:val="en-US"/>
              </w:rPr>
              <w:t xml:space="preserve"> Hip-Hop, R&amp;B </w:t>
            </w:r>
            <w:sdt>
              <w:sdtPr>
                <w:rPr>
                  <w:rStyle w:val="FRU"/>
                  <w:highlight w:val="darkGray"/>
                </w:rPr>
                <w:alias w:val="TEXTE"/>
                <w:tag w:val="TEXTE"/>
                <w:id w:val="-616992386"/>
                <w:lock w:val="sdtLocked"/>
                <w:placeholder>
                  <w:docPart w:val="8BF24CA5BBEE4CD7B5C31898D02BF342"/>
                </w:placeholder>
                <w:showingPlcHdr/>
                <w15:color w:val="FF0000"/>
              </w:sdtPr>
              <w:sdtEndPr>
                <w:rPr>
                  <w:rStyle w:val="FRU"/>
                  <w:color w:val="AEAAAA" w:themeColor="background2" w:themeShade="BF"/>
                  <w:highlight w:val="none"/>
                </w:rPr>
              </w:sdtEndPr>
              <w:sdtContent>
                <w:r w:rsidR="0063758E" w:rsidRPr="00AC17D1">
                  <w:rPr>
                    <w:rStyle w:val="Textedelespacerserv"/>
                    <w:rFonts w:asciiTheme="minorHAnsi" w:hAnsiTheme="minorHAnsi" w:cstheme="minorHAnsi"/>
                    <w:color w:val="AEAAAA" w:themeColor="background2" w:themeShade="BF"/>
                    <w:highlight w:val="darkGray"/>
                    <w:lang w:val="en-US"/>
                  </w:rPr>
                  <w:t>Texte</w:t>
                </w:r>
              </w:sdtContent>
            </w:sdt>
          </w:p>
        </w:tc>
        <w:tc>
          <w:tcPr>
            <w:tcW w:w="3130" w:type="dxa"/>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8268DC0" w14:textId="7525EAFD" w:rsidR="00E42CBB" w:rsidRPr="00DD617E" w:rsidRDefault="00EE3BEF"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sdt>
              <w:sdtPr>
                <w:rPr>
                  <w:rStyle w:val="FRU"/>
                  <w:highlight w:val="darkGray"/>
                </w:rPr>
                <w:alias w:val="TEXTE"/>
                <w:tag w:val="TEXTE"/>
                <w:id w:val="-272481741"/>
                <w:lock w:val="sdtLocked"/>
                <w:placeholder>
                  <w:docPart w:val="409B3911EC5E4CDB85CE62E3E18420C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8C53B8" w:rsidRPr="005166CB" w14:paraId="1A95438C"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42F57029"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shd w:val="clear" w:color="auto" w:fill="auto"/>
          </w:tcPr>
          <w:p w14:paraId="5CDCB83F" w14:textId="527ED8C9" w:rsidR="008C53B8" w:rsidRPr="00935F95" w:rsidRDefault="00EE3BEF"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EndPr>
                <w:rPr>
                  <w:rStyle w:val="Titre2Car"/>
                </w:rPr>
              </w:sdtEnd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proofErr w:type="gramStart"/>
            <w:r w:rsidR="008C53B8">
              <w:rPr>
                <w:rFonts w:ascii="Calibri" w:hAnsi="Calibri" w:cs="Calibri"/>
                <w:sz w:val="20"/>
                <w:lang w:val="fr-BE"/>
              </w:rPr>
              <w:t>jours)</w:t>
            </w:r>
            <w:r w:rsidR="00D175E6">
              <w:rPr>
                <w:rFonts w:ascii="Calibri" w:hAnsi="Calibri" w:cs="Calibri"/>
                <w:sz w:val="4"/>
                <w:szCs w:val="4"/>
                <w:lang w:val="fr-BE"/>
              </w:rPr>
              <w:t xml:space="preserve">   </w:t>
            </w:r>
            <w:proofErr w:type="gramEnd"/>
            <w:r w:rsidR="00D175E6">
              <w:rPr>
                <w:rFonts w:ascii="Calibri" w:hAnsi="Calibri" w:cs="Calibri"/>
                <w:sz w:val="4"/>
                <w:szCs w:val="4"/>
                <w:lang w:val="fr-BE"/>
              </w:rPr>
              <w:t xml:space="preserve">                   </w:t>
            </w:r>
            <w:sdt>
              <w:sdtPr>
                <w:rPr>
                  <w:rStyle w:val="FRU"/>
                  <w:highlight w:val="darkGray"/>
                </w:rPr>
                <w:alias w:val="TEXTE"/>
                <w:tag w:val="TEXTE"/>
                <w:id w:val="-1861655893"/>
                <w:lock w:val="sdtLocked"/>
                <w:placeholder>
                  <w:docPart w:val="8125E7E6DF9B42D29285D124C1647B2F"/>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5166CB" w14:paraId="209696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B4D1298"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06CF4F07"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5A17721E" w14:textId="560A00AF" w:rsidR="00193615" w:rsidRPr="00DD617E" w:rsidRDefault="00EE3BEF"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sdt>
              <w:sdtPr>
                <w:rPr>
                  <w:rStyle w:val="FRU"/>
                  <w:highlight w:val="darkGray"/>
                </w:rPr>
                <w:alias w:val="TEXTE"/>
                <w:tag w:val="TEXTE"/>
                <w:id w:val="-71129527"/>
                <w:lock w:val="sdtLocked"/>
                <w:placeholder>
                  <w:docPart w:val="3CB37281F573445A82394C56497659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5081DA0A" w14:textId="4EF37AC4" w:rsidR="00193615" w:rsidRPr="00DD617E" w:rsidRDefault="00EE3BEF"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sdt>
              <w:sdtPr>
                <w:rPr>
                  <w:rStyle w:val="FRU"/>
                  <w:highlight w:val="darkGray"/>
                </w:rPr>
                <w:alias w:val="TEXTE"/>
                <w:tag w:val="TEXTE"/>
                <w:id w:val="142475593"/>
                <w:lock w:val="sdtLocked"/>
                <w:placeholder>
                  <w:docPart w:val="58AC33F80C3B43C9A96F5A71A0D4BA9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5A01B2" w14:paraId="7E3151E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4C09A044"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856205B" w14:textId="5795FD60" w:rsidR="00193615" w:rsidRPr="00DD617E" w:rsidRDefault="00EE3BEF"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sdt>
              <w:sdtPr>
                <w:rPr>
                  <w:rStyle w:val="FRU"/>
                  <w:highlight w:val="darkGray"/>
                </w:rPr>
                <w:alias w:val="TEXTE"/>
                <w:tag w:val="TEXTE"/>
                <w:id w:val="798727599"/>
                <w:lock w:val="sdtLocked"/>
                <w:placeholder>
                  <w:docPart w:val="FD80B1E9D2FE4E12BB81CF01E48A0DD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0B23F9C3" w14:textId="1D1381B9" w:rsidR="00193615" w:rsidRPr="00DD617E" w:rsidRDefault="00EE3BEF"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sdt>
              <w:sdtPr>
                <w:rPr>
                  <w:rStyle w:val="FRU"/>
                  <w:highlight w:val="darkGray"/>
                </w:rPr>
                <w:alias w:val="TEXTE"/>
                <w:tag w:val="TEXTE"/>
                <w:id w:val="2034297349"/>
                <w:lock w:val="sdtLocked"/>
                <w:placeholder>
                  <w:docPart w:val="8DC3F0D2EF014F1AA1BD185F9983F5A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67E09" w:rsidRPr="005166CB" w14:paraId="684EB244"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451F0CBD"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53388CFE"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B85E06A" w14:textId="77777777" w:rsidR="00167E09" w:rsidRPr="00DD617E" w:rsidRDefault="00EE3BEF"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19FF0AD1" w14:textId="77777777" w:rsidR="00167E09" w:rsidRPr="00DD617E" w:rsidRDefault="00EE3BEF"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w:t>
            </w:r>
            <w:proofErr w:type="gramStart"/>
            <w:r w:rsidR="00190851" w:rsidRPr="00DD617E">
              <w:rPr>
                <w:rFonts w:ascii="Calibri" w:hAnsi="Calibri" w:cs="Calibri"/>
                <w:sz w:val="20"/>
                <w:lang w:val="fr-BE"/>
              </w:rPr>
              <w:t>avec</w:t>
            </w:r>
            <w:proofErr w:type="gramEnd"/>
            <w:r w:rsidR="00190851" w:rsidRPr="00DD617E">
              <w:rPr>
                <w:rFonts w:ascii="Calibri" w:hAnsi="Calibri" w:cs="Calibri"/>
                <w:sz w:val="20"/>
                <w:lang w:val="fr-BE"/>
              </w:rPr>
              <w:t xml:space="preserve"> présence de véhicule motorisé</w:t>
            </w:r>
          </w:p>
        </w:tc>
      </w:tr>
      <w:tr w:rsidR="00167E09" w:rsidRPr="005166CB" w14:paraId="06C8E7C7"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2E19B957"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BE801E5" w14:textId="77777777" w:rsidR="00167E09" w:rsidRPr="00DD617E" w:rsidRDefault="00EE3BEF"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7E9D6602" w14:textId="77777777" w:rsidR="00B62A75" w:rsidRPr="00DD617E" w:rsidRDefault="00EE3BEF"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75F674A" w14:textId="77777777" w:rsidR="00167E09" w:rsidRPr="00DD617E" w:rsidRDefault="00EE3BEF"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fr-BE"/>
                </w:rPr>
                <w:id w:val="-108684084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proofErr w:type="gramStart"/>
            <w:r w:rsidR="00B62A75" w:rsidRPr="00DD617E">
              <w:rPr>
                <w:rFonts w:ascii="Calibri" w:hAnsi="Calibri" w:cs="Calibri"/>
                <w:sz w:val="20"/>
                <w:lang w:val="fr-BE"/>
              </w:rPr>
              <w:t>avec</w:t>
            </w:r>
            <w:proofErr w:type="gramEnd"/>
            <w:r w:rsidR="00B62A75" w:rsidRPr="00DD617E">
              <w:rPr>
                <w:rFonts w:ascii="Calibri" w:hAnsi="Calibri" w:cs="Calibri"/>
                <w:sz w:val="20"/>
                <w:lang w:val="fr-BE"/>
              </w:rPr>
              <w:t xml:space="preserve"> présence d’animaux</w:t>
            </w:r>
          </w:p>
          <w:p w14:paraId="220A78CC" w14:textId="2E0305D8" w:rsidR="00B62A75" w:rsidRPr="00DD617E" w:rsidRDefault="00EE3BEF" w:rsidP="00A378C5">
            <w:pPr>
              <w:tabs>
                <w:tab w:val="left" w:pos="4712"/>
              </w:tabs>
              <w:rPr>
                <w:rFonts w:ascii="Calibri" w:hAnsi="Calibri" w:cs="Calibri"/>
                <w:sz w:val="20"/>
                <w:lang w:val="fr-BE"/>
              </w:rPr>
            </w:pPr>
            <w:sdt>
              <w:sdtPr>
                <w:rPr>
                  <w:rStyle w:val="Titre2Car"/>
                  <w:rFonts w:eastAsiaTheme="minorHAnsi"/>
                  <w:sz w:val="20"/>
                  <w:highlight w:val="lightGray"/>
                  <w:u w:val="none"/>
                  <w:lang w:val="fr-BE"/>
                </w:rPr>
                <w:id w:val="-78573301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 xml:space="preserve">Autre : </w:t>
            </w:r>
            <w:sdt>
              <w:sdtPr>
                <w:rPr>
                  <w:rStyle w:val="FRU"/>
                  <w:highlight w:val="darkGray"/>
                </w:rPr>
                <w:alias w:val="TEXTE"/>
                <w:tag w:val="TEXTE"/>
                <w:id w:val="-836926117"/>
                <w:lock w:val="sdtLocked"/>
                <w:placeholder>
                  <w:docPart w:val="8F7362CCD91244738CB245E9133CCED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5E783E" w:rsidRPr="005A01B2" w14:paraId="0EAAFA58"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4708393"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4B7486C7" w14:textId="77777777" w:rsidR="005E783E" w:rsidRPr="00DD617E" w:rsidRDefault="00EE3BEF"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50635B1B" w14:textId="77777777" w:rsidR="005E783E" w:rsidRPr="00DD617E" w:rsidRDefault="00EE3BEF"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51D4C444"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5052CC26"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36EA0E7" w14:textId="77777777" w:rsidR="005E783E" w:rsidRPr="00DD617E" w:rsidRDefault="00EE3BEF"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EndPr>
                <w:rPr>
                  <w:rStyle w:val="Titre2Car"/>
                </w:rPr>
              </w:sdtEnd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61F8241" w14:textId="2A4C01C7" w:rsidR="005E783E" w:rsidRPr="00DD617E" w:rsidRDefault="00EE3BEF"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sdt>
              <w:sdtPr>
                <w:rPr>
                  <w:rStyle w:val="FRU"/>
                  <w:highlight w:val="darkGray"/>
                </w:rPr>
                <w:alias w:val="TEXTE"/>
                <w:tag w:val="TEXTE"/>
                <w:id w:val="-77592595"/>
                <w:lock w:val="sdtLocked"/>
                <w:placeholder>
                  <w:docPart w:val="D998174360A74E09862427B7238D781C"/>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5166CB" w14:paraId="4944E975"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A7A3792"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6DB2D831" w14:textId="77777777" w:rsidR="00F3190B" w:rsidRPr="00DD617E" w:rsidRDefault="00EE3BEF"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011CCF2F" w14:textId="77777777" w:rsidR="00F3190B" w:rsidRPr="00DD617E" w:rsidRDefault="00EE3BEF"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7B2D6AF8"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3BD0DDC"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36C9ACDB" w14:textId="77777777" w:rsidR="009B02BA" w:rsidRDefault="00EE3BEF"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EndPr>
                <w:rPr>
                  <w:rStyle w:val="Titre2Car"/>
                </w:rPr>
              </w:sdtEnd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71F911D1" w14:textId="77777777" w:rsidR="009B02BA" w:rsidRDefault="00EE3BEF"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EndPr>
                <w:rPr>
                  <w:rStyle w:val="Titre2Car"/>
                </w:rPr>
              </w:sdtEnd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5166CB" w14:paraId="091C1BAE"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86DA99A"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2103603" w14:textId="77777777" w:rsidR="00F3190B" w:rsidRPr="00DD617E" w:rsidRDefault="00EE3BEF"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02F4EC5B" w14:textId="77777777" w:rsidR="00F3190B" w:rsidRPr="00DD617E" w:rsidRDefault="00EE3BEF"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22A3BDB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65E93AB"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553CD18" w14:textId="77777777" w:rsidR="00F3190B" w:rsidRPr="00DD617E" w:rsidRDefault="00EE3BEF"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EndPr>
                <w:rPr>
                  <w:rStyle w:val="Titre2Car"/>
                </w:rPr>
              </w:sdtEnd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3AEFF556" w14:textId="02822DED" w:rsidR="00F3190B" w:rsidRPr="00DD617E" w:rsidRDefault="00EE3BEF"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sdt>
              <w:sdtPr>
                <w:rPr>
                  <w:rStyle w:val="FRU"/>
                  <w:highlight w:val="darkGray"/>
                </w:rPr>
                <w:alias w:val="TEXTE"/>
                <w:tag w:val="TEXTE"/>
                <w:id w:val="1113791992"/>
                <w:lock w:val="sdtLocked"/>
                <w:placeholder>
                  <w:docPart w:val="10E1C5454A7043C1AA83FC218D4F9F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5166CB" w14:paraId="6D78BC12"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EB19DF2"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7F053AE8" w14:textId="77777777" w:rsidR="00F3190B" w:rsidRPr="00DD617E" w:rsidRDefault="00EE3BEF"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r w:rsidR="00F3190B" w:rsidRPr="003578CB">
              <w:rPr>
                <w:rFonts w:ascii="Calibri" w:hAnsi="Calibri" w:cs="Calibri"/>
                <w:sz w:val="18"/>
                <w:szCs w:val="18"/>
                <w:lang w:val="en-US"/>
              </w:rPr>
              <w:t xml:space="preserve"> ou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06B1C900" w14:textId="77777777" w:rsidR="00F3190B" w:rsidRPr="00DD617E" w:rsidRDefault="00EE3BEF"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5166CB" w14:paraId="2C8AEF75" w14:textId="77777777" w:rsidTr="00377531">
        <w:trPr>
          <w:cantSplit/>
        </w:trPr>
        <w:tc>
          <w:tcPr>
            <w:tcW w:w="2155" w:type="dxa"/>
            <w:vMerge/>
            <w:tcBorders>
              <w:top w:val="single" w:sz="4" w:space="0" w:color="auto"/>
              <w:bottom w:val="single" w:sz="4" w:space="0" w:color="auto"/>
            </w:tcBorders>
            <w:shd w:val="clear" w:color="auto" w:fill="F2F2F2"/>
          </w:tcPr>
          <w:p w14:paraId="4BD3EBC9"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shd w:val="clear" w:color="auto" w:fill="auto"/>
          </w:tcPr>
          <w:p w14:paraId="1C095191" w14:textId="796E87C2" w:rsidR="006C048F" w:rsidRPr="000E02A5" w:rsidRDefault="00EE3BEF" w:rsidP="006C4799">
            <w:pPr>
              <w:rPr>
                <w:rStyle w:val="Titre2Car"/>
                <w:rFonts w:eastAsiaTheme="minorHAnsi"/>
                <w:sz w:val="20"/>
                <w:highlight w:val="lightGray"/>
                <w:u w:val="none"/>
                <w:lang w:val="fr-BE"/>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EndPr>
                <w:rPr>
                  <w:rStyle w:val="Titre2Car"/>
                </w:rPr>
              </w:sdtEndPr>
              <w:sdtContent>
                <w:r w:rsidR="003A3CAE" w:rsidRPr="000E02A5">
                  <w:rPr>
                    <w:rStyle w:val="Titre2Car"/>
                    <w:rFonts w:ascii="MS Gothic" w:eastAsia="MS Gothic" w:hAnsi="MS Gothic" w:hint="eastAsia"/>
                    <w:sz w:val="20"/>
                    <w:highlight w:val="lightGray"/>
                    <w:u w:val="none"/>
                    <w:lang w:val="fr-BE"/>
                  </w:rPr>
                  <w:t>☐</w:t>
                </w:r>
              </w:sdtContent>
            </w:sdt>
            <w:r w:rsidR="003A3CAE" w:rsidRPr="000E02A5">
              <w:rPr>
                <w:rFonts w:ascii="Calibri" w:hAnsi="Calibri" w:cs="Calibri"/>
                <w:sz w:val="20"/>
                <w:lang w:val="fr-BE"/>
              </w:rPr>
              <w:t xml:space="preserve"> Sport </w:t>
            </w:r>
            <w:r w:rsidR="00F86424" w:rsidRPr="000E02A5">
              <w:rPr>
                <w:rFonts w:ascii="Calibri" w:hAnsi="Calibri" w:cs="Calibri"/>
                <w:sz w:val="20"/>
                <w:lang w:val="fr-BE"/>
              </w:rPr>
              <w:t>extr</w:t>
            </w:r>
            <w:r w:rsidR="0071690F" w:rsidRPr="000E02A5">
              <w:rPr>
                <w:rFonts w:ascii="Calibri" w:hAnsi="Calibri" w:cs="Calibri"/>
                <w:sz w:val="20"/>
                <w:lang w:val="fr-BE"/>
              </w:rPr>
              <w:t>ê</w:t>
            </w:r>
            <w:r w:rsidR="00F86424" w:rsidRPr="000E02A5">
              <w:rPr>
                <w:rFonts w:ascii="Calibri" w:hAnsi="Calibri" w:cs="Calibri"/>
                <w:sz w:val="20"/>
                <w:lang w:val="fr-BE"/>
              </w:rPr>
              <w:t xml:space="preserve">me </w:t>
            </w:r>
            <w:r w:rsidR="00570FF9" w:rsidRPr="000E02A5">
              <w:rPr>
                <w:rFonts w:ascii="Calibri" w:hAnsi="Calibri" w:cs="Calibri"/>
                <w:sz w:val="20"/>
                <w:lang w:val="fr-BE"/>
              </w:rPr>
              <w:t>(</w:t>
            </w:r>
            <w:r w:rsidR="0071690F" w:rsidRPr="000E02A5">
              <w:rPr>
                <w:rFonts w:ascii="Calibri" w:hAnsi="Calibri" w:cs="Calibri"/>
                <w:sz w:val="20"/>
                <w:lang w:val="fr-BE"/>
              </w:rPr>
              <w:t>à préciser</w:t>
            </w:r>
            <w:r w:rsidR="00570FF9" w:rsidRPr="000E02A5">
              <w:rPr>
                <w:rFonts w:ascii="Calibri" w:hAnsi="Calibri" w:cs="Calibri"/>
                <w:sz w:val="20"/>
                <w:lang w:val="fr-BE"/>
              </w:rPr>
              <w:t>)</w:t>
            </w:r>
            <w:r w:rsidR="0071690F" w:rsidRPr="000E02A5">
              <w:rPr>
                <w:rFonts w:ascii="Calibri" w:hAnsi="Calibri" w:cs="Calibri"/>
                <w:sz w:val="20"/>
                <w:lang w:val="fr-BE"/>
              </w:rPr>
              <w:t xml:space="preserve"> : </w:t>
            </w:r>
            <w:sdt>
              <w:sdtPr>
                <w:rPr>
                  <w:rStyle w:val="FRU"/>
                  <w:highlight w:val="darkGray"/>
                </w:rPr>
                <w:alias w:val="TEXTE"/>
                <w:tag w:val="TEXTE"/>
                <w:id w:val="95598557"/>
                <w:lock w:val="sdtLocked"/>
                <w:placeholder>
                  <w:docPart w:val="ED4C0168F4F74EDF8FD44EC57A4DFF34"/>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0E02A5" w14:paraId="0081E78A" w14:textId="77777777" w:rsidTr="00377531">
        <w:trPr>
          <w:cantSplit/>
        </w:trPr>
        <w:tc>
          <w:tcPr>
            <w:tcW w:w="2155" w:type="dxa"/>
            <w:vMerge/>
            <w:tcBorders>
              <w:top w:val="single" w:sz="4" w:space="0" w:color="auto"/>
              <w:bottom w:val="single" w:sz="4" w:space="0" w:color="auto"/>
            </w:tcBorders>
            <w:shd w:val="clear" w:color="auto" w:fill="F2F2F2"/>
          </w:tcPr>
          <w:p w14:paraId="691135CA"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shd w:val="clear" w:color="auto" w:fill="auto"/>
          </w:tcPr>
          <w:p w14:paraId="544981DD" w14:textId="0693E5E2" w:rsidR="00F3190B" w:rsidRDefault="00EE3BEF"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EndPr>
                <w:rPr>
                  <w:rStyle w:val="Titre2Car"/>
                </w:rPr>
              </w:sdtEndPr>
              <w:sdtContent>
                <w:r w:rsidR="004E3EFD" w:rsidRPr="000E02A5">
                  <w:rPr>
                    <w:rStyle w:val="Titre2Car"/>
                    <w:rFonts w:ascii="MS Gothic" w:eastAsia="MS Gothic" w:hAnsi="MS Gothic" w:hint="eastAsia"/>
                    <w:sz w:val="20"/>
                    <w:highlight w:val="lightGray"/>
                    <w:u w:val="none"/>
                    <w:lang w:val="fr-BE"/>
                  </w:rPr>
                  <w:t>☐</w:t>
                </w:r>
              </w:sdtContent>
            </w:sdt>
            <w:r w:rsidR="004E3EFD" w:rsidRPr="000E02A5">
              <w:rPr>
                <w:rFonts w:ascii="Calibri" w:hAnsi="Calibri" w:cs="Calibri"/>
                <w:sz w:val="20"/>
                <w:lang w:val="fr-BE"/>
              </w:rPr>
              <w:t xml:space="preserve"> </w:t>
            </w:r>
            <w:r w:rsidR="00F3190B" w:rsidRPr="00DD617E">
              <w:rPr>
                <w:rFonts w:ascii="Calibri" w:hAnsi="Calibri" w:cs="Calibri"/>
                <w:sz w:val="20"/>
                <w:lang w:val="fr-BE"/>
              </w:rPr>
              <w:t xml:space="preserve">Autre : </w:t>
            </w:r>
            <w:sdt>
              <w:sdtPr>
                <w:rPr>
                  <w:rStyle w:val="FRU"/>
                  <w:highlight w:val="darkGray"/>
                </w:rPr>
                <w:alias w:val="TEXTE"/>
                <w:tag w:val="TEXTE"/>
                <w:id w:val="664750331"/>
                <w:lock w:val="sdtLocked"/>
                <w:placeholder>
                  <w:docPart w:val="F4AF814873EF438F86B6843C877B0C1B"/>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p w14:paraId="2307E250" w14:textId="77777777" w:rsidR="00800AD8" w:rsidRPr="00DD617E" w:rsidRDefault="00800AD8" w:rsidP="006C4799">
            <w:pPr>
              <w:rPr>
                <w:rFonts w:ascii="Calibri" w:hAnsi="Calibri" w:cs="Calibri"/>
                <w:sz w:val="20"/>
                <w:lang w:val="fr-BE"/>
              </w:rPr>
            </w:pPr>
          </w:p>
        </w:tc>
      </w:tr>
      <w:tr w:rsidR="008E234D" w:rsidRPr="005A01B2" w14:paraId="6BDD71C5"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129C4FC2"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1AC88EB" w14:textId="77777777" w:rsidR="008E234D" w:rsidRPr="00DD617E" w:rsidRDefault="00EE3BEF"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shd w:val="clear" w:color="auto" w:fill="auto"/>
          </w:tcPr>
          <w:p w14:paraId="230D4A45" w14:textId="77777777" w:rsidR="008E234D" w:rsidRPr="00DD617E" w:rsidRDefault="00EE3BEF"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shd w:val="clear" w:color="auto" w:fill="auto"/>
          </w:tcPr>
          <w:p w14:paraId="4FE6FF50" w14:textId="40B1A946" w:rsidR="008E234D" w:rsidRPr="00DD617E" w:rsidRDefault="00EE3BEF"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sdt>
              <w:sdtPr>
                <w:rPr>
                  <w:rStyle w:val="FRU"/>
                  <w:highlight w:val="darkGray"/>
                </w:rPr>
                <w:alias w:val="TEXTE"/>
                <w:tag w:val="TEXTE"/>
                <w:id w:val="236441143"/>
                <w:lock w:val="sdtLocked"/>
                <w:placeholder>
                  <w:docPart w:val="ACEE1705437245C995F161080917CF59"/>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4555" w:rsidRPr="005A01B2" w14:paraId="2B9F0C47"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296282A9"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433B5D0B" w14:textId="77777777" w:rsidR="00F34555" w:rsidRPr="00190851" w:rsidRDefault="00F34555" w:rsidP="00975A33">
            <w:pPr>
              <w:rPr>
                <w:rFonts w:ascii="Calibri" w:hAnsi="Calibri" w:cs="Calibri"/>
                <w:sz w:val="22"/>
                <w:szCs w:val="22"/>
                <w:lang w:val="fr-BE"/>
              </w:rPr>
            </w:pPr>
            <w:proofErr w:type="gramStart"/>
            <w:r>
              <w:rPr>
                <w:rFonts w:ascii="Calibri" w:hAnsi="Calibri" w:cs="Calibri"/>
                <w:sz w:val="22"/>
                <w:szCs w:val="22"/>
                <w:lang w:val="fr-BE"/>
              </w:rPr>
              <w:t>c</w:t>
            </w:r>
            <w:r w:rsidRPr="00190851">
              <w:rPr>
                <w:rFonts w:ascii="Calibri" w:hAnsi="Calibri" w:cs="Calibri"/>
                <w:sz w:val="22"/>
                <w:szCs w:val="22"/>
                <w:lang w:val="fr-BE"/>
              </w:rPr>
              <w:t>ommerciale</w:t>
            </w:r>
            <w:proofErr w:type="gramEnd"/>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576D4C0E" w14:textId="77777777" w:rsidR="00F34555" w:rsidRPr="00DD617E" w:rsidRDefault="00EE3BEF"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70BA5DB" w14:textId="77777777" w:rsidR="00F34555" w:rsidRPr="00DD617E" w:rsidRDefault="00EE3BEF"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4E68432" w14:textId="77777777" w:rsidR="00F34555" w:rsidRPr="00DD617E" w:rsidRDefault="00EE3BEF"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0A6A5081" w14:textId="77777777" w:rsidR="00F34555" w:rsidRPr="00DD617E" w:rsidRDefault="00EE3BEF"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5166CB" w14:paraId="2F574D9D"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0FA6C81A"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0C574BCA" w14:textId="77777777" w:rsidR="00F34555" w:rsidRPr="00DD617E" w:rsidRDefault="00EE3BEF"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C033CA8" w14:textId="77777777" w:rsidR="00F34555" w:rsidRPr="00DD617E" w:rsidRDefault="00EE3BEF"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33ABC50" w14:textId="490EAC1D" w:rsidR="00F34555" w:rsidRPr="00DD617E" w:rsidRDefault="00EE3BEF" w:rsidP="00FD194D">
            <w:pPr>
              <w:rPr>
                <w:rFonts w:ascii="Calibri" w:hAnsi="Calibri" w:cs="Calibri"/>
                <w:sz w:val="20"/>
                <w:lang w:val="fr-BE"/>
              </w:rPr>
            </w:pPr>
            <w:sdt>
              <w:sdtPr>
                <w:rPr>
                  <w:rStyle w:val="Titre2Car"/>
                  <w:rFonts w:eastAsiaTheme="minorHAnsi"/>
                  <w:sz w:val="20"/>
                  <w:highlight w:val="lightGray"/>
                  <w:u w:val="none"/>
                  <w:lang w:val="fr-BE"/>
                </w:rPr>
                <w:id w:val="-1594226949"/>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166CB" w14:paraId="134E96E5"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43493FF3"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6C2724CB"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34BB5F95" w14:textId="6177A2E3"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fr-BE"/>
                </w:rPr>
                <w:id w:val="2095595181"/>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Message de </w:t>
            </w:r>
            <w:proofErr w:type="gramStart"/>
            <w:r w:rsidR="007501DD" w:rsidRPr="00DD617E">
              <w:rPr>
                <w:rFonts w:ascii="Calibri" w:hAnsi="Calibri" w:cs="Calibri"/>
                <w:sz w:val="20"/>
                <w:lang w:val="fr-BE"/>
              </w:rPr>
              <w:t>sensibilisation</w:t>
            </w:r>
            <w:r w:rsidR="0016204D">
              <w:rPr>
                <w:rFonts w:ascii="Calibri" w:hAnsi="Calibri" w:cs="Calibri"/>
                <w:sz w:val="20"/>
                <w:lang w:val="fr-BE"/>
              </w:rPr>
              <w:t xml:space="preserve"> </w:t>
            </w:r>
            <w:r w:rsidR="00AE7900">
              <w:rPr>
                <w:rFonts w:ascii="Calibri" w:hAnsi="Calibri" w:cs="Calibri"/>
                <w:sz w:val="20"/>
                <w:lang w:val="fr-BE"/>
              </w:rPr>
              <w:t> :</w:t>
            </w:r>
            <w:proofErr w:type="gramEnd"/>
            <w:r w:rsidR="007501DD" w:rsidRPr="00DD617E">
              <w:rPr>
                <w:rFonts w:ascii="Calibri" w:hAnsi="Calibri" w:cs="Calibri"/>
                <w:color w:val="FF0000"/>
                <w:sz w:val="20"/>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166CB" w14:paraId="6521CCC1"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48FF98C5"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094A5A5" w14:textId="77777777" w:rsidR="007501DD" w:rsidRPr="00DD617E" w:rsidRDefault="00EE3BE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31A369E2" w14:textId="1928CE19" w:rsidR="007501DD" w:rsidRPr="00DD617E" w:rsidRDefault="00EE3BEF" w:rsidP="006C4799">
            <w:pPr>
              <w:jc w:val="left"/>
              <w:rPr>
                <w:rFonts w:ascii="Calibri" w:hAnsi="Calibri" w:cs="Calibri"/>
                <w:sz w:val="20"/>
                <w:lang w:val="fr-BE"/>
              </w:rPr>
            </w:pPr>
            <w:sdt>
              <w:sdtPr>
                <w:rPr>
                  <w:rStyle w:val="Titre2Car"/>
                  <w:rFonts w:eastAsiaTheme="minorHAnsi"/>
                  <w:sz w:val="20"/>
                  <w:highlight w:val="lightGray"/>
                  <w:u w:val="none"/>
                  <w:lang w:val="fr-BE"/>
                </w:rPr>
                <w:id w:val="118910934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A01B2" w14:paraId="227C0854"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5CB8F728"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EEE9AB7"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2B22882"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67C8EEBF" w14:textId="77777777" w:rsidR="007501DD" w:rsidRPr="00DD617E" w:rsidRDefault="00EE3BEF"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5166CB" w14:paraId="5F04935B"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0B584A6C"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552BC4C9" w14:textId="77777777" w:rsidR="007501DD" w:rsidRPr="00DD617E" w:rsidRDefault="00EE3BE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B292BAA" w14:textId="77777777" w:rsidR="007501DD" w:rsidRPr="00DD617E" w:rsidRDefault="00EE3BEF"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457CC7AA" w14:textId="4B66D235" w:rsidR="007501DD" w:rsidRPr="00DD617E" w:rsidRDefault="00EE3BEF" w:rsidP="007501DD">
            <w:pPr>
              <w:jc w:val="left"/>
              <w:rPr>
                <w:rFonts w:ascii="Calibri" w:hAnsi="Calibri" w:cs="Calibri"/>
                <w:color w:val="FF0000"/>
                <w:sz w:val="20"/>
                <w:lang w:val="fr-BE"/>
              </w:rPr>
            </w:pPr>
            <w:sdt>
              <w:sdtPr>
                <w:rPr>
                  <w:rStyle w:val="Titre2Car"/>
                  <w:rFonts w:eastAsiaTheme="minorHAnsi"/>
                  <w:sz w:val="20"/>
                  <w:highlight w:val="lightGray"/>
                  <w:u w:val="none"/>
                  <w:lang w:val="fr-BE"/>
                </w:rPr>
                <w:id w:val="-178233225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80230" w:rsidRPr="000A42E7">
              <w:rPr>
                <w:rStyle w:val="Textedelespacerserv"/>
                <w:rFonts w:asciiTheme="minorHAnsi" w:hAnsiTheme="minorHAnsi" w:cstheme="minorHAnsi"/>
                <w:sz w:val="12"/>
                <w:szCs w:val="12"/>
                <w:lang w:val="fr-BE"/>
              </w:rPr>
              <w:t>Cliquez ou appuyez ici pour entrer du texte.</w:t>
            </w:r>
          </w:p>
        </w:tc>
      </w:tr>
      <w:tr w:rsidR="007501DD" w:rsidRPr="005A01B2" w14:paraId="722DF0AE"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4D95F8A7"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0D70FC68"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8FDE2C"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shd w:val="clear" w:color="auto" w:fill="auto"/>
          </w:tcPr>
          <w:p w14:paraId="244B2743"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5166CB" w14:paraId="4D21BBF2"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67773E04"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4931490" w14:textId="77777777"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7988D4D7" w14:textId="77777777" w:rsidR="007501DD" w:rsidRPr="00DD617E" w:rsidRDefault="00EE3BEF"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15A37F7" w14:textId="6C829E15" w:rsidR="007501DD" w:rsidRPr="00DD617E" w:rsidRDefault="00EE3BEF" w:rsidP="001A30E1">
            <w:pPr>
              <w:jc w:val="left"/>
              <w:rPr>
                <w:rFonts w:ascii="Calibri" w:hAnsi="Calibri" w:cs="Calibri"/>
                <w:sz w:val="20"/>
                <w:lang w:val="fr-BE"/>
              </w:rPr>
            </w:pPr>
            <w:sdt>
              <w:sdtPr>
                <w:rPr>
                  <w:rStyle w:val="Titre2Car"/>
                  <w:rFonts w:eastAsiaTheme="minorHAnsi"/>
                  <w:sz w:val="20"/>
                  <w:highlight w:val="lightGray"/>
                  <w:u w:val="none"/>
                  <w:lang w:val="fr-BE"/>
                </w:rPr>
                <w:id w:val="193825191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Autre : </w:t>
            </w:r>
            <w:r w:rsidR="00780230" w:rsidRPr="00573B19">
              <w:rPr>
                <w:rStyle w:val="Textedelespacerserv"/>
                <w:rFonts w:asciiTheme="minorHAnsi" w:hAnsiTheme="minorHAnsi" w:cstheme="minorHAnsi"/>
                <w:sz w:val="12"/>
                <w:szCs w:val="12"/>
                <w:lang w:val="fr-BE"/>
              </w:rPr>
              <w:t>Cliquez ou appuyez ici pour entrer du texte.</w:t>
            </w:r>
          </w:p>
        </w:tc>
      </w:tr>
    </w:tbl>
    <w:p w14:paraId="22341C1E" w14:textId="77777777" w:rsidR="001429E5" w:rsidRPr="00780230" w:rsidRDefault="001429E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357ED8FF" w14:textId="77777777" w:rsidTr="00843346">
        <w:trPr>
          <w:cantSplit/>
          <w:trHeight w:val="70"/>
        </w:trPr>
        <w:tc>
          <w:tcPr>
            <w:tcW w:w="10915" w:type="dxa"/>
            <w:gridSpan w:val="9"/>
            <w:tcBorders>
              <w:bottom w:val="single" w:sz="4" w:space="0" w:color="auto"/>
            </w:tcBorders>
            <w:shd w:val="clear" w:color="auto" w:fill="B4C6E7" w:themeFill="accent1" w:themeFillTint="66"/>
          </w:tcPr>
          <w:p w14:paraId="44275F46"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FA4A2F" w14:paraId="4927F6C2" w14:textId="77777777" w:rsidTr="009B7E46">
        <w:trPr>
          <w:cantSplit/>
        </w:trPr>
        <w:tc>
          <w:tcPr>
            <w:tcW w:w="2126" w:type="dxa"/>
            <w:tcBorders>
              <w:top w:val="single" w:sz="4" w:space="0" w:color="auto"/>
              <w:bottom w:val="single" w:sz="4" w:space="0" w:color="auto"/>
            </w:tcBorders>
            <w:shd w:val="clear" w:color="auto" w:fill="F2F2F2"/>
          </w:tcPr>
          <w:p w14:paraId="5E577CEF"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shd w:val="clear" w:color="auto" w:fill="auto"/>
          </w:tcPr>
          <w:p w14:paraId="5D60D5E8" w14:textId="3DE1C200" w:rsidR="00715A5C" w:rsidRDefault="00EE3BEF"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EndPr>
                <w:rPr>
                  <w:rStyle w:val="Titre2Car"/>
                </w:rPr>
              </w:sdtEnd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sdt>
              <w:sdtPr>
                <w:rPr>
                  <w:rStyle w:val="FRU"/>
                  <w:highlight w:val="darkGray"/>
                </w:rPr>
                <w:alias w:val="TEXTE"/>
                <w:tag w:val="TEXTE"/>
                <w:id w:val="-1326588280"/>
                <w:lock w:val="sdtLocked"/>
                <w:placeholder>
                  <w:docPart w:val="3745EC3768844AEF8FBCA0E978191323"/>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066" w:type="dxa"/>
            <w:gridSpan w:val="6"/>
            <w:tcBorders>
              <w:top w:val="single" w:sz="4" w:space="0" w:color="auto"/>
              <w:left w:val="single" w:sz="4" w:space="0" w:color="A6A6A6" w:themeColor="background1" w:themeShade="A6"/>
              <w:bottom w:val="single" w:sz="4" w:space="0" w:color="auto"/>
            </w:tcBorders>
            <w:shd w:val="clear" w:color="auto" w:fill="auto"/>
          </w:tcPr>
          <w:p w14:paraId="66FB1380" w14:textId="2A371837" w:rsidR="00715A5C" w:rsidRPr="00FA4A2F" w:rsidRDefault="00EE3BEF" w:rsidP="00FA4A2F">
            <w:pPr>
              <w:pStyle w:val="Pieddepage"/>
              <w:rPr>
                <w:rStyle w:val="Titre2Car"/>
                <w:rFonts w:ascii="Calibri" w:hAnsi="Calibri"/>
                <w:color w:val="0070C0"/>
                <w:sz w:val="20"/>
                <w:u w:val="none"/>
                <w:lang w:val="fr-BE"/>
              </w:rPr>
            </w:pPr>
            <w:sdt>
              <w:sdtPr>
                <w:rPr>
                  <w:rStyle w:val="Titre2Car"/>
                  <w:rFonts w:eastAsiaTheme="minorHAnsi"/>
                  <w:sz w:val="22"/>
                  <w:szCs w:val="22"/>
                  <w:highlight w:val="lightGray"/>
                  <w:u w:val="none"/>
                  <w:lang w:val="fr-BE"/>
                </w:rPr>
                <w:id w:val="2005310599"/>
                <w14:checkbox>
                  <w14:checked w14:val="0"/>
                  <w14:checkedState w14:val="2612" w14:font="MS Gothic"/>
                  <w14:uncheckedState w14:val="2610" w14:font="MS Gothic"/>
                </w14:checkbox>
              </w:sdtPr>
              <w:sdtEndPr>
                <w:rPr>
                  <w:rStyle w:val="Titre2Car"/>
                </w:rPr>
              </w:sdtEndPr>
              <w:sdtContent>
                <w:r w:rsidR="009B7E46" w:rsidRPr="00FA4A2F">
                  <w:rPr>
                    <w:rStyle w:val="Titre2Car"/>
                    <w:rFonts w:ascii="MS Gothic" w:eastAsia="MS Gothic" w:hAnsi="MS Gothic" w:hint="eastAsia"/>
                    <w:sz w:val="22"/>
                    <w:szCs w:val="22"/>
                    <w:highlight w:val="lightGray"/>
                    <w:u w:val="none"/>
                    <w:lang w:val="fr-BE"/>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sdt>
              <w:sdtPr>
                <w:rPr>
                  <w:rStyle w:val="FRU"/>
                  <w:highlight w:val="darkGray"/>
                </w:rPr>
                <w:alias w:val="TEXTE"/>
                <w:tag w:val="TEXTE"/>
                <w:id w:val="-2002732535"/>
                <w:lock w:val="sdtLocked"/>
                <w:placeholder>
                  <w:docPart w:val="F44A10BD448D4CEEBE92B5094F5D012D"/>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A77F50" w:rsidRPr="005166CB" w14:paraId="1628E460" w14:textId="77777777" w:rsidTr="009B7E46">
        <w:trPr>
          <w:cantSplit/>
        </w:trPr>
        <w:tc>
          <w:tcPr>
            <w:tcW w:w="2126" w:type="dxa"/>
            <w:vMerge w:val="restart"/>
            <w:tcBorders>
              <w:top w:val="single" w:sz="4" w:space="0" w:color="auto"/>
              <w:bottom w:val="single" w:sz="4" w:space="0" w:color="auto"/>
            </w:tcBorders>
            <w:shd w:val="clear" w:color="auto" w:fill="F2F2F2"/>
          </w:tcPr>
          <w:p w14:paraId="1D32417A"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shd w:val="clear" w:color="auto" w:fill="auto"/>
          </w:tcPr>
          <w:p w14:paraId="2C06A65C" w14:textId="0C66803D" w:rsidR="00A77F50" w:rsidRPr="00096B6C" w:rsidRDefault="00EE3BEF"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0"/>
                  <w14:checkedState w14:val="2612" w14:font="MS Gothic"/>
                  <w14:uncheckedState w14:val="2610" w14:font="MS Gothic"/>
                </w14:checkbox>
              </w:sdtPr>
              <w:sdtEndPr>
                <w:rPr>
                  <w:rStyle w:val="Titre2Car"/>
                </w:rPr>
              </w:sdtEndPr>
              <w:sdtContent>
                <w:r w:rsidR="0052587B" w:rsidRPr="007106B6">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proofErr w:type="gramStart"/>
            <w:r w:rsidR="003A4137">
              <w:rPr>
                <w:rFonts w:ascii="Calibri" w:hAnsi="Calibri" w:cs="Calibri"/>
                <w:sz w:val="20"/>
                <w:lang w:val="fr-BE"/>
              </w:rPr>
              <w:t>réseaux</w:t>
            </w:r>
            <w:proofErr w:type="gramEnd"/>
            <w:r w:rsidR="003A4137">
              <w:rPr>
                <w:rFonts w:ascii="Calibri" w:hAnsi="Calibri" w:cs="Calibri"/>
                <w:sz w:val="20"/>
                <w:lang w:val="fr-BE"/>
              </w:rPr>
              <w:t xml:space="preserve">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sdt>
              <w:sdtPr>
                <w:rPr>
                  <w:rStyle w:val="FRU"/>
                  <w:highlight w:val="darkGray"/>
                </w:rPr>
                <w:alias w:val="TEXTE"/>
                <w:tag w:val="TEXTE"/>
                <w:id w:val="-1316019756"/>
                <w:lock w:val="sdtLocked"/>
                <w:placeholder>
                  <w:docPart w:val="D1177C4EDE1E4F158E451559A7832A33"/>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0C30E1" w:rsidRPr="005166CB" w14:paraId="08696709" w14:textId="77777777" w:rsidTr="009B7E46">
        <w:trPr>
          <w:cantSplit/>
          <w:trHeight w:val="217"/>
        </w:trPr>
        <w:tc>
          <w:tcPr>
            <w:tcW w:w="2126" w:type="dxa"/>
            <w:vMerge/>
            <w:tcBorders>
              <w:top w:val="single" w:sz="4" w:space="0" w:color="auto"/>
              <w:bottom w:val="single" w:sz="4" w:space="0" w:color="auto"/>
            </w:tcBorders>
            <w:shd w:val="clear" w:color="auto" w:fill="F2F2F2"/>
          </w:tcPr>
          <w:p w14:paraId="39CDFF42"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2EC64C49" w14:textId="3A17EC73" w:rsidR="000C30E1" w:rsidRPr="00096B6C" w:rsidRDefault="00EE3BEF"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proofErr w:type="gramStart"/>
            <w:r w:rsidR="001B1E35">
              <w:rPr>
                <w:rFonts w:ascii="Calibri" w:hAnsi="Calibri" w:cs="Calibri"/>
                <w:sz w:val="20"/>
                <w:lang w:val="fr-BE"/>
              </w:rPr>
              <w:t>b</w:t>
            </w:r>
            <w:r w:rsidR="000C30E1">
              <w:rPr>
                <w:rFonts w:ascii="Calibri" w:hAnsi="Calibri" w:cs="Calibri"/>
                <w:sz w:val="20"/>
                <w:lang w:val="fr-BE"/>
              </w:rPr>
              <w:t>anderole</w:t>
            </w:r>
            <w:proofErr w:type="gramEnd"/>
            <w:r w:rsidR="000C30E1">
              <w:rPr>
                <w:rFonts w:ascii="Calibri" w:hAnsi="Calibri" w:cs="Calibri"/>
                <w:sz w:val="20"/>
                <w:lang w:val="fr-BE"/>
              </w:rPr>
              <w:t xml:space="preserv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sdt>
              <w:sdtPr>
                <w:rPr>
                  <w:rStyle w:val="FRU"/>
                  <w:highlight w:val="darkGray"/>
                </w:rPr>
                <w:alias w:val="TEXTE"/>
                <w:tag w:val="TEXTE"/>
                <w:id w:val="476882177"/>
                <w:lock w:val="sdtLocked"/>
                <w:placeholder>
                  <w:docPart w:val="B8441DECC24847AA8D193C0DDA9B9AD1"/>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4AD" w:rsidRPr="005166CB" w14:paraId="3BB77621"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4EA287EE"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4C459020"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shd w:val="clear" w:color="auto" w:fill="auto"/>
          </w:tcPr>
          <w:p w14:paraId="23B6ED39" w14:textId="77777777" w:rsidR="00CC44AD" w:rsidRPr="00096B6C" w:rsidRDefault="00EE3BEF"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proofErr w:type="gramStart"/>
            <w:r w:rsidR="00CC44AD" w:rsidRPr="00096B6C">
              <w:rPr>
                <w:rFonts w:ascii="Calibri" w:hAnsi="Calibri" w:cs="Calibri"/>
                <w:sz w:val="20"/>
                <w:lang w:val="fr-BE"/>
              </w:rPr>
              <w:t>plats</w:t>
            </w:r>
            <w:proofErr w:type="gramEnd"/>
            <w:r w:rsidR="00CC44AD" w:rsidRPr="00096B6C">
              <w:rPr>
                <w:rFonts w:ascii="Calibri" w:hAnsi="Calibri" w:cs="Calibri"/>
                <w:sz w:val="20"/>
                <w:lang w:val="fr-BE"/>
              </w:rPr>
              <w:t xml:space="preserve">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5166CB" w14:paraId="1EB90B43"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083BA257"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shd w:val="clear" w:color="auto" w:fill="auto"/>
          </w:tcPr>
          <w:p w14:paraId="72CF889E" w14:textId="77777777" w:rsidR="00CC44AD" w:rsidRPr="00096B6C" w:rsidRDefault="00EE3BEF"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proofErr w:type="gramStart"/>
            <w:r w:rsidR="00CC44AD" w:rsidRPr="00096B6C">
              <w:rPr>
                <w:rFonts w:ascii="Calibri" w:hAnsi="Calibri" w:cs="Calibri"/>
                <w:sz w:val="20"/>
                <w:lang w:val="fr-BE"/>
              </w:rPr>
              <w:t>catering</w:t>
            </w:r>
            <w:proofErr w:type="gramEnd"/>
            <w:r w:rsidR="00CC44AD" w:rsidRPr="00096B6C">
              <w:rPr>
                <w:rFonts w:ascii="Calibri" w:hAnsi="Calibri" w:cs="Calibri"/>
                <w:sz w:val="20"/>
                <w:lang w:val="fr-BE"/>
              </w:rPr>
              <w:t xml:space="preserve">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tc>
      </w:tr>
      <w:tr w:rsidR="00D20E3E" w:rsidRPr="005166CB" w14:paraId="6DABF1E0" w14:textId="77777777" w:rsidTr="000765D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3BF1D88A"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480CFFBF" w14:textId="77777777" w:rsidR="00D20E3E" w:rsidRPr="00096B6C" w:rsidRDefault="00D20E3E" w:rsidP="00377E03">
            <w:pPr>
              <w:rPr>
                <w:rFonts w:ascii="Calibri" w:hAnsi="Calibri" w:cs="Calibri"/>
                <w:sz w:val="22"/>
                <w:szCs w:val="22"/>
                <w:lang w:val="fr-BE"/>
              </w:rPr>
            </w:pPr>
            <w:proofErr w:type="gramStart"/>
            <w:r w:rsidRPr="00096B6C">
              <w:rPr>
                <w:rFonts w:ascii="Calibri" w:hAnsi="Calibri" w:cs="Calibri"/>
                <w:sz w:val="22"/>
                <w:szCs w:val="22"/>
                <w:lang w:val="fr-BE"/>
              </w:rPr>
              <w:t>télévisé</w:t>
            </w:r>
            <w:r w:rsidR="0052587B">
              <w:rPr>
                <w:rFonts w:ascii="Calibri" w:hAnsi="Calibri" w:cs="Calibri"/>
                <w:sz w:val="22"/>
                <w:szCs w:val="22"/>
                <w:lang w:val="fr-BE"/>
              </w:rPr>
              <w:t>e</w:t>
            </w:r>
            <w:proofErr w:type="gramEnd"/>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5BC2585" w14:textId="5C3D2C90"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sdt>
              <w:sdtPr>
                <w:rPr>
                  <w:rFonts w:ascii="Calibri" w:hAnsi="Calibri" w:cs="Calibri"/>
                  <w:sz w:val="20"/>
                  <w:lang w:val="fr-BE"/>
                </w:rPr>
                <w:id w:val="1610243697"/>
                <w:placeholder>
                  <w:docPart w:val="934F4DFC381242CDACB35D218E622ED5"/>
                </w:placeholder>
                <w:showingPlcHdr/>
                <w:date>
                  <w:dateFormat w:val="dd/MM/yyyy"/>
                  <w:lid w:val="fr-BE"/>
                  <w:storeMappedDataAs w:val="dateTime"/>
                  <w:calendar w:val="gregorian"/>
                </w:date>
              </w:sdtPr>
              <w:sdtEndPr/>
              <w:sdtContent>
                <w:r w:rsidR="00AE0E4A" w:rsidRPr="00262BBC">
                  <w:rPr>
                    <w:rStyle w:val="Textedelespacerserv"/>
                    <w:rFonts w:asciiTheme="minorHAnsi" w:hAnsiTheme="minorHAnsi" w:cstheme="minorHAnsi"/>
                    <w:sz w:val="20"/>
                    <w:highlight w:val="darkGray"/>
                  </w:rPr>
                  <w:t>DATE</w:t>
                </w:r>
              </w:sdtContent>
            </w:sdt>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DF81EB6" w14:textId="67CFCF09"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sdt>
              <w:sdtPr>
                <w:rPr>
                  <w:rStyle w:val="FRU"/>
                  <w:highlight w:val="darkGray"/>
                </w:rPr>
                <w:alias w:val="TEXTE"/>
                <w:tag w:val="TEXTE"/>
                <w:id w:val="175857748"/>
                <w:lock w:val="sdtLocked"/>
                <w:placeholder>
                  <w:docPart w:val="137A1CF62E6B4805AD427ACA93B497B7"/>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657" w:type="dxa"/>
            <w:gridSpan w:val="2"/>
            <w:tcBorders>
              <w:top w:val="nil"/>
              <w:left w:val="single" w:sz="4" w:space="0" w:color="A6A6A6" w:themeColor="background1" w:themeShade="A6"/>
              <w:bottom w:val="nil"/>
              <w:right w:val="single" w:sz="4" w:space="0" w:color="auto"/>
            </w:tcBorders>
            <w:shd w:val="clear" w:color="auto" w:fill="auto"/>
          </w:tcPr>
          <w:p w14:paraId="02BED2DC" w14:textId="0CB1CA9D"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sdt>
              <w:sdtPr>
                <w:rPr>
                  <w:rFonts w:ascii="Calibri" w:hAnsi="Calibri" w:cs="Calibri"/>
                  <w:sz w:val="20"/>
                  <w:lang w:val="en-US"/>
                </w:rPr>
                <w:id w:val="1824380986"/>
                <w:placeholder>
                  <w:docPart w:val="920A32542EC44A36BF49F005B62302F5"/>
                </w:placeholder>
                <w:showingPlcHdr/>
              </w:sdtPr>
              <w:sdtEndPr/>
              <w:sdtContent>
                <w:r w:rsidR="008A2E5C" w:rsidRPr="008A2E5C">
                  <w:rPr>
                    <w:rStyle w:val="Textedelespacerserv"/>
                    <w:rFonts w:asciiTheme="minorHAnsi" w:hAnsiTheme="minorHAnsi" w:cstheme="minorHAnsi"/>
                    <w:sz w:val="16"/>
                    <w:szCs w:val="16"/>
                    <w:lang w:val="fr-BE"/>
                  </w:rPr>
                  <w:t>Cliquez ou appuyez ici pour entrer du texte.</w:t>
                </w:r>
              </w:sdtContent>
            </w:sdt>
            <w:r w:rsidR="00D20E3E">
              <w:rPr>
                <w:rFonts w:ascii="Calibri" w:hAnsi="Calibri" w:cs="Calibri"/>
                <w:sz w:val="20"/>
                <w:lang w:val="fr-BE"/>
              </w:rPr>
              <w:t>:</w:t>
            </w:r>
            <w:r w:rsidR="009B7E46">
              <w:rPr>
                <w:rFonts w:ascii="Calibri" w:hAnsi="Calibri" w:cs="Calibri"/>
                <w:sz w:val="4"/>
                <w:szCs w:val="4"/>
                <w:lang w:val="fr-BE"/>
              </w:rPr>
              <w:t xml:space="preserve">   </w:t>
            </w:r>
          </w:p>
        </w:tc>
      </w:tr>
      <w:tr w:rsidR="00373BDB" w:rsidRPr="005A01B2" w14:paraId="771D5BF8" w14:textId="77777777" w:rsidTr="000765D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786B01CE"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C312E1A"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1"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1"/>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45C2756F"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502002EF"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5166CB" w14:paraId="68BF2076"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3C5E2E6F"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04281D30" w14:textId="77777777" w:rsidR="00373BDB" w:rsidRPr="00573F4F" w:rsidRDefault="00377E03" w:rsidP="00BC16B7">
            <w:pPr>
              <w:jc w:val="left"/>
              <w:rPr>
                <w:rFonts w:ascii="Calibri" w:hAnsi="Calibri" w:cs="Calibri"/>
                <w:sz w:val="14"/>
                <w:szCs w:val="14"/>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p>
        </w:tc>
        <w:tc>
          <w:tcPr>
            <w:tcW w:w="8789" w:type="dxa"/>
            <w:gridSpan w:val="8"/>
            <w:tcBorders>
              <w:top w:val="single" w:sz="4" w:space="0" w:color="auto"/>
              <w:bottom w:val="single" w:sz="4" w:space="0" w:color="A6A6A6" w:themeColor="background1" w:themeShade="A6"/>
            </w:tcBorders>
            <w:shd w:val="clear" w:color="auto" w:fill="auto"/>
          </w:tcPr>
          <w:p w14:paraId="11F46B25" w14:textId="77777777" w:rsidR="00373BDB" w:rsidRPr="00096B6C" w:rsidRDefault="00EE3BEF"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tc>
      </w:tr>
      <w:tr w:rsidR="00373BDB" w:rsidRPr="005166CB" w14:paraId="4E1C1015" w14:textId="77777777" w:rsidTr="009B7E46">
        <w:trPr>
          <w:cantSplit/>
          <w:trHeight w:val="165"/>
        </w:trPr>
        <w:tc>
          <w:tcPr>
            <w:tcW w:w="2126" w:type="dxa"/>
            <w:vMerge/>
            <w:tcBorders>
              <w:top w:val="single" w:sz="4" w:space="0" w:color="auto"/>
              <w:bottom w:val="single" w:sz="4" w:space="0" w:color="auto"/>
            </w:tcBorders>
            <w:shd w:val="clear" w:color="auto" w:fill="F2F2F2"/>
          </w:tcPr>
          <w:p w14:paraId="074D4DA6"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shd w:val="clear" w:color="auto" w:fill="auto"/>
          </w:tcPr>
          <w:p w14:paraId="3BA899AB" w14:textId="09D719F4"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sdt>
              <w:sdtPr>
                <w:rPr>
                  <w:rStyle w:val="FRU"/>
                </w:rPr>
                <w:id w:val="302665819"/>
                <w:placeholder>
                  <w:docPart w:val="00E9F96345C84CCF9B1BABD25BE3879B"/>
                </w:placeholder>
                <w:showingPlcHdr/>
                <w15:color w:val="FF0000"/>
              </w:sdtPr>
              <w:sdtEndPr>
                <w:rPr>
                  <w:rStyle w:val="FRU"/>
                </w:rPr>
              </w:sdtEndPr>
              <w:sdtContent>
                <w:r w:rsidR="00FA4A2F" w:rsidRPr="00155D1B">
                  <w:rPr>
                    <w:rStyle w:val="Textedelespacerserv"/>
                    <w:rFonts w:asciiTheme="minorHAnsi" w:hAnsiTheme="minorHAnsi" w:cstheme="minorHAnsi"/>
                    <w:sz w:val="20"/>
                    <w:lang w:val="fr-BE"/>
                  </w:rPr>
                  <w:t>Cliquez ou appuyez ici pour entrer du texte.</w:t>
                </w:r>
              </w:sdtContent>
            </w:sdt>
          </w:p>
        </w:tc>
      </w:tr>
      <w:tr w:rsidR="00373BDB" w:rsidRPr="005166CB" w14:paraId="7C6E1E11"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25A1E31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E921E62" w14:textId="0AB9B53E"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sdt>
              <w:sdtPr>
                <w:rPr>
                  <w:rStyle w:val="FRU"/>
                  <w:sz w:val="14"/>
                  <w:szCs w:val="14"/>
                </w:rPr>
                <w:id w:val="1137834008"/>
                <w:placeholder>
                  <w:docPart w:val="1D09FF7358B649D79B9BABD3A42C816C"/>
                </w:placeholder>
                <w:showingPlcHdr/>
                <w15:color w:val="FF0000"/>
              </w:sdtPr>
              <w:sdtEndPr>
                <w:rPr>
                  <w:rStyle w:val="FRU"/>
                </w:rPr>
              </w:sdtEndPr>
              <w:sdtContent>
                <w:r w:rsidR="00FA4A2F" w:rsidRPr="009158DF">
                  <w:rPr>
                    <w:rStyle w:val="Textedelespacerserv"/>
                    <w:rFonts w:asciiTheme="minorHAnsi" w:hAnsiTheme="minorHAnsi" w:cstheme="minorHAnsi"/>
                    <w:sz w:val="14"/>
                    <w:szCs w:val="14"/>
                    <w:lang w:val="fr-BE"/>
                  </w:rPr>
                  <w:t>Cliquez ou appuyez ici pour entrer du texte.</w:t>
                </w:r>
              </w:sdtContent>
            </w:sdt>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56A46972" w14:textId="1B9268A2"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Tir : (</w:t>
            </w:r>
            <w:proofErr w:type="gramStart"/>
            <w:r w:rsidRPr="00F50134">
              <w:rPr>
                <w:rFonts w:ascii="Calibri" w:hAnsi="Calibri" w:cs="Calibri"/>
                <w:sz w:val="20"/>
                <w:lang w:val="fr-BE"/>
              </w:rPr>
              <w:t xml:space="preserve">date) </w:t>
            </w:r>
            <w:r w:rsidR="0063758E">
              <w:rPr>
                <w:rFonts w:ascii="Calibri" w:hAnsi="Calibri" w:cs="Calibri"/>
                <w:sz w:val="20"/>
                <w:lang w:val="fr-BE"/>
              </w:rPr>
              <w:t xml:space="preserve"> </w:t>
            </w:r>
            <w:r w:rsidR="00AE160F">
              <w:rPr>
                <w:rFonts w:ascii="Calibri" w:hAnsi="Calibri" w:cs="Calibri"/>
                <w:sz w:val="20"/>
                <w:lang w:val="fr-BE"/>
              </w:rPr>
              <w:t xml:space="preserve"> </w:t>
            </w:r>
            <w:proofErr w:type="gramEnd"/>
            <w:sdt>
              <w:sdtPr>
                <w:rPr>
                  <w:rStyle w:val="FRU"/>
                  <w:highlight w:val="darkGray"/>
                </w:rPr>
                <w:alias w:val="TEXTE"/>
                <w:tag w:val="TEXTE"/>
                <w:id w:val="2000235404"/>
                <w:lock w:val="sdtLocked"/>
                <w:placeholder>
                  <w:docPart w:val="73350D67FB10409BAE6E2CA22E2FD78D"/>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Pr="00F50134">
              <w:rPr>
                <w:rFonts w:ascii="Calibri" w:hAnsi="Calibri" w:cs="Calibri"/>
                <w:sz w:val="20"/>
                <w:lang w:val="fr-BE"/>
              </w:rPr>
              <w:t xml:space="preserve"> </w:t>
            </w:r>
            <w:r w:rsidR="00E02EB0">
              <w:rPr>
                <w:rFonts w:ascii="Calibri" w:hAnsi="Calibri" w:cs="Calibri"/>
                <w:sz w:val="20"/>
                <w:lang w:val="fr-BE"/>
              </w:rPr>
              <w:t xml:space="preserve"> </w:t>
            </w:r>
            <w:r w:rsidR="003F13BE">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5166CB" w14:paraId="138D9DFF"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27846258"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CBDA0AA" w14:textId="38F27710"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sdt>
              <w:sdtPr>
                <w:rPr>
                  <w:rFonts w:ascii="Calibri" w:hAnsi="Calibri" w:cs="Calibri"/>
                  <w:sz w:val="20"/>
                  <w:lang w:val="fr-BE"/>
                </w:rPr>
                <w:id w:val="401407086"/>
                <w:placeholder>
                  <w:docPart w:val="6BE6521C462341CCBC1E7E35E08A4554"/>
                </w:placeholder>
                <w:showingPlcHdr/>
                <w:date>
                  <w:dateFormat w:val="dd/MM/yyyy"/>
                  <w:lid w:val="fr-BE"/>
                  <w:storeMappedDataAs w:val="dateTime"/>
                  <w:calendar w:val="gregorian"/>
                </w:date>
              </w:sdtPr>
              <w:sdtEndPr/>
              <w:sdtContent>
                <w:r w:rsidR="006014DB" w:rsidRPr="006014DB">
                  <w:rPr>
                    <w:rStyle w:val="Textedelespacerserv"/>
                    <w:lang w:val="fr-BE"/>
                  </w:rPr>
                  <w:t>Cliquez ou appuyez ici pour entrer une date.</w:t>
                </w:r>
              </w:sdtContent>
            </w:sdt>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31C9534E" w14:textId="5304843D"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Démontage : (date)</w:t>
            </w:r>
            <w:r w:rsidR="0063758E">
              <w:rPr>
                <w:rFonts w:ascii="Calibri" w:hAnsi="Calibri" w:cs="Calibri"/>
                <w:sz w:val="20"/>
                <w:lang w:val="fr-BE"/>
              </w:rPr>
              <w:t xml:space="preserve"> </w:t>
            </w:r>
            <w:r w:rsidR="00373BDB" w:rsidRPr="00F50134">
              <w:rPr>
                <w:rFonts w:ascii="Calibri" w:hAnsi="Calibri" w:cs="Calibri"/>
                <w:sz w:val="20"/>
                <w:lang w:val="fr-BE"/>
              </w:rPr>
              <w:t xml:space="preserve"> </w:t>
            </w:r>
            <w:sdt>
              <w:sdtPr>
                <w:rPr>
                  <w:rStyle w:val="FRU"/>
                  <w:highlight w:val="darkGray"/>
                </w:rPr>
                <w:alias w:val="TEXTE"/>
                <w:tag w:val="TEXTE"/>
                <w:id w:val="-1553298153"/>
                <w:lock w:val="sdtLocked"/>
                <w:placeholder>
                  <w:docPart w:val="773211A127D74938A2FFF46BF66602CC"/>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006014DB" w:rsidRPr="00F50134">
              <w:rPr>
                <w:rFonts w:ascii="Calibri" w:hAnsi="Calibri" w:cs="Calibri"/>
                <w:sz w:val="20"/>
                <w:lang w:val="fr-BE"/>
              </w:rPr>
              <w:t xml:space="preserve"> </w:t>
            </w:r>
            <w:r w:rsidR="0063758E">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5166CB" w14:paraId="6C93B0F9" w14:textId="77777777" w:rsidTr="009B7E46">
        <w:trPr>
          <w:cantSplit/>
          <w:trHeight w:val="70"/>
        </w:trPr>
        <w:tc>
          <w:tcPr>
            <w:tcW w:w="2126" w:type="dxa"/>
            <w:tcBorders>
              <w:top w:val="single" w:sz="4" w:space="0" w:color="auto"/>
              <w:bottom w:val="single" w:sz="4" w:space="0" w:color="auto"/>
            </w:tcBorders>
            <w:shd w:val="clear" w:color="auto" w:fill="F2F2F2"/>
          </w:tcPr>
          <w:p w14:paraId="3AF2FE21"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170BFE33"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shd w:val="clear" w:color="auto" w:fill="auto"/>
          </w:tcPr>
          <w:p w14:paraId="4223A592" w14:textId="77777777" w:rsidR="0027476E" w:rsidRPr="00096B6C" w:rsidRDefault="00EE3BEF"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 xml:space="preserve">ffets pyrotechniques type indoor/outdoor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5166CB" w14:paraId="52F41122"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78F91F9D"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t>Lâcher de ballons</w:t>
            </w:r>
          </w:p>
          <w:p w14:paraId="083EBE41"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shd w:val="clear" w:color="auto" w:fill="auto"/>
          </w:tcPr>
          <w:p w14:paraId="6A156C99" w14:textId="77777777" w:rsidR="008A011A" w:rsidRPr="00096B6C" w:rsidRDefault="00EE3BEF"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tc>
      </w:tr>
      <w:tr w:rsidR="008A011A" w:rsidRPr="005166CB" w14:paraId="5C4843DE"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7842203D"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BDBAAAA" w14:textId="362F838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sdt>
              <w:sdtPr>
                <w:rPr>
                  <w:rStyle w:val="FRU"/>
                  <w:highlight w:val="darkGray"/>
                </w:rPr>
                <w:alias w:val="TEXTE"/>
                <w:tag w:val="TEXTE"/>
                <w:id w:val="-1522464533"/>
                <w:lock w:val="sdtLocked"/>
                <w:placeholder>
                  <w:docPart w:val="66E168A7550847F99560C69B8D61E1D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552F01D1" w14:textId="6722C5DA"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sdt>
              <w:sdtPr>
                <w:rPr>
                  <w:rStyle w:val="FRU"/>
                  <w:highlight w:val="darkGray"/>
                </w:rPr>
                <w:alias w:val="TEXTE"/>
                <w:tag w:val="TEXTE"/>
                <w:id w:val="1159350875"/>
                <w:lock w:val="sdtLocked"/>
                <w:placeholder>
                  <w:docPart w:val="39ED54482E87492BA353D04D33C37928"/>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07658266"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5166CB" w14:paraId="760F4B68"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5B607A0F"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F376632" w14:textId="2C5E5B26" w:rsidR="00337253" w:rsidRPr="00337253" w:rsidRDefault="00EE3BEF"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813947925"/>
                <w14:checkbox>
                  <w14:checked w14:val="0"/>
                  <w14:checkedState w14:val="2612" w14:font="MS Gothic"/>
                  <w14:uncheckedState w14:val="2610" w14:font="MS Gothic"/>
                </w14:checkbox>
              </w:sdtPr>
              <w:sdtEndPr>
                <w:rPr>
                  <w:rStyle w:val="Titre2Car"/>
                </w:rPr>
              </w:sdtEndPr>
              <w:sdtContent>
                <w:r w:rsidR="00F26AAD" w:rsidRPr="001556E4">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sdt>
              <w:sdtPr>
                <w:rPr>
                  <w:rStyle w:val="FRU"/>
                  <w:highlight w:val="darkGray"/>
                </w:rPr>
                <w:alias w:val="TEXTE"/>
                <w:tag w:val="TEXTE"/>
                <w:id w:val="321244586"/>
                <w:lock w:val="sdtLocked"/>
                <w:placeholder>
                  <w:docPart w:val="4D2C6C994B1E440CA6ED01B4CCE25A3A"/>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1556E4" w:rsidRPr="000C06E1">
              <w:rPr>
                <w:rFonts w:ascii="Calibri" w:hAnsi="Calibri" w:cs="Calibri"/>
                <w:sz w:val="20"/>
                <w:lang w:val="fr-BE"/>
              </w:rPr>
              <w:t xml:space="preserve"> </w:t>
            </w:r>
            <w:r w:rsidR="00337253" w:rsidRPr="000C06E1">
              <w:rPr>
                <w:rFonts w:ascii="Calibri" w:hAnsi="Calibri" w:cs="Calibri"/>
                <w:sz w:val="20"/>
                <w:lang w:val="fr-BE"/>
              </w:rPr>
              <w:t>gaz :</w:t>
            </w:r>
            <w:r w:rsidR="001556E4" w:rsidRPr="001556E4">
              <w:rPr>
                <w:sz w:val="20"/>
                <w:highlight w:val="darkGray"/>
                <w:lang w:val="fr-BE"/>
              </w:rPr>
              <w:t xml:space="preserve"> </w:t>
            </w:r>
            <w:sdt>
              <w:sdtPr>
                <w:rPr>
                  <w:rStyle w:val="FRU"/>
                  <w:highlight w:val="darkGray"/>
                </w:rPr>
                <w:alias w:val="TEXTE"/>
                <w:tag w:val="TEXTE"/>
                <w:id w:val="-1529485075"/>
                <w:lock w:val="sdtLocked"/>
                <w:placeholder>
                  <w:docPart w:val="89F69B4D2A864400B73E1373161F7C0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shd w:val="clear" w:color="auto" w:fill="auto"/>
          </w:tcPr>
          <w:p w14:paraId="2B58505A" w14:textId="5BE1017E" w:rsidR="00E469F7" w:rsidRPr="00337253" w:rsidRDefault="00EE3BEF"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686495995"/>
                <w14:checkbox>
                  <w14:checked w14:val="0"/>
                  <w14:checkedState w14:val="2612" w14:font="MS Gothic"/>
                  <w14:uncheckedState w14:val="2610" w14:font="MS Gothic"/>
                </w14:checkbox>
              </w:sdtPr>
              <w:sdtEndPr>
                <w:rPr>
                  <w:rStyle w:val="Titre2Car"/>
                </w:rPr>
              </w:sdtEndPr>
              <w:sdtContent>
                <w:r w:rsidR="00723FA6" w:rsidRPr="00573B19">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573B19" w:rsidRPr="008A2E5C">
              <w:rPr>
                <w:rStyle w:val="Textedelespacerserv"/>
                <w:rFonts w:asciiTheme="minorHAnsi" w:hAnsiTheme="minorHAnsi" w:cstheme="minorHAnsi"/>
                <w:sz w:val="16"/>
                <w:szCs w:val="16"/>
                <w:lang w:val="fr-BE"/>
              </w:rPr>
              <w:t>Cliquez ou appuyez ici pour entrer du texte.</w:t>
            </w:r>
          </w:p>
        </w:tc>
      </w:tr>
    </w:tbl>
    <w:p w14:paraId="43CCD642" w14:textId="77777777" w:rsidR="00912C6D" w:rsidRDefault="00912C6D">
      <w:pPr>
        <w:rPr>
          <w:sz w:val="6"/>
          <w:szCs w:val="6"/>
          <w:lang w:val="fr-BE"/>
        </w:rPr>
      </w:pPr>
    </w:p>
    <w:p w14:paraId="24447706" w14:textId="77777777"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r>
        <w:rPr>
          <w:sz w:val="6"/>
          <w:szCs w:val="6"/>
          <w:lang w:val="fr-BE"/>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435797F8"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7196DADF"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lastRenderedPageBreak/>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5166CB" w14:paraId="19F970D8" w14:textId="77777777" w:rsidTr="00826BDA">
        <w:trPr>
          <w:cantSplit/>
        </w:trPr>
        <w:tc>
          <w:tcPr>
            <w:tcW w:w="2581" w:type="dxa"/>
            <w:vMerge w:val="restart"/>
            <w:shd w:val="clear" w:color="auto" w:fill="F2F2F2"/>
          </w:tcPr>
          <w:p w14:paraId="126DE1C8"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1C7B8396"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proofErr w:type="gramStart"/>
            <w:r w:rsidRPr="001A4A76">
              <w:rPr>
                <w:rFonts w:ascii="Calibri" w:hAnsi="Calibri" w:cs="Calibri"/>
                <w:sz w:val="22"/>
                <w:szCs w:val="22"/>
                <w:lang w:val="fr-BE"/>
              </w:rPr>
              <w:t>de</w:t>
            </w:r>
            <w:proofErr w:type="gramEnd"/>
            <w:r w:rsidRPr="001A4A76">
              <w:rPr>
                <w:rFonts w:ascii="Calibri" w:hAnsi="Calibri" w:cs="Calibri"/>
                <w:sz w:val="22"/>
                <w:szCs w:val="22"/>
                <w:lang w:val="fr-BE"/>
              </w:rPr>
              <w:t xml:space="preserve"> spectateurs</w:t>
            </w:r>
          </w:p>
        </w:tc>
        <w:tc>
          <w:tcPr>
            <w:tcW w:w="1842" w:type="dxa"/>
            <w:tcBorders>
              <w:bottom w:val="single" w:sz="4" w:space="0" w:color="A6A6A6" w:themeColor="background1" w:themeShade="A6"/>
              <w:right w:val="single" w:sz="4" w:space="0" w:color="A6A6A6" w:themeColor="background1" w:themeShade="A6"/>
            </w:tcBorders>
          </w:tcPr>
          <w:p w14:paraId="4973C15F" w14:textId="2D733623" w:rsidR="00A76723" w:rsidRPr="00DD617E" w:rsidRDefault="00EE3BEF" w:rsidP="00D8166C">
            <w:pPr>
              <w:rPr>
                <w:rFonts w:ascii="Calibri" w:hAnsi="Calibri" w:cs="Calibri"/>
                <w:color w:val="C00000"/>
                <w:sz w:val="20"/>
                <w:lang w:val="fr-BE"/>
              </w:rPr>
            </w:pPr>
            <w:sdt>
              <w:sdtPr>
                <w:rPr>
                  <w:rStyle w:val="FRU"/>
                  <w:highlight w:val="darkGray"/>
                </w:rPr>
                <w:alias w:val="TEXTE"/>
                <w:tag w:val="TEXTE"/>
                <w:id w:val="952746659"/>
                <w:lock w:val="sdtLocked"/>
                <w:placeholder>
                  <w:docPart w:val="F5CCAE5B45614BA0B6679E66EDA96EB3"/>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492" w:type="dxa"/>
            <w:tcBorders>
              <w:left w:val="single" w:sz="4" w:space="0" w:color="A6A6A6" w:themeColor="background1" w:themeShade="A6"/>
              <w:bottom w:val="single" w:sz="4" w:space="0" w:color="A6A6A6" w:themeColor="background1" w:themeShade="A6"/>
            </w:tcBorders>
          </w:tcPr>
          <w:p w14:paraId="78CE35F8" w14:textId="6F8A626C" w:rsidR="00A76723" w:rsidRPr="00DD617E" w:rsidRDefault="00A76723" w:rsidP="006C4799">
            <w:pPr>
              <w:rPr>
                <w:rFonts w:ascii="Calibri" w:hAnsi="Calibri" w:cs="Calibri"/>
                <w:sz w:val="20"/>
                <w:lang w:val="fr-BE"/>
              </w:rPr>
            </w:pPr>
            <w:proofErr w:type="gramStart"/>
            <w:r w:rsidRPr="00DD617E">
              <w:rPr>
                <w:rFonts w:ascii="Calibri" w:hAnsi="Calibri" w:cs="Calibri"/>
                <w:sz w:val="20"/>
                <w:lang w:val="fr-BE"/>
              </w:rPr>
              <w:t>dont</w:t>
            </w:r>
            <w:proofErr w:type="gramEnd"/>
            <w:r w:rsidRPr="00DD617E">
              <w:rPr>
                <w:rFonts w:ascii="Calibri" w:hAnsi="Calibri" w:cs="Calibri"/>
                <w:sz w:val="20"/>
                <w:lang w:val="fr-BE"/>
              </w:rPr>
              <w:t xml:space="preserve"> maximum présents en même temps : </w:t>
            </w:r>
            <w:sdt>
              <w:sdtPr>
                <w:rPr>
                  <w:rStyle w:val="FRU"/>
                  <w:highlight w:val="darkGray"/>
                </w:rPr>
                <w:alias w:val="TEXTE"/>
                <w:tag w:val="TEXTE"/>
                <w:id w:val="-1649042967"/>
                <w:lock w:val="sdtLocked"/>
                <w:placeholder>
                  <w:docPart w:val="FB78085081A94A32A12CED8D1B074110"/>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A509F" w:rsidRPr="005166CB" w14:paraId="15D94CFC" w14:textId="77777777" w:rsidTr="00B91FAE">
        <w:trPr>
          <w:cantSplit/>
        </w:trPr>
        <w:tc>
          <w:tcPr>
            <w:tcW w:w="2581" w:type="dxa"/>
            <w:vMerge/>
            <w:shd w:val="clear" w:color="auto" w:fill="auto"/>
          </w:tcPr>
          <w:p w14:paraId="116ACACA"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shd w:val="clear" w:color="auto" w:fill="auto"/>
          </w:tcPr>
          <w:p w14:paraId="48F26353" w14:textId="0F23C304" w:rsidR="00AA509F" w:rsidRPr="00DD617E" w:rsidRDefault="00EE3BEF"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w:t>
            </w:r>
            <w:proofErr w:type="gramStart"/>
            <w:r w:rsidR="00F12186">
              <w:rPr>
                <w:rFonts w:ascii="Calibri" w:hAnsi="Calibri" w:cs="Calibri"/>
                <w:sz w:val="20"/>
                <w:lang w:val="fr-BE"/>
              </w:rPr>
              <w:t>n</w:t>
            </w:r>
            <w:r w:rsidR="00AA509F" w:rsidRPr="00DD617E">
              <w:rPr>
                <w:rFonts w:ascii="Calibri" w:hAnsi="Calibri" w:cs="Calibri"/>
                <w:sz w:val="20"/>
                <w:lang w:val="fr-BE"/>
              </w:rPr>
              <w:t>ombre</w:t>
            </w:r>
            <w:proofErr w:type="gramEnd"/>
            <w:r w:rsidR="00AA509F" w:rsidRPr="00DD617E">
              <w:rPr>
                <w:rFonts w:ascii="Calibri" w:hAnsi="Calibri" w:cs="Calibri"/>
                <w:sz w:val="20"/>
                <w:lang w:val="fr-BE"/>
              </w:rPr>
              <w:t xml:space="preserve"> maximum fixé :</w:t>
            </w:r>
            <w:r w:rsidR="004079B3">
              <w:rPr>
                <w:rFonts w:ascii="Calibri" w:hAnsi="Calibri" w:cs="Calibri"/>
                <w:sz w:val="20"/>
                <w:lang w:val="fr-BE"/>
              </w:rPr>
              <w:t xml:space="preserve"> </w:t>
            </w:r>
            <w:r w:rsidR="001E2FE3" w:rsidRPr="001E2FE3">
              <w:rPr>
                <w:sz w:val="20"/>
                <w:highlight w:val="darkGray"/>
                <w:lang w:val="fr-BE"/>
              </w:rPr>
              <w:t xml:space="preserve"> </w:t>
            </w:r>
            <w:sdt>
              <w:sdtPr>
                <w:rPr>
                  <w:rStyle w:val="FRU"/>
                  <w:highlight w:val="darkGray"/>
                </w:rPr>
                <w:alias w:val="TEXTE"/>
                <w:tag w:val="TEXTE"/>
                <w:id w:val="1843432411"/>
                <w:lock w:val="sdtLocked"/>
                <w:placeholder>
                  <w:docPart w:val="5244D2D8734C4FDEA96D5CBAF39B78BE"/>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EndPr>
                <w:rPr>
                  <w:rStyle w:val="Titre2Car"/>
                </w:rPr>
              </w:sdtEnd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4079B3">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sdt>
              <w:sdtPr>
                <w:rPr>
                  <w:rStyle w:val="FRU"/>
                  <w:highlight w:val="darkGray"/>
                </w:rPr>
                <w:alias w:val="TEXTE"/>
                <w:tag w:val="TEXTE"/>
                <w:id w:val="-2030180603"/>
                <w:lock w:val="sdtLocked"/>
                <w:placeholder>
                  <w:docPart w:val="2B98A159E8634AF5989D88D903E53A44"/>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09073E" w:rsidRPr="005166CB" w14:paraId="073E1102" w14:textId="77777777" w:rsidTr="00A61668">
        <w:tc>
          <w:tcPr>
            <w:tcW w:w="2581" w:type="dxa"/>
            <w:tcBorders>
              <w:bottom w:val="single" w:sz="4" w:space="0" w:color="auto"/>
            </w:tcBorders>
            <w:shd w:val="clear" w:color="auto" w:fill="F2F2F2"/>
          </w:tcPr>
          <w:p w14:paraId="4C6B0D41"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shd w:val="clear" w:color="auto" w:fill="auto"/>
          </w:tcPr>
          <w:p w14:paraId="41E848CF" w14:textId="77777777" w:rsidR="0009073E" w:rsidRPr="008630D4" w:rsidRDefault="00EE3BEF"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proofErr w:type="gramStart"/>
            <w:r w:rsidR="00834C7B" w:rsidRPr="008343A0">
              <w:rPr>
                <w:rFonts w:ascii="Calibri" w:hAnsi="Calibri" w:cs="Calibri"/>
                <w:sz w:val="20"/>
                <w:lang w:val="fr-BE"/>
              </w:rPr>
              <w:t>enfants</w:t>
            </w:r>
            <w:proofErr w:type="gramEnd"/>
            <w:r w:rsidR="00834C7B" w:rsidRPr="008343A0">
              <w:rPr>
                <w:rFonts w:ascii="Calibri" w:hAnsi="Calibri" w:cs="Calibri"/>
                <w:sz w:val="20"/>
                <w:lang w:val="fr-BE"/>
              </w:rPr>
              <w:t xml:space="preserve">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EndPr>
                <w:rPr>
                  <w:rStyle w:val="Titre2Car"/>
                </w:rPr>
              </w:sdtEnd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EndPr>
                <w:rPr>
                  <w:rStyle w:val="Titre2Car"/>
                </w:rPr>
              </w:sdtEnd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5166CB" w14:paraId="6BC6D9E9" w14:textId="77777777" w:rsidTr="0024727B">
        <w:tc>
          <w:tcPr>
            <w:tcW w:w="2581" w:type="dxa"/>
            <w:shd w:val="clear" w:color="auto" w:fill="F2F2F2"/>
          </w:tcPr>
          <w:p w14:paraId="731F2B1A"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0DC57930" w14:textId="77777777" w:rsidR="00794A05" w:rsidRPr="001A4A76" w:rsidRDefault="00EE3BEF"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EndPr>
                <w:rPr>
                  <w:rStyle w:val="Titre2Car"/>
                </w:rPr>
              </w:sdtEnd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w:t>
            </w:r>
            <w:proofErr w:type="gramStart"/>
            <w:r w:rsidR="00794A05" w:rsidRPr="00DD617E">
              <w:rPr>
                <w:rFonts w:ascii="Calibri" w:hAnsi="Calibri" w:cs="Calibri"/>
                <w:sz w:val="20"/>
                <w:lang w:val="fr-BE"/>
              </w:rPr>
              <w:t>assis</w:t>
            </w:r>
            <w:proofErr w:type="gramEnd"/>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EndPr>
                <w:rPr>
                  <w:rStyle w:val="Titre2Car"/>
                </w:rPr>
              </w:sdtEnd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EndPr>
                <w:rPr>
                  <w:rStyle w:val="Titre2Car"/>
                </w:rPr>
              </w:sdtEnd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EndPr>
                <w:rPr>
                  <w:rStyle w:val="Titre2Car"/>
                </w:rPr>
              </w:sdtEnd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5166CB" w14:paraId="5F320CE9" w14:textId="77777777" w:rsidTr="0024727B">
        <w:tc>
          <w:tcPr>
            <w:tcW w:w="2581" w:type="dxa"/>
            <w:shd w:val="clear" w:color="auto" w:fill="F2F2F2"/>
          </w:tcPr>
          <w:p w14:paraId="46A2B7AE"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shd w:val="clear" w:color="auto" w:fill="auto"/>
            <w:vAlign w:val="center"/>
          </w:tcPr>
          <w:p w14:paraId="6B6D67BF" w14:textId="77777777" w:rsidR="00922D94" w:rsidRPr="007707F0" w:rsidRDefault="00EE3BEF"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EndPr>
                <w:rPr>
                  <w:rStyle w:val="Titre2Car"/>
                </w:rPr>
              </w:sdtEnd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w:t>
            </w:r>
            <w:proofErr w:type="gramStart"/>
            <w:r w:rsidR="00922D94" w:rsidRPr="007707F0">
              <w:rPr>
                <w:rFonts w:ascii="Calibri" w:hAnsi="Calibri" w:cs="Calibri"/>
                <w:sz w:val="20"/>
                <w:lang w:val="fr-BE"/>
              </w:rPr>
              <w:t>faible</w:t>
            </w:r>
            <w:proofErr w:type="gramEnd"/>
            <w:r w:rsidR="00922D94" w:rsidRPr="007707F0">
              <w:rPr>
                <w:rFonts w:ascii="Calibri" w:hAnsi="Calibri" w:cs="Calibri"/>
                <w:sz w:val="20"/>
                <w:lang w:val="fr-BE"/>
              </w:rPr>
              <w:t xml:space="preserv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EndPr>
                <w:rPr>
                  <w:rStyle w:val="Titre2Car"/>
                </w:rPr>
              </w:sdtEnd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5166CB" w14:paraId="19BC6FA3" w14:textId="77777777" w:rsidTr="00B91FAE">
        <w:tc>
          <w:tcPr>
            <w:tcW w:w="2581" w:type="dxa"/>
            <w:shd w:val="clear" w:color="auto" w:fill="F2F2F2"/>
          </w:tcPr>
          <w:p w14:paraId="1E2630AC"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3A25EAC9" w14:textId="77777777" w:rsidR="00323179" w:rsidRPr="001A4A76" w:rsidRDefault="00323179" w:rsidP="00F83055">
            <w:pPr>
              <w:ind w:right="-108"/>
              <w:jc w:val="left"/>
              <w:rPr>
                <w:rFonts w:ascii="Calibri" w:hAnsi="Calibri" w:cs="Calibri"/>
                <w:sz w:val="22"/>
                <w:szCs w:val="22"/>
                <w:lang w:val="fr-BE"/>
              </w:rPr>
            </w:pPr>
            <w:proofErr w:type="gramStart"/>
            <w:r>
              <w:rPr>
                <w:rFonts w:ascii="Calibri" w:hAnsi="Calibri" w:cs="Calibri"/>
                <w:sz w:val="22"/>
                <w:szCs w:val="22"/>
                <w:lang w:val="fr-BE"/>
              </w:rPr>
              <w:t>avec</w:t>
            </w:r>
            <w:proofErr w:type="gramEnd"/>
            <w:r>
              <w:rPr>
                <w:rFonts w:ascii="Calibri" w:hAnsi="Calibri" w:cs="Calibri"/>
                <w:sz w:val="22"/>
                <w:szCs w:val="22"/>
                <w:lang w:val="fr-BE"/>
              </w:rPr>
              <w:t xml:space="preserve"> ce public ?</w:t>
            </w:r>
          </w:p>
        </w:tc>
        <w:tc>
          <w:tcPr>
            <w:tcW w:w="8334" w:type="dxa"/>
            <w:gridSpan w:val="2"/>
            <w:shd w:val="clear" w:color="auto" w:fill="auto"/>
          </w:tcPr>
          <w:p w14:paraId="5BACF29D" w14:textId="77777777" w:rsidR="001B63DD" w:rsidRDefault="00EE3BEF"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EndPr>
                <w:rPr>
                  <w:rStyle w:val="Titre2Car"/>
                </w:rPr>
              </w:sdtEnd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proofErr w:type="gramStart"/>
            <w:r w:rsidR="000F20CB">
              <w:rPr>
                <w:rFonts w:ascii="Calibri" w:hAnsi="Calibri" w:cs="Calibri"/>
                <w:sz w:val="20"/>
                <w:lang w:val="fr-BE"/>
              </w:rPr>
              <w:t>e</w:t>
            </w:r>
            <w:r w:rsidR="00323179" w:rsidRPr="007707F0">
              <w:rPr>
                <w:rFonts w:ascii="Calibri" w:hAnsi="Calibri" w:cs="Calibri"/>
                <w:sz w:val="20"/>
                <w:lang w:val="fr-BE"/>
              </w:rPr>
              <w:t>xclu</w:t>
            </w:r>
            <w:proofErr w:type="gramEnd"/>
            <w:r w:rsidR="00323179" w:rsidRPr="007707F0">
              <w:rPr>
                <w:rFonts w:ascii="Calibri" w:hAnsi="Calibri" w:cs="Calibri"/>
                <w:sz w:val="20"/>
                <w:lang w:val="fr-BE"/>
              </w:rPr>
              <w:t xml:space="preserve">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14E469D3" w14:textId="49A2C525"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CF7C03" w:rsidRPr="008A2E5C">
              <w:rPr>
                <w:rStyle w:val="Textedelespacerserv"/>
                <w:rFonts w:asciiTheme="minorHAnsi" w:hAnsiTheme="minorHAnsi" w:cstheme="minorHAnsi"/>
                <w:sz w:val="16"/>
                <w:szCs w:val="16"/>
                <w:lang w:val="fr-BE"/>
              </w:rPr>
              <w:t>Cliquez ou appuyez ici pour entrer du texte.</w:t>
            </w:r>
          </w:p>
        </w:tc>
      </w:tr>
    </w:tbl>
    <w:p w14:paraId="6D138B97"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0651030C"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21DF15B8"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5166CB" w14:paraId="2D2D4D0B" w14:textId="77777777" w:rsidTr="00940C8F">
        <w:trPr>
          <w:cantSplit/>
        </w:trPr>
        <w:tc>
          <w:tcPr>
            <w:tcW w:w="1730" w:type="dxa"/>
            <w:vMerge w:val="restart"/>
            <w:shd w:val="clear" w:color="auto" w:fill="F2F2F2"/>
          </w:tcPr>
          <w:p w14:paraId="6CEE969C"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1814C1CE" w14:textId="050E0F97" w:rsidR="00A76723" w:rsidRPr="001A4A76" w:rsidRDefault="00EE3BEF" w:rsidP="005B3210">
            <w:pPr>
              <w:rPr>
                <w:rFonts w:ascii="Calibri" w:hAnsi="Calibri" w:cs="Calibri"/>
                <w:color w:val="C00000"/>
                <w:sz w:val="22"/>
                <w:lang w:val="fr-BE"/>
              </w:rPr>
            </w:pPr>
            <w:sdt>
              <w:sdtPr>
                <w:rPr>
                  <w:rStyle w:val="FRU"/>
                  <w:highlight w:val="darkGray"/>
                </w:rPr>
                <w:alias w:val="TEXTE"/>
                <w:tag w:val="TEXTE"/>
                <w:id w:val="404425304"/>
                <w:lock w:val="sdtLocked"/>
                <w:placeholder>
                  <w:docPart w:val="E5F3983FD679492CA487F3589D9C9CA0"/>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left w:val="single" w:sz="4" w:space="0" w:color="A6A6A6" w:themeColor="background1" w:themeShade="A6"/>
              <w:bottom w:val="single" w:sz="4" w:space="0" w:color="A6A6A6" w:themeColor="background1" w:themeShade="A6"/>
            </w:tcBorders>
          </w:tcPr>
          <w:p w14:paraId="6F5BBB4C" w14:textId="1E0F30D5" w:rsidR="00A76723" w:rsidRPr="001A4A76" w:rsidRDefault="00A76723" w:rsidP="005B3210">
            <w:pPr>
              <w:rPr>
                <w:rFonts w:ascii="Calibri" w:hAnsi="Calibri" w:cs="Calibri"/>
                <w:sz w:val="20"/>
                <w:lang w:val="fr-BE"/>
              </w:rPr>
            </w:pPr>
            <w:proofErr w:type="gramStart"/>
            <w:r w:rsidRPr="001A4A76">
              <w:rPr>
                <w:rFonts w:ascii="Calibri" w:hAnsi="Calibri" w:cs="Calibri"/>
                <w:sz w:val="20"/>
                <w:lang w:val="fr-BE"/>
              </w:rPr>
              <w:t>dont</w:t>
            </w:r>
            <w:proofErr w:type="gramEnd"/>
            <w:r w:rsidRPr="001A4A76">
              <w:rPr>
                <w:rFonts w:ascii="Calibri" w:hAnsi="Calibri" w:cs="Calibri"/>
                <w:sz w:val="20"/>
                <w:lang w:val="fr-BE"/>
              </w:rPr>
              <w:t xml:space="preserve"> maximum présents en même temps : </w:t>
            </w:r>
            <w:sdt>
              <w:sdtPr>
                <w:rPr>
                  <w:rStyle w:val="FRU"/>
                  <w:highlight w:val="darkGray"/>
                </w:rPr>
                <w:alias w:val="TEXTE"/>
                <w:tag w:val="TEXTE"/>
                <w:id w:val="1447511208"/>
                <w:lock w:val="sdtLocked"/>
                <w:placeholder>
                  <w:docPart w:val="B547E3BC1D404240859AA5593D510213"/>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3C46F5" w:rsidRPr="00573B19" w14:paraId="08DE7395" w14:textId="77777777" w:rsidTr="00940C8F">
        <w:trPr>
          <w:cantSplit/>
        </w:trPr>
        <w:tc>
          <w:tcPr>
            <w:tcW w:w="1730" w:type="dxa"/>
            <w:vMerge/>
            <w:shd w:val="clear" w:color="auto" w:fill="F2F2F2"/>
          </w:tcPr>
          <w:p w14:paraId="3DF17158"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72960858" w14:textId="53A0EF3B" w:rsidR="003C46F5" w:rsidRPr="00DD617E" w:rsidRDefault="00EE3BEF"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proofErr w:type="gramStart"/>
            <w:r w:rsidR="00DD617E">
              <w:rPr>
                <w:rFonts w:ascii="Calibri" w:hAnsi="Calibri" w:cs="Calibri"/>
                <w:sz w:val="20"/>
                <w:lang w:val="fr-BE"/>
              </w:rPr>
              <w:t>n</w:t>
            </w:r>
            <w:r w:rsidR="003C46F5" w:rsidRPr="00DD617E">
              <w:rPr>
                <w:rFonts w:ascii="Calibri" w:hAnsi="Calibri" w:cs="Calibri"/>
                <w:sz w:val="20"/>
                <w:lang w:val="fr-BE"/>
              </w:rPr>
              <w:t>ombre</w:t>
            </w:r>
            <w:proofErr w:type="gramEnd"/>
            <w:r w:rsidR="003C46F5" w:rsidRPr="00DD617E">
              <w:rPr>
                <w:rFonts w:ascii="Calibri" w:hAnsi="Calibri" w:cs="Calibri"/>
                <w:sz w:val="20"/>
                <w:lang w:val="fr-BE"/>
              </w:rPr>
              <w:t xml:space="preserve"> maximum fixé :  </w:t>
            </w:r>
            <w:sdt>
              <w:sdtPr>
                <w:rPr>
                  <w:rStyle w:val="FRU"/>
                  <w:highlight w:val="darkGray"/>
                </w:rPr>
                <w:alias w:val="TEXTE"/>
                <w:tag w:val="TEXTE"/>
                <w:id w:val="1628885183"/>
                <w:lock w:val="sdtLocked"/>
                <w:placeholder>
                  <w:docPart w:val="64F49D04D2EB4FBCA3C5CD3428F0DECE"/>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top w:val="single" w:sz="4" w:space="0" w:color="A6A6A6" w:themeColor="background1" w:themeShade="A6"/>
              <w:left w:val="single" w:sz="4" w:space="0" w:color="A6A6A6" w:themeColor="background1" w:themeShade="A6"/>
            </w:tcBorders>
          </w:tcPr>
          <w:p w14:paraId="00CB0DD6" w14:textId="05AD874A" w:rsidR="003C46F5" w:rsidRPr="00DD617E" w:rsidRDefault="00EE3BEF" w:rsidP="003C46F5">
            <w:pPr>
              <w:rPr>
                <w:rFonts w:ascii="Calibri" w:hAnsi="Calibri" w:cs="Calibri"/>
                <w:sz w:val="20"/>
                <w:lang w:val="fr-BE"/>
              </w:rPr>
            </w:pPr>
            <w:sdt>
              <w:sdtPr>
                <w:rPr>
                  <w:rStyle w:val="Titre2Car"/>
                  <w:rFonts w:eastAsiaTheme="minorHAnsi"/>
                  <w:sz w:val="20"/>
                  <w:highlight w:val="lightGray"/>
                  <w:u w:val="none"/>
                  <w:lang w:val="fr-BE"/>
                </w:rPr>
                <w:id w:val="-1993863367"/>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proofErr w:type="gramStart"/>
            <w:r w:rsidR="003C46F5" w:rsidRPr="00DD617E">
              <w:rPr>
                <w:rFonts w:ascii="Calibri" w:hAnsi="Calibri" w:cs="Calibri"/>
                <w:sz w:val="20"/>
                <w:lang w:val="fr-BE"/>
              </w:rPr>
              <w:t>système</w:t>
            </w:r>
            <w:proofErr w:type="gramEnd"/>
            <w:r w:rsidR="003C46F5" w:rsidRPr="00DD617E">
              <w:rPr>
                <w:rFonts w:ascii="Calibri" w:hAnsi="Calibri" w:cs="Calibri"/>
                <w:sz w:val="20"/>
                <w:lang w:val="fr-BE"/>
              </w:rPr>
              <w:t xml:space="preserve"> d’inscription : </w:t>
            </w:r>
            <w:sdt>
              <w:sdtPr>
                <w:rPr>
                  <w:rStyle w:val="FRU"/>
                  <w:highlight w:val="darkGray"/>
                </w:rPr>
                <w:alias w:val="TEXTE"/>
                <w:tag w:val="TEXTE"/>
                <w:id w:val="-763992805"/>
                <w:lock w:val="sdtLocked"/>
                <w:placeholder>
                  <w:docPart w:val="2FDA2AECC61D4FC49C54F22D09433FAB"/>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95D8C" w:rsidRPr="005166CB" w14:paraId="2AAE3217" w14:textId="77777777" w:rsidTr="00940C8F">
        <w:tc>
          <w:tcPr>
            <w:tcW w:w="1730" w:type="dxa"/>
            <w:tcBorders>
              <w:bottom w:val="single" w:sz="4" w:space="0" w:color="auto"/>
            </w:tcBorders>
            <w:shd w:val="clear" w:color="auto" w:fill="F2F2F2"/>
          </w:tcPr>
          <w:p w14:paraId="5904CE61"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shd w:val="clear" w:color="auto" w:fill="auto"/>
          </w:tcPr>
          <w:p w14:paraId="286E4DDF" w14:textId="77777777" w:rsidR="00A95D8C" w:rsidRPr="00DD617E" w:rsidRDefault="00EE3BEF"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573B19" w14:paraId="1B136EBF" w14:textId="77777777" w:rsidTr="00940C8F">
        <w:trPr>
          <w:trHeight w:val="95"/>
        </w:trPr>
        <w:tc>
          <w:tcPr>
            <w:tcW w:w="1730" w:type="dxa"/>
            <w:vMerge w:val="restart"/>
            <w:shd w:val="clear" w:color="auto" w:fill="F2F2F2"/>
          </w:tcPr>
          <w:p w14:paraId="77C45A2B"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42C41E34" w14:textId="77777777" w:rsidR="004B1DE8" w:rsidRPr="00DD617E" w:rsidRDefault="00EE3BE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shd w:val="clear" w:color="auto" w:fill="auto"/>
          </w:tcPr>
          <w:p w14:paraId="78C79105" w14:textId="09A7145A" w:rsidR="004B1DE8" w:rsidRPr="00DD617E" w:rsidRDefault="00EE3BEF"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36459965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fr-BE"/>
                </w:rPr>
                <w:id w:val="152320774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proofErr w:type="gramStart"/>
            <w:r w:rsidR="00DD617E">
              <w:rPr>
                <w:rFonts w:ascii="Calibri" w:hAnsi="Calibri" w:cs="Calibri"/>
                <w:sz w:val="20"/>
                <w:lang w:val="fr-BE"/>
              </w:rPr>
              <w:t>n</w:t>
            </w:r>
            <w:r w:rsidR="004B1DE8" w:rsidRPr="00DD617E">
              <w:rPr>
                <w:rFonts w:ascii="Calibri" w:hAnsi="Calibri" w:cs="Calibri"/>
                <w:sz w:val="20"/>
                <w:lang w:val="fr-BE"/>
              </w:rPr>
              <w:t>ombre:</w:t>
            </w:r>
            <w:proofErr w:type="gramEnd"/>
            <w:r w:rsidR="00D20A22" w:rsidRPr="000454ED">
              <w:rPr>
                <w:rFonts w:ascii="Calibri" w:hAnsi="Calibri" w:cs="Calibri"/>
                <w:sz w:val="4"/>
                <w:szCs w:val="4"/>
                <w:lang w:val="fr-BE"/>
              </w:rPr>
              <w:t xml:space="preserve"> </w:t>
            </w:r>
            <w:r w:rsidR="004079B3">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sdt>
              <w:sdtPr>
                <w:rPr>
                  <w:rStyle w:val="FRU"/>
                  <w:highlight w:val="darkGray"/>
                </w:rPr>
                <w:alias w:val="TEXTE"/>
                <w:tag w:val="TEXTE"/>
                <w:id w:val="-2013974481"/>
                <w:lock w:val="sdtLocked"/>
                <w:placeholder>
                  <w:docPart w:val="6A1316B9878444A1B2420FD927B956C6"/>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5166CB" w14:paraId="46394CAC" w14:textId="77777777" w:rsidTr="00940C8F">
        <w:trPr>
          <w:trHeight w:val="266"/>
        </w:trPr>
        <w:tc>
          <w:tcPr>
            <w:tcW w:w="1730" w:type="dxa"/>
            <w:vMerge/>
            <w:shd w:val="clear" w:color="auto" w:fill="F2F2F2"/>
          </w:tcPr>
          <w:p w14:paraId="538C47AA"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7A61A07" w14:textId="77777777" w:rsidR="004B1DE8" w:rsidRPr="00DD617E" w:rsidRDefault="00EE3BE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shd w:val="clear" w:color="auto" w:fill="auto"/>
          </w:tcPr>
          <w:p w14:paraId="4A414D24" w14:textId="74CB669C" w:rsidR="004B1DE8" w:rsidRPr="00DD617E" w:rsidRDefault="00EE3BEF"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EndPr>
                <w:rPr>
                  <w:rStyle w:val="Titre2Car"/>
                </w:rPr>
              </w:sdtEnd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w:t>
            </w:r>
            <w:proofErr w:type="gramStart"/>
            <w:r w:rsidR="004B1DE8" w:rsidRPr="00DD617E">
              <w:rPr>
                <w:rFonts w:ascii="Calibri" w:hAnsi="Calibri" w:cs="Calibri"/>
                <w:sz w:val="20"/>
                <w:lang w:val="fr-BE"/>
              </w:rPr>
              <w:t>Nombre:</w:t>
            </w:r>
            <w:proofErr w:type="gramEnd"/>
            <w:r w:rsidR="004B1DE8" w:rsidRPr="00DD617E">
              <w:rPr>
                <w:rFonts w:ascii="Calibri" w:hAnsi="Calibri" w:cs="Calibri"/>
                <w:sz w:val="20"/>
                <w:lang w:val="fr-BE"/>
              </w:rPr>
              <w:t xml:space="preserve"> </w:t>
            </w:r>
            <w:sdt>
              <w:sdtPr>
                <w:rPr>
                  <w:rStyle w:val="FRU"/>
                  <w:highlight w:val="darkGray"/>
                </w:rPr>
                <w:alias w:val="TEXTE"/>
                <w:tag w:val="TEXTE"/>
                <w:id w:val="-1454549862"/>
                <w:lock w:val="sdtLocked"/>
                <w:placeholder>
                  <w:docPart w:val="5F63E1FBEB37483D922778179980C26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738BC4" w14:textId="77777777" w:rsidTr="00940C8F">
        <w:trPr>
          <w:trHeight w:val="70"/>
        </w:trPr>
        <w:tc>
          <w:tcPr>
            <w:tcW w:w="1730" w:type="dxa"/>
            <w:vMerge/>
            <w:shd w:val="clear" w:color="auto" w:fill="F2F2F2"/>
          </w:tcPr>
          <w:p w14:paraId="1F3F4039"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588F8719" w14:textId="77777777" w:rsidR="004B1DE8" w:rsidRPr="00DD617E" w:rsidRDefault="00EE3BEF"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EndPr>
                <w:rPr>
                  <w:rStyle w:val="Titre2Car"/>
                </w:rPr>
              </w:sdtEnd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153EB35C" w14:textId="1753DD88" w:rsidR="004B1DE8" w:rsidRPr="00DD617E" w:rsidRDefault="00EE3BEF"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proofErr w:type="gramStart"/>
            <w:r w:rsidR="00DD617E">
              <w:rPr>
                <w:rFonts w:ascii="Calibri" w:hAnsi="Calibri" w:cs="Calibri"/>
                <w:sz w:val="20"/>
                <w:lang w:val="fr-BE"/>
              </w:rPr>
              <w:t>n</w:t>
            </w:r>
            <w:r w:rsidR="004B1DE8" w:rsidRPr="00DD617E">
              <w:rPr>
                <w:rFonts w:ascii="Calibri" w:hAnsi="Calibri" w:cs="Calibri"/>
                <w:sz w:val="20"/>
                <w:lang w:val="fr-BE"/>
              </w:rPr>
              <w:t>ombre:</w:t>
            </w:r>
            <w:proofErr w:type="gramEnd"/>
            <w:r w:rsidR="00E24041">
              <w:rPr>
                <w:rFonts w:ascii="Calibri" w:hAnsi="Calibri" w:cs="Calibri"/>
                <w:sz w:val="4"/>
                <w:szCs w:val="4"/>
                <w:lang w:val="fr-BE"/>
              </w:rPr>
              <w:t xml:space="preserve">                </w:t>
            </w:r>
            <w:sdt>
              <w:sdtPr>
                <w:rPr>
                  <w:rStyle w:val="FRU"/>
                  <w:highlight w:val="darkGray"/>
                </w:rPr>
                <w:alias w:val="TEXTE"/>
                <w:tag w:val="TEXTE"/>
                <w:id w:val="1919520091"/>
                <w:lock w:val="sdtLocked"/>
                <w:placeholder>
                  <w:docPart w:val="4A14451C42CF455F9106F7F2547B69D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6CDD38" w14:textId="77777777" w:rsidTr="00940C8F">
        <w:trPr>
          <w:trHeight w:val="225"/>
        </w:trPr>
        <w:tc>
          <w:tcPr>
            <w:tcW w:w="1730" w:type="dxa"/>
            <w:vMerge/>
            <w:tcBorders>
              <w:bottom w:val="single" w:sz="4" w:space="0" w:color="auto"/>
            </w:tcBorders>
            <w:shd w:val="clear" w:color="auto" w:fill="F2F2F2"/>
          </w:tcPr>
          <w:p w14:paraId="68C5B2A5"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036358FC" w14:textId="77777777" w:rsidR="004B1DE8" w:rsidRPr="00DD617E" w:rsidRDefault="00EE3BEF"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EndPr>
                <w:rPr>
                  <w:rStyle w:val="Titre2Car"/>
                </w:rPr>
              </w:sdtEnd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5596463" w14:textId="40AA6CFD" w:rsidR="004B1DE8" w:rsidRPr="00DD617E" w:rsidRDefault="00DD617E" w:rsidP="003C46F5">
            <w:pPr>
              <w:ind w:right="-108"/>
              <w:jc w:val="left"/>
              <w:rPr>
                <w:rFonts w:ascii="Calibri" w:hAnsi="Calibri" w:cs="Calibri"/>
                <w:sz w:val="20"/>
                <w:lang w:val="fr-BE"/>
              </w:rPr>
            </w:pPr>
            <w:proofErr w:type="gramStart"/>
            <w:r>
              <w:rPr>
                <w:rFonts w:ascii="Calibri" w:hAnsi="Calibri" w:cs="Calibri"/>
                <w:sz w:val="20"/>
                <w:lang w:val="fr-BE"/>
              </w:rPr>
              <w:t>n</w:t>
            </w:r>
            <w:r w:rsidR="004B1DE8" w:rsidRPr="00DD617E">
              <w:rPr>
                <w:rFonts w:ascii="Calibri" w:hAnsi="Calibri" w:cs="Calibri"/>
                <w:sz w:val="20"/>
                <w:lang w:val="fr-BE"/>
              </w:rPr>
              <w:t>ombre</w:t>
            </w:r>
            <w:proofErr w:type="gramEnd"/>
            <w:r w:rsidR="004B1DE8" w:rsidRPr="00DD617E">
              <w:rPr>
                <w:rFonts w:ascii="Calibri" w:hAnsi="Calibri" w:cs="Calibri"/>
                <w:sz w:val="20"/>
                <w:lang w:val="fr-BE"/>
              </w:rPr>
              <w:t xml:space="preserve"> estimé d’inscrits : </w:t>
            </w:r>
            <w:sdt>
              <w:sdtPr>
                <w:rPr>
                  <w:rStyle w:val="FRU"/>
                  <w:highlight w:val="darkGray"/>
                </w:rPr>
                <w:alias w:val="TEXTE"/>
                <w:tag w:val="TEXTE"/>
                <w:id w:val="-714891197"/>
                <w:lock w:val="sdtLocked"/>
                <w:placeholder>
                  <w:docPart w:val="1EDE99A382BB4E85A29DD599C964896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5166CB" w14:paraId="508BE633" w14:textId="77777777" w:rsidTr="00940C8F">
        <w:trPr>
          <w:cantSplit/>
        </w:trPr>
        <w:tc>
          <w:tcPr>
            <w:tcW w:w="3006" w:type="dxa"/>
            <w:gridSpan w:val="2"/>
            <w:shd w:val="clear" w:color="auto" w:fill="F2F2F2"/>
          </w:tcPr>
          <w:p w14:paraId="686F6A1C"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shd w:val="clear" w:color="auto" w:fill="auto"/>
          </w:tcPr>
          <w:p w14:paraId="154699ED" w14:textId="41871343" w:rsidR="004B1DE8" w:rsidRPr="001A4A76" w:rsidRDefault="004B1DE8" w:rsidP="00A12838">
            <w:pPr>
              <w:rPr>
                <w:rFonts w:ascii="Calibri" w:hAnsi="Calibri" w:cs="Calibri"/>
                <w:sz w:val="22"/>
                <w:szCs w:val="22"/>
                <w:lang w:val="fr-BE"/>
              </w:rPr>
            </w:pPr>
          </w:p>
        </w:tc>
      </w:tr>
      <w:tr w:rsidR="003C7CA4" w:rsidRPr="00BB0807" w14:paraId="09D737D2" w14:textId="77777777" w:rsidTr="00940C8F">
        <w:trPr>
          <w:cantSplit/>
        </w:trPr>
        <w:tc>
          <w:tcPr>
            <w:tcW w:w="8220" w:type="dxa"/>
            <w:gridSpan w:val="4"/>
            <w:shd w:val="clear" w:color="auto" w:fill="F2F2F2"/>
          </w:tcPr>
          <w:p w14:paraId="220B08D9"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1C5F29E7" w14:textId="7FF2E22E" w:rsidR="003C7CA4" w:rsidRPr="001A4A76" w:rsidRDefault="00EE3BEF" w:rsidP="00A12838">
            <w:pPr>
              <w:rPr>
                <w:rFonts w:ascii="Calibri" w:hAnsi="Calibri" w:cs="Calibri"/>
                <w:sz w:val="22"/>
                <w:lang w:val="fr-BE"/>
              </w:rPr>
            </w:pPr>
            <w:sdt>
              <w:sdtPr>
                <w:rPr>
                  <w:rStyle w:val="FRU"/>
                  <w:highlight w:val="darkGray"/>
                </w:rPr>
                <w:alias w:val="TEXTE"/>
                <w:tag w:val="TEXTE"/>
                <w:id w:val="-154614708"/>
                <w:lock w:val="sdtLocked"/>
                <w:placeholder>
                  <w:docPart w:val="A6749D22602043EDBBE2775D8486EE5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20852FE9" w14:textId="77777777" w:rsidR="008A4DFA" w:rsidRDefault="008A4DFA">
      <w:pPr>
        <w:rPr>
          <w:rFonts w:ascii="Calibri" w:hAnsi="Calibri"/>
          <w:sz w:val="10"/>
          <w:szCs w:val="10"/>
        </w:rPr>
      </w:pPr>
    </w:p>
    <w:p w14:paraId="308BAF19"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34FA562B" w14:textId="77777777" w:rsidTr="008D679D">
        <w:trPr>
          <w:cantSplit/>
        </w:trPr>
        <w:tc>
          <w:tcPr>
            <w:tcW w:w="10915" w:type="dxa"/>
            <w:shd w:val="clear" w:color="auto" w:fill="92CDDC"/>
          </w:tcPr>
          <w:p w14:paraId="79C9276C"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02C873E3"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5166CB" w14:paraId="60977803"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5F126AC9"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5166CB" w14:paraId="658F96A0"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2DE3F783" w14:textId="757884F5"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C56039">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sdt>
              <w:sdtPr>
                <w:rPr>
                  <w:rStyle w:val="FRU"/>
                  <w:highlight w:val="darkGray"/>
                </w:rPr>
                <w:alias w:val="TEXTE"/>
                <w:tag w:val="TEXTE"/>
                <w:id w:val="-764232121"/>
                <w:lock w:val="sdtLocked"/>
                <w:placeholder>
                  <w:docPart w:val="69DED91C751F4A4D9237D451758F0537"/>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5A01B2">
              <w:rPr>
                <w:rFonts w:ascii="Calibri" w:hAnsi="Calibri" w:cs="Calibri"/>
                <w:sz w:val="22"/>
                <w:lang w:val="fr-BE"/>
              </w:rPr>
              <w:t xml:space="preserve"> </w:t>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1D9B3010" w14:textId="0B238530"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00C13FA3">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sdt>
              <w:sdtPr>
                <w:rPr>
                  <w:rStyle w:val="FRU"/>
                  <w:highlight w:val="darkGray"/>
                </w:rPr>
                <w:alias w:val="TEXTE"/>
                <w:tag w:val="TEXTE"/>
                <w:id w:val="524057810"/>
                <w:lock w:val="sdtLocked"/>
                <w:placeholder>
                  <w:docPart w:val="A9EF2242E30E40D7AD1E030F184C132C"/>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Pr="005A01B2">
              <w:rPr>
                <w:rFonts w:ascii="Calibri" w:hAnsi="Calibri" w:cs="Calibri"/>
                <w:sz w:val="22"/>
                <w:lang w:val="fr-BE"/>
              </w:rPr>
              <w:t xml:space="preserve"> m²</w:t>
            </w:r>
          </w:p>
        </w:tc>
      </w:tr>
      <w:tr w:rsidR="00E47E92" w:rsidRPr="005166CB" w14:paraId="3D76EBDC"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50925689" w14:textId="77777777" w:rsidR="00E47E92" w:rsidRPr="00B1749E" w:rsidRDefault="00EE3BEF"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90E9A84" w14:textId="419143F0"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proofErr w:type="gramStart"/>
            <w:r w:rsidR="009069C8">
              <w:rPr>
                <w:rFonts w:ascii="Calibri" w:hAnsi="Calibri" w:cs="Calibri"/>
                <w:sz w:val="4"/>
                <w:szCs w:val="4"/>
                <w:lang w:val="fr-BE"/>
              </w:rPr>
              <w:t xml:space="preserve">   </w:t>
            </w:r>
            <w:r w:rsidR="00E47E92" w:rsidRPr="00B1749E">
              <w:rPr>
                <w:rFonts w:ascii="Calibri" w:hAnsi="Calibri" w:cs="Calibri"/>
                <w:sz w:val="20"/>
                <w:lang w:val="fr-BE"/>
              </w:rPr>
              <w:t>:</w:t>
            </w:r>
            <w:proofErr w:type="gramEnd"/>
            <w:r w:rsidR="005A2F3A">
              <w:rPr>
                <w:rFonts w:ascii="Calibri" w:hAnsi="Calibri" w:cs="Calibri"/>
                <w:sz w:val="4"/>
                <w:szCs w:val="4"/>
                <w:lang w:val="fr-BE"/>
              </w:rPr>
              <w:t xml:space="preserve">                      </w:t>
            </w:r>
            <w:sdt>
              <w:sdtPr>
                <w:rPr>
                  <w:rStyle w:val="FRU"/>
                  <w:highlight w:val="darkGray"/>
                </w:rPr>
                <w:alias w:val="TEXTE"/>
                <w:tag w:val="TEXTE"/>
                <w:id w:val="233892966"/>
                <w:lock w:val="sdtLocked"/>
                <w:placeholder>
                  <w:docPart w:val="147BB2190D2C43818BB7195C4D7C301F"/>
                </w:placeholder>
                <w:showingPlcHdr/>
                <w15:color w:val="FF0000"/>
              </w:sdtPr>
              <w:sdtEndPr>
                <w:rPr>
                  <w:rStyle w:val="FRU"/>
                  <w:color w:val="AEAAAA" w:themeColor="background2" w:themeShade="BF"/>
                  <w:highlight w:val="none"/>
                </w:rPr>
              </w:sdtEndPr>
              <w:sdtContent>
                <w:r w:rsidR="0078329D"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04A7E23" w14:textId="77777777" w:rsidR="00E47E92" w:rsidRPr="00B1749E" w:rsidRDefault="00EE3BEF"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24D5E9CC" w14:textId="429E78C0"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sdt>
              <w:sdtPr>
                <w:rPr>
                  <w:rStyle w:val="FRU"/>
                  <w:highlight w:val="darkGray"/>
                </w:rPr>
                <w:alias w:val="TEXTE"/>
                <w:tag w:val="TEXTE"/>
                <w:id w:val="1207452436"/>
                <w:lock w:val="sdtLocked"/>
                <w:placeholder>
                  <w:docPart w:val="C307EC502B6242A8B0D95F7184453EA0"/>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 xml:space="preserve">Largeur : </w:t>
            </w:r>
            <w:sdt>
              <w:sdtPr>
                <w:rPr>
                  <w:rStyle w:val="FRU"/>
                  <w:highlight w:val="darkGray"/>
                </w:rPr>
                <w:alias w:val="TEXTE"/>
                <w:tag w:val="TEXTE"/>
                <w:id w:val="1615946109"/>
                <w:lock w:val="sdtLocked"/>
                <w:placeholder>
                  <w:docPart w:val="A9388D222BF840E295ED921F87ECE071"/>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m</w:t>
            </w:r>
          </w:p>
        </w:tc>
      </w:tr>
      <w:tr w:rsidR="00D50EB4" w:rsidRPr="005166CB" w14:paraId="0A7853FB"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shd w:val="clear" w:color="auto" w:fill="auto"/>
          </w:tcPr>
          <w:p w14:paraId="16432BF8" w14:textId="77777777" w:rsidR="00D50EB4" w:rsidRPr="00B1749E" w:rsidRDefault="00EE3BEF"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shd w:val="clear" w:color="auto" w:fill="auto"/>
          </w:tcPr>
          <w:p w14:paraId="29FA82CA"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w:t>
            </w:r>
            <w:proofErr w:type="gramStart"/>
            <w:r w:rsidR="00D50EB4" w:rsidRPr="00B1749E">
              <w:rPr>
                <w:rFonts w:ascii="Calibri" w:hAnsi="Calibri" w:cs="Calibri"/>
                <w:sz w:val="20"/>
                <w:lang w:val="fr-BE"/>
              </w:rPr>
              <w:t>personne)</w:t>
            </w:r>
            <w:r w:rsidR="00B6224E">
              <w:rPr>
                <w:rFonts w:ascii="Calibri" w:hAnsi="Calibri" w:cs="Calibri"/>
                <w:sz w:val="4"/>
                <w:szCs w:val="4"/>
                <w:lang w:val="fr-BE"/>
              </w:rPr>
              <w:t xml:space="preserve">   </w:t>
            </w:r>
            <w:proofErr w:type="gramEnd"/>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453A7A6F"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5F589385"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6F77BB47"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758F57C7" w14:textId="77777777" w:rsidTr="00B87104">
        <w:trPr>
          <w:trHeight w:val="211"/>
        </w:trPr>
        <w:tc>
          <w:tcPr>
            <w:tcW w:w="2835" w:type="dxa"/>
            <w:tcBorders>
              <w:bottom w:val="single" w:sz="4" w:space="0" w:color="auto"/>
            </w:tcBorders>
            <w:shd w:val="clear" w:color="auto" w:fill="F2F2F2"/>
          </w:tcPr>
          <w:p w14:paraId="6420318D"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4219DF11" w14:textId="6146F1A3"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sdt>
              <w:sdtPr>
                <w:rPr>
                  <w:rStyle w:val="FRU"/>
                  <w:highlight w:val="darkGray"/>
                </w:rPr>
                <w:alias w:val="TEXTE"/>
                <w:tag w:val="TEXTE"/>
                <w:id w:val="38486498"/>
                <w:lock w:val="sdtLocked"/>
                <w:placeholder>
                  <w:docPart w:val="061988F7687F40E8B30FDAD1FAB68EAA"/>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515" w:rsidRPr="005166CB" w14:paraId="5EAED229" w14:textId="77777777" w:rsidTr="00031B43">
        <w:trPr>
          <w:cantSplit/>
        </w:trPr>
        <w:tc>
          <w:tcPr>
            <w:tcW w:w="10915" w:type="dxa"/>
            <w:gridSpan w:val="2"/>
            <w:shd w:val="clear" w:color="auto" w:fill="auto"/>
          </w:tcPr>
          <w:p w14:paraId="17276DDF" w14:textId="4C113296"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r w:rsidR="001556E4">
              <w:rPr>
                <w:rFonts w:ascii="Calibri" w:hAnsi="Calibri" w:cs="Calibri"/>
                <w:sz w:val="22"/>
                <w:lang w:val="fr-BE"/>
              </w:rPr>
              <w:t xml:space="preserve"> </w:t>
            </w:r>
            <w:sdt>
              <w:sdtPr>
                <w:rPr>
                  <w:rStyle w:val="FRU"/>
                  <w:highlight w:val="darkGray"/>
                </w:rPr>
                <w:alias w:val="TEXTE"/>
                <w:tag w:val="TEXTE"/>
                <w:id w:val="1743683929"/>
                <w:lock w:val="sdtLocked"/>
                <w:placeholder>
                  <w:docPart w:val="7651EB214C564BADBCED2D89E5CC38F1"/>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5166CB" w14:paraId="5BA82818" w14:textId="77777777" w:rsidTr="00D03DD6">
        <w:trPr>
          <w:cantSplit/>
          <w:trHeight w:val="196"/>
        </w:trPr>
        <w:tc>
          <w:tcPr>
            <w:tcW w:w="10915" w:type="dxa"/>
            <w:gridSpan w:val="2"/>
            <w:shd w:val="clear" w:color="auto" w:fill="auto"/>
          </w:tcPr>
          <w:p w14:paraId="73C15A0A" w14:textId="6938DA8B"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w:t>
            </w:r>
            <w:proofErr w:type="gramStart"/>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proofErr w:type="gramEnd"/>
            <w:r w:rsidR="008C5E73">
              <w:rPr>
                <w:rFonts w:ascii="Calibri" w:hAnsi="Calibri" w:cs="Calibri"/>
                <w:color w:val="C00000"/>
                <w:sz w:val="4"/>
                <w:szCs w:val="4"/>
                <w:lang w:val="fr-BE"/>
              </w:rPr>
              <w:t xml:space="preserve">         </w:t>
            </w:r>
            <w:sdt>
              <w:sdtPr>
                <w:rPr>
                  <w:rStyle w:val="FRU"/>
                  <w:highlight w:val="darkGray"/>
                </w:rPr>
                <w:alias w:val="TEXTE"/>
                <w:tag w:val="TEXTE"/>
                <w:id w:val="1352683196"/>
                <w:lock w:val="sdtLocked"/>
                <w:placeholder>
                  <w:docPart w:val="5BA2C9A86FF94A5C81A0A7A253FC6CFE"/>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5A01B2" w14:paraId="5699C5FB"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5D17014D" w14:textId="2F03DB79"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proofErr w:type="gramStart"/>
            <w:r w:rsidR="0056215D">
              <w:rPr>
                <w:rFonts w:ascii="Calibri" w:hAnsi="Calibri" w:cs="Calibri"/>
                <w:sz w:val="4"/>
                <w:szCs w:val="4"/>
                <w:lang w:val="fr-BE"/>
              </w:rPr>
              <w:t xml:space="preserve">   </w:t>
            </w:r>
            <w:r>
              <w:rPr>
                <w:rFonts w:ascii="Calibri" w:hAnsi="Calibri" w:cs="Calibri"/>
                <w:sz w:val="22"/>
                <w:szCs w:val="22"/>
                <w:lang w:val="fr-BE"/>
              </w:rPr>
              <w:t>:</w:t>
            </w:r>
            <w:proofErr w:type="gramEnd"/>
            <w:r w:rsidR="0056215D">
              <w:rPr>
                <w:rFonts w:ascii="Calibri" w:hAnsi="Calibri" w:cs="Calibri"/>
                <w:sz w:val="4"/>
                <w:szCs w:val="4"/>
                <w:lang w:val="fr-BE"/>
              </w:rPr>
              <w:t xml:space="preserve">        </w:t>
            </w:r>
            <w:sdt>
              <w:sdtPr>
                <w:rPr>
                  <w:rStyle w:val="FRU"/>
                  <w:highlight w:val="darkGray"/>
                </w:rPr>
                <w:alias w:val="TEXTE"/>
                <w:tag w:val="TEXTE"/>
                <w:id w:val="-2096466518"/>
                <w:lock w:val="sdtLocked"/>
                <w:placeholder>
                  <w:docPart w:val="2C434E7B98814CB7A820BEAF34C830C4"/>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5166CB" w14:paraId="7C110AA4"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644D144F" w14:textId="22F78B8A"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w:t>
            </w:r>
            <w:proofErr w:type="gramStart"/>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proofErr w:type="gramEnd"/>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sdt>
              <w:sdtPr>
                <w:rPr>
                  <w:rStyle w:val="FRU"/>
                  <w:highlight w:val="darkGray"/>
                </w:rPr>
                <w:alias w:val="TEXTE"/>
                <w:tag w:val="TEXTE"/>
                <w:id w:val="1339120790"/>
                <w:lock w:val="sdtLocked"/>
                <w:placeholder>
                  <w:docPart w:val="0781FEC32C454D23A767BCE60E0B1B2C"/>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34D21DA8"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2"/>
        <w:gridCol w:w="867"/>
        <w:gridCol w:w="1134"/>
        <w:gridCol w:w="2466"/>
        <w:gridCol w:w="2070"/>
      </w:tblGrid>
      <w:tr w:rsidR="00D57F41" w:rsidRPr="005166CB" w14:paraId="543F1DFB"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7BC8750B"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145DF93B" w14:textId="77777777" w:rsidTr="00336131">
        <w:trPr>
          <w:cantSplit/>
        </w:trPr>
        <w:tc>
          <w:tcPr>
            <w:tcW w:w="4407" w:type="dxa"/>
            <w:gridSpan w:val="2"/>
            <w:tcBorders>
              <w:bottom w:val="single" w:sz="4" w:space="0" w:color="auto"/>
            </w:tcBorders>
            <w:shd w:val="clear" w:color="auto" w:fill="F2F2F2"/>
          </w:tcPr>
          <w:p w14:paraId="146E111C"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5D931A5D"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134" w:type="dxa"/>
            <w:tcBorders>
              <w:bottom w:val="single" w:sz="4" w:space="0" w:color="auto"/>
            </w:tcBorders>
            <w:shd w:val="clear" w:color="auto" w:fill="F2F2F2"/>
            <w:vAlign w:val="center"/>
          </w:tcPr>
          <w:p w14:paraId="6F674EA7" w14:textId="7D5AFA48" w:rsidR="00854506" w:rsidRPr="00111971" w:rsidRDefault="00336131" w:rsidP="00336131">
            <w:pPr>
              <w:tabs>
                <w:tab w:val="clear" w:pos="1134"/>
                <w:tab w:val="left" w:pos="1212"/>
              </w:tabs>
              <w:ind w:left="-231" w:right="-108"/>
              <w:jc w:val="center"/>
              <w:rPr>
                <w:rFonts w:ascii="Calibri" w:hAnsi="Calibri" w:cs="Calibri"/>
                <w:sz w:val="22"/>
                <w:lang w:val="fr-BE"/>
              </w:rPr>
            </w:pPr>
            <w:r>
              <w:rPr>
                <w:rFonts w:ascii="Calibri" w:hAnsi="Calibri" w:cs="Calibri"/>
                <w:sz w:val="22"/>
                <w:szCs w:val="22"/>
                <w:lang w:val="fr-BE"/>
              </w:rPr>
              <w:t xml:space="preserve">  </w:t>
            </w:r>
            <w:r w:rsidR="009F2B84" w:rsidRPr="00111971">
              <w:rPr>
                <w:rFonts w:ascii="Calibri" w:hAnsi="Calibri" w:cs="Calibri"/>
                <w:sz w:val="22"/>
                <w:szCs w:val="22"/>
                <w:lang w:val="fr-BE"/>
              </w:rPr>
              <w:t>Dimensions</w:t>
            </w:r>
          </w:p>
        </w:tc>
        <w:tc>
          <w:tcPr>
            <w:tcW w:w="2466" w:type="dxa"/>
            <w:tcBorders>
              <w:bottom w:val="single" w:sz="4" w:space="0" w:color="auto"/>
            </w:tcBorders>
            <w:shd w:val="clear" w:color="auto" w:fill="F2F2F2"/>
            <w:vAlign w:val="center"/>
          </w:tcPr>
          <w:p w14:paraId="694159F2" w14:textId="45170A58" w:rsidR="00854506" w:rsidRPr="00111971" w:rsidRDefault="009F2B84" w:rsidP="00EB4078">
            <w:pPr>
              <w:ind w:left="-147"/>
              <w:jc w:val="right"/>
              <w:rPr>
                <w:rFonts w:ascii="Calibri" w:hAnsi="Calibri" w:cs="Calibri"/>
                <w:sz w:val="22"/>
                <w:szCs w:val="22"/>
                <w:lang w:val="fr-BE"/>
              </w:rPr>
            </w:pPr>
            <w:r w:rsidRPr="00111971">
              <w:rPr>
                <w:rFonts w:ascii="Calibri" w:hAnsi="Calibri" w:cs="Calibri"/>
                <w:sz w:val="22"/>
                <w:szCs w:val="22"/>
                <w:lang w:val="fr-BE"/>
              </w:rPr>
              <w:t>Description</w:t>
            </w:r>
            <w:r w:rsidR="00024879">
              <w:rPr>
                <w:rFonts w:ascii="Calibri" w:hAnsi="Calibri" w:cs="Calibri"/>
                <w:sz w:val="22"/>
                <w:szCs w:val="22"/>
                <w:lang w:val="fr-BE"/>
              </w:rPr>
              <w:t xml:space="preserve"> - remarques</w:t>
            </w:r>
          </w:p>
        </w:tc>
        <w:tc>
          <w:tcPr>
            <w:tcW w:w="2070" w:type="dxa"/>
            <w:tcBorders>
              <w:bottom w:val="single" w:sz="4" w:space="0" w:color="auto"/>
            </w:tcBorders>
            <w:shd w:val="clear" w:color="auto" w:fill="F2F2F2"/>
            <w:vAlign w:val="center"/>
          </w:tcPr>
          <w:p w14:paraId="0B248DBB" w14:textId="77777777" w:rsidR="00854506" w:rsidRPr="009F2B84"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tc>
      </w:tr>
      <w:tr w:rsidR="00572853" w:rsidRPr="005A01B2" w14:paraId="5AE2528E" w14:textId="77777777" w:rsidTr="00BF3110">
        <w:trPr>
          <w:cantSplit/>
        </w:trPr>
        <w:tc>
          <w:tcPr>
            <w:tcW w:w="4407" w:type="dxa"/>
            <w:gridSpan w:val="2"/>
          </w:tcPr>
          <w:p w14:paraId="742F0C0B" w14:textId="77777777" w:rsidR="00572853" w:rsidRPr="0011197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Pr>
                <w:rFonts w:ascii="Calibri" w:hAnsi="Calibri" w:cs="Calibri"/>
                <w:sz w:val="22"/>
                <w:szCs w:val="22"/>
                <w:lang w:val="fr-BE"/>
              </w:rPr>
              <w:t>B</w:t>
            </w:r>
            <w:r w:rsidR="00572853" w:rsidRPr="00111971">
              <w:rPr>
                <w:rFonts w:ascii="Calibri" w:hAnsi="Calibri" w:cs="Calibri"/>
                <w:sz w:val="22"/>
                <w:szCs w:val="22"/>
                <w:lang w:val="fr-BE"/>
              </w:rPr>
              <w:t>arrières</w:t>
            </w:r>
            <w:r w:rsidR="00572853" w:rsidRPr="003F3D59">
              <w:rPr>
                <w:rFonts w:ascii="Calibri" w:hAnsi="Calibri" w:cs="Calibri"/>
                <w:sz w:val="4"/>
                <w:szCs w:val="4"/>
                <w:lang w:val="fr-BE"/>
              </w:rPr>
              <w:t xml:space="preserve"> </w:t>
            </w:r>
            <w:r w:rsidR="00572853">
              <w:rPr>
                <w:rFonts w:ascii="Calibri" w:hAnsi="Calibri" w:cs="Calibri"/>
                <w:sz w:val="4"/>
                <w:szCs w:val="4"/>
                <w:lang w:val="fr-BE"/>
              </w:rPr>
              <w:t xml:space="preserve">         </w:t>
            </w:r>
            <w:r w:rsidR="00572853"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Nadar</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Heras</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Crash</w:t>
            </w:r>
          </w:p>
        </w:tc>
        <w:tc>
          <w:tcPr>
            <w:tcW w:w="867" w:type="dxa"/>
            <w:shd w:val="clear" w:color="auto" w:fill="auto"/>
          </w:tcPr>
          <w:p w14:paraId="4BEE0A5D" w14:textId="7DBC5D7B" w:rsidR="00572853" w:rsidRPr="001719BA" w:rsidRDefault="00EE3BEF" w:rsidP="00572853">
            <w:pPr>
              <w:jc w:val="left"/>
              <w:rPr>
                <w:rFonts w:ascii="Calibri" w:hAnsi="Calibri" w:cs="Calibri"/>
                <w:color w:val="C00000"/>
                <w:sz w:val="20"/>
                <w:lang w:val="fr-BE"/>
              </w:rPr>
            </w:pPr>
            <w:sdt>
              <w:sdtPr>
                <w:rPr>
                  <w:rStyle w:val="FRU"/>
                  <w:highlight w:val="darkGray"/>
                </w:rPr>
                <w:alias w:val="TEXTE"/>
                <w:tag w:val="TEXTE"/>
                <w:id w:val="-1577742158"/>
                <w:placeholder>
                  <w:docPart w:val="15697D6AACE946E58DD14DD53B492CEC"/>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10821B" w14:textId="2BB0A310" w:rsidR="00572853" w:rsidRPr="001719BA" w:rsidRDefault="00EE3BEF" w:rsidP="00572853">
            <w:pPr>
              <w:jc w:val="left"/>
              <w:rPr>
                <w:rFonts w:ascii="Calibri" w:hAnsi="Calibri" w:cs="Calibri"/>
                <w:sz w:val="20"/>
                <w:lang w:val="fr-BE"/>
              </w:rPr>
            </w:pPr>
            <w:sdt>
              <w:sdtPr>
                <w:rPr>
                  <w:rStyle w:val="FRU"/>
                  <w:highlight w:val="darkGray"/>
                </w:rPr>
                <w:alias w:val="TEXTE"/>
                <w:tag w:val="TEXTE"/>
                <w:id w:val="781763883"/>
                <w:placeholder>
                  <w:docPart w:val="F87ADE96D4B649698A3E1F8B664CC75A"/>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425C0400" w14:textId="5CC76992" w:rsidR="00572853" w:rsidRPr="001719BA" w:rsidRDefault="00EE3BEF" w:rsidP="00572853">
            <w:pPr>
              <w:jc w:val="left"/>
              <w:rPr>
                <w:rFonts w:ascii="Calibri" w:hAnsi="Calibri" w:cs="Calibri"/>
                <w:sz w:val="20"/>
                <w:lang w:val="fr-BE"/>
              </w:rPr>
            </w:pPr>
            <w:sdt>
              <w:sdtPr>
                <w:rPr>
                  <w:rStyle w:val="FRU"/>
                  <w:highlight w:val="darkGray"/>
                </w:rPr>
                <w:alias w:val="TEXTE"/>
                <w:tag w:val="TEXTE"/>
                <w:id w:val="2087643595"/>
                <w:placeholder>
                  <w:docPart w:val="95FA6404AC5441FE80E1FE1B7D141FC7"/>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F1244B2" w14:textId="47482B85" w:rsidR="00572853" w:rsidRPr="001719BA" w:rsidRDefault="00EE3BEF" w:rsidP="00572853">
            <w:pPr>
              <w:jc w:val="left"/>
              <w:rPr>
                <w:rFonts w:ascii="Calibri" w:hAnsi="Calibri" w:cs="Calibri"/>
                <w:color w:val="C00000"/>
                <w:sz w:val="20"/>
                <w:lang w:val="fr-BE"/>
              </w:rPr>
            </w:pPr>
            <w:sdt>
              <w:sdtPr>
                <w:rPr>
                  <w:rStyle w:val="FRU"/>
                  <w:highlight w:val="darkGray"/>
                </w:rPr>
                <w:alias w:val="TEXTE"/>
                <w:tag w:val="TEXTE"/>
                <w:id w:val="-599797594"/>
                <w:placeholder>
                  <w:docPart w:val="E0A7FD02684843DFB3DEFCFE0F392FDD"/>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17D806C" w14:textId="77777777" w:rsidTr="00BF3110">
        <w:trPr>
          <w:cantSplit/>
          <w:trHeight w:val="70"/>
        </w:trPr>
        <w:tc>
          <w:tcPr>
            <w:tcW w:w="4407" w:type="dxa"/>
            <w:gridSpan w:val="2"/>
            <w:tcBorders>
              <w:bottom w:val="single" w:sz="4" w:space="0" w:color="auto"/>
            </w:tcBorders>
          </w:tcPr>
          <w:p w14:paraId="3785EF06" w14:textId="77777777" w:rsidR="00572853" w:rsidRPr="00111971" w:rsidRDefault="00EE3BEF"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Tentes, stands, échoppes, chalets &lt; 15 m²</w:t>
            </w:r>
          </w:p>
        </w:tc>
        <w:tc>
          <w:tcPr>
            <w:tcW w:w="867" w:type="dxa"/>
            <w:tcBorders>
              <w:bottom w:val="single" w:sz="4" w:space="0" w:color="auto"/>
            </w:tcBorders>
            <w:shd w:val="clear" w:color="auto" w:fill="auto"/>
          </w:tcPr>
          <w:p w14:paraId="282F8010" w14:textId="50E814E5" w:rsidR="00572853" w:rsidRPr="001719BA" w:rsidRDefault="00EE3BEF" w:rsidP="00572853">
            <w:pPr>
              <w:rPr>
                <w:sz w:val="20"/>
                <w:lang w:val="fr-BE"/>
              </w:rPr>
            </w:pPr>
            <w:sdt>
              <w:sdtPr>
                <w:rPr>
                  <w:rStyle w:val="FRU"/>
                  <w:highlight w:val="darkGray"/>
                </w:rPr>
                <w:alias w:val="TEXTE"/>
                <w:tag w:val="TEXTE"/>
                <w:id w:val="1046415530"/>
                <w:placeholder>
                  <w:docPart w:val="9635C3599C0E46669EEB901F616E0152"/>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auto"/>
            </w:tcBorders>
          </w:tcPr>
          <w:p w14:paraId="4150B935" w14:textId="11707FC6" w:rsidR="00572853" w:rsidRPr="001719BA" w:rsidRDefault="00EE3BEF" w:rsidP="00572853">
            <w:pPr>
              <w:rPr>
                <w:sz w:val="20"/>
                <w:lang w:val="fr-BE"/>
              </w:rPr>
            </w:pPr>
            <w:sdt>
              <w:sdtPr>
                <w:rPr>
                  <w:rStyle w:val="FRU"/>
                  <w:highlight w:val="darkGray"/>
                </w:rPr>
                <w:alias w:val="TEXTE"/>
                <w:tag w:val="TEXTE"/>
                <w:id w:val="-527640754"/>
                <w:placeholder>
                  <w:docPart w:val="DF6788362B47414A90B7BBF55F5A9E9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auto"/>
            </w:tcBorders>
            <w:shd w:val="clear" w:color="auto" w:fill="auto"/>
          </w:tcPr>
          <w:p w14:paraId="50DE0676" w14:textId="763BBFDA" w:rsidR="00572853" w:rsidRPr="001719BA" w:rsidRDefault="00EE3BEF" w:rsidP="00572853">
            <w:pPr>
              <w:rPr>
                <w:sz w:val="20"/>
                <w:lang w:val="fr-BE"/>
              </w:rPr>
            </w:pPr>
            <w:sdt>
              <w:sdtPr>
                <w:rPr>
                  <w:rStyle w:val="FRU"/>
                  <w:highlight w:val="darkGray"/>
                </w:rPr>
                <w:alias w:val="TEXTE"/>
                <w:tag w:val="TEXTE"/>
                <w:id w:val="-1573733001"/>
                <w:placeholder>
                  <w:docPart w:val="AF55B812DD6C4CA6AE52A94BCDCD266E"/>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auto"/>
            </w:tcBorders>
          </w:tcPr>
          <w:p w14:paraId="70AABF65" w14:textId="529E4CAA" w:rsidR="00572853" w:rsidRPr="001719BA" w:rsidRDefault="00EE3BEF" w:rsidP="00572853">
            <w:pPr>
              <w:jc w:val="left"/>
              <w:rPr>
                <w:rFonts w:ascii="Calibri" w:hAnsi="Calibri" w:cs="Calibri"/>
                <w:sz w:val="20"/>
                <w:lang w:val="fr-BE"/>
              </w:rPr>
            </w:pPr>
            <w:sdt>
              <w:sdtPr>
                <w:rPr>
                  <w:rStyle w:val="FRU"/>
                  <w:highlight w:val="darkGray"/>
                </w:rPr>
                <w:alias w:val="TEXTE"/>
                <w:tag w:val="TEXTE"/>
                <w:id w:val="-749191648"/>
                <w:placeholder>
                  <w:docPart w:val="6DA79BCAFD634C84B4C6E856EF5C4000"/>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000500B" w14:textId="77777777" w:rsidTr="00BF3110">
        <w:trPr>
          <w:cantSplit/>
        </w:trPr>
        <w:tc>
          <w:tcPr>
            <w:tcW w:w="4407" w:type="dxa"/>
            <w:gridSpan w:val="2"/>
            <w:tcBorders>
              <w:bottom w:val="nil"/>
            </w:tcBorders>
            <w:shd w:val="clear" w:color="auto" w:fill="auto"/>
          </w:tcPr>
          <w:p w14:paraId="26B49D75" w14:textId="77777777" w:rsidR="00572853" w:rsidRPr="00111971" w:rsidRDefault="00EE3BEF" w:rsidP="00572853">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Chapiteau(x) </w:t>
            </w:r>
            <w:r w:rsidR="00572853" w:rsidRPr="00D03DD6">
              <w:rPr>
                <w:rFonts w:ascii="Calibri" w:hAnsi="Calibri" w:cs="Calibri"/>
                <w:sz w:val="20"/>
                <w:lang w:val="fr-BE"/>
              </w:rPr>
              <w:t>(= de plus de 15 m²)</w:t>
            </w:r>
          </w:p>
        </w:tc>
        <w:tc>
          <w:tcPr>
            <w:tcW w:w="867" w:type="dxa"/>
            <w:tcBorders>
              <w:bottom w:val="nil"/>
            </w:tcBorders>
            <w:shd w:val="clear" w:color="auto" w:fill="auto"/>
          </w:tcPr>
          <w:p w14:paraId="7A094C65" w14:textId="0F9F9DA4" w:rsidR="00572853" w:rsidRPr="001719BA" w:rsidRDefault="00EE3BEF" w:rsidP="00572853">
            <w:pPr>
              <w:rPr>
                <w:sz w:val="20"/>
                <w:lang w:val="fr-BE"/>
              </w:rPr>
            </w:pPr>
            <w:sdt>
              <w:sdtPr>
                <w:rPr>
                  <w:rStyle w:val="FRU"/>
                  <w:highlight w:val="darkGray"/>
                </w:rPr>
                <w:alias w:val="TEXTE"/>
                <w:tag w:val="TEXTE"/>
                <w:id w:val="-344410960"/>
                <w:placeholder>
                  <w:docPart w:val="84A26E0FE2234272969114218B77E1D1"/>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nil"/>
            </w:tcBorders>
          </w:tcPr>
          <w:p w14:paraId="51C4B60D" w14:textId="5BD48117" w:rsidR="00572853" w:rsidRPr="001719BA" w:rsidRDefault="00EE3BEF" w:rsidP="00572853">
            <w:pPr>
              <w:rPr>
                <w:sz w:val="20"/>
              </w:rPr>
            </w:pPr>
            <w:sdt>
              <w:sdtPr>
                <w:rPr>
                  <w:rStyle w:val="FRU"/>
                  <w:highlight w:val="darkGray"/>
                </w:rPr>
                <w:alias w:val="TEXTE"/>
                <w:tag w:val="TEXTE"/>
                <w:id w:val="-332682288"/>
                <w:placeholder>
                  <w:docPart w:val="3827662DD62A41C2A6BD9DEBB15D45B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nil"/>
            </w:tcBorders>
            <w:shd w:val="clear" w:color="auto" w:fill="auto"/>
          </w:tcPr>
          <w:p w14:paraId="0288F834" w14:textId="13BC3836" w:rsidR="00572853" w:rsidRPr="001719BA" w:rsidRDefault="00EE3BEF" w:rsidP="00572853">
            <w:pPr>
              <w:rPr>
                <w:sz w:val="20"/>
              </w:rPr>
            </w:pPr>
            <w:sdt>
              <w:sdtPr>
                <w:rPr>
                  <w:rStyle w:val="FRU"/>
                  <w:highlight w:val="darkGray"/>
                </w:rPr>
                <w:alias w:val="TEXTE"/>
                <w:tag w:val="TEXTE"/>
                <w:id w:val="-620069189"/>
                <w:placeholder>
                  <w:docPart w:val="5D73BE29E43D4B63971A7A504F451D5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nil"/>
            </w:tcBorders>
          </w:tcPr>
          <w:p w14:paraId="5BA69072" w14:textId="193EE963" w:rsidR="00572853" w:rsidRPr="001719BA" w:rsidRDefault="00EE3BEF" w:rsidP="00572853">
            <w:pPr>
              <w:jc w:val="left"/>
              <w:rPr>
                <w:rFonts w:ascii="Calibri" w:hAnsi="Calibri" w:cs="Calibri"/>
                <w:sz w:val="20"/>
                <w:lang w:val="fr-BE"/>
              </w:rPr>
            </w:pPr>
            <w:sdt>
              <w:sdtPr>
                <w:rPr>
                  <w:rStyle w:val="FRU"/>
                  <w:highlight w:val="darkGray"/>
                </w:rPr>
                <w:alias w:val="TEXTE"/>
                <w:tag w:val="TEXTE"/>
                <w:id w:val="802511501"/>
                <w:placeholder>
                  <w:docPart w:val="6C935496B4454A5D92920FECA821EF96"/>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CD32436" w14:textId="77777777" w:rsidTr="00BF3110">
        <w:trPr>
          <w:cantSplit/>
          <w:trHeight w:val="117"/>
        </w:trPr>
        <w:tc>
          <w:tcPr>
            <w:tcW w:w="4407" w:type="dxa"/>
            <w:gridSpan w:val="2"/>
          </w:tcPr>
          <w:p w14:paraId="470B6C52" w14:textId="77777777" w:rsidR="00572853" w:rsidRPr="00E24041" w:rsidRDefault="00EE3BEF" w:rsidP="00572853">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ouverte</w:t>
            </w:r>
            <w:r w:rsidR="00572853" w:rsidRPr="003F3D59">
              <w:rPr>
                <w:rFonts w:eastAsiaTheme="minorHAnsi"/>
                <w:sz w:val="4"/>
                <w:szCs w:val="4"/>
                <w:lang w:val="fr-BE"/>
              </w:rPr>
              <w:t xml:space="preserve"> </w:t>
            </w:r>
            <w:r w:rsidR="00572853">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couverte</w:t>
            </w:r>
          </w:p>
        </w:tc>
        <w:tc>
          <w:tcPr>
            <w:tcW w:w="867" w:type="dxa"/>
            <w:shd w:val="clear" w:color="auto" w:fill="auto"/>
          </w:tcPr>
          <w:p w14:paraId="1C4753B8" w14:textId="4A1D99EE" w:rsidR="00572853" w:rsidRPr="001719BA" w:rsidRDefault="00EE3BEF" w:rsidP="00572853">
            <w:pPr>
              <w:rPr>
                <w:sz w:val="20"/>
                <w:lang w:val="fr-BE"/>
              </w:rPr>
            </w:pPr>
            <w:sdt>
              <w:sdtPr>
                <w:rPr>
                  <w:rStyle w:val="FRU"/>
                  <w:highlight w:val="darkGray"/>
                </w:rPr>
                <w:alias w:val="TEXTE"/>
                <w:tag w:val="TEXTE"/>
                <w:id w:val="72252257"/>
                <w:placeholder>
                  <w:docPart w:val="EE973E8B67884F6187203394B8B01DC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776369B8" w14:textId="6DFEBFC0" w:rsidR="00572853" w:rsidRPr="001719BA" w:rsidRDefault="00EE3BEF" w:rsidP="00572853">
            <w:pPr>
              <w:rPr>
                <w:sz w:val="20"/>
              </w:rPr>
            </w:pPr>
            <w:sdt>
              <w:sdtPr>
                <w:rPr>
                  <w:rStyle w:val="FRU"/>
                  <w:highlight w:val="darkGray"/>
                </w:rPr>
                <w:alias w:val="TEXTE"/>
                <w:tag w:val="TEXTE"/>
                <w:id w:val="-1887326858"/>
                <w:placeholder>
                  <w:docPart w:val="B07B5C999BC4405A8113129F05C3E29B"/>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3BDBBAAB" w14:textId="777C15CC" w:rsidR="00572853" w:rsidRPr="001719BA" w:rsidRDefault="00EE3BEF" w:rsidP="00572853">
            <w:pPr>
              <w:jc w:val="left"/>
              <w:rPr>
                <w:rFonts w:ascii="Calibri" w:hAnsi="Calibri" w:cs="Calibri"/>
                <w:sz w:val="20"/>
                <w:lang w:val="fr-BE"/>
              </w:rPr>
            </w:pPr>
            <w:sdt>
              <w:sdtPr>
                <w:rPr>
                  <w:rStyle w:val="FRU"/>
                  <w:highlight w:val="darkGray"/>
                </w:rPr>
                <w:alias w:val="TEXTE"/>
                <w:tag w:val="TEXTE"/>
                <w:id w:val="-908380525"/>
                <w:placeholder>
                  <w:docPart w:val="B732E57A33EC4BA4BAF4089F66FBB13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79511A7" w14:textId="06B25E6A" w:rsidR="00572853" w:rsidRPr="001719BA" w:rsidRDefault="00EE3BEF" w:rsidP="00572853">
            <w:pPr>
              <w:jc w:val="left"/>
              <w:rPr>
                <w:rFonts w:ascii="Calibri" w:hAnsi="Calibri" w:cs="Calibri"/>
                <w:sz w:val="20"/>
                <w:lang w:val="fr-BE"/>
              </w:rPr>
            </w:pPr>
            <w:sdt>
              <w:sdtPr>
                <w:rPr>
                  <w:rStyle w:val="FRU"/>
                  <w:highlight w:val="darkGray"/>
                </w:rPr>
                <w:alias w:val="TEXTE"/>
                <w:tag w:val="TEXTE"/>
                <w:id w:val="1486822270"/>
                <w:placeholder>
                  <w:docPart w:val="1DB208FB1D5049B3956A9D135DFD1A29"/>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50955872" w14:textId="77777777" w:rsidTr="00BF3110">
        <w:trPr>
          <w:cantSplit/>
          <w:trHeight w:val="255"/>
        </w:trPr>
        <w:tc>
          <w:tcPr>
            <w:tcW w:w="4407" w:type="dxa"/>
            <w:gridSpan w:val="2"/>
            <w:tcBorders>
              <w:bottom w:val="single" w:sz="4" w:space="0" w:color="C0C0C0"/>
            </w:tcBorders>
          </w:tcPr>
          <w:p w14:paraId="3B20FEDD" w14:textId="77777777" w:rsidR="00572853" w:rsidRPr="00E2404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Loges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Vestiaires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Back Stage  </w:t>
            </w:r>
          </w:p>
        </w:tc>
        <w:tc>
          <w:tcPr>
            <w:tcW w:w="867" w:type="dxa"/>
            <w:tcBorders>
              <w:bottom w:val="single" w:sz="4" w:space="0" w:color="C0C0C0"/>
            </w:tcBorders>
            <w:shd w:val="clear" w:color="auto" w:fill="auto"/>
          </w:tcPr>
          <w:p w14:paraId="7BDE368E" w14:textId="6BF32235" w:rsidR="00572853" w:rsidRPr="001719BA" w:rsidRDefault="00EE3BEF" w:rsidP="00572853">
            <w:pPr>
              <w:rPr>
                <w:rFonts w:ascii="Calibri" w:hAnsi="Calibri" w:cs="Calibri"/>
                <w:sz w:val="20"/>
                <w:lang w:val="fr-BE"/>
              </w:rPr>
            </w:pPr>
            <w:sdt>
              <w:sdtPr>
                <w:rPr>
                  <w:rStyle w:val="FRU"/>
                  <w:highlight w:val="darkGray"/>
                </w:rPr>
                <w:alias w:val="TEXTE"/>
                <w:tag w:val="TEXTE"/>
                <w:id w:val="-1181118857"/>
                <w:placeholder>
                  <w:docPart w:val="4BA34BC6415546E7901CF1A5392D905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16DFD05D" w14:textId="1A4E56FF" w:rsidR="00572853" w:rsidRPr="001719BA" w:rsidRDefault="00EE3BEF" w:rsidP="00572853">
            <w:pPr>
              <w:rPr>
                <w:rFonts w:ascii="Calibri" w:hAnsi="Calibri" w:cs="Calibri"/>
                <w:sz w:val="20"/>
                <w:lang w:val="fr-BE"/>
              </w:rPr>
            </w:pPr>
            <w:sdt>
              <w:sdtPr>
                <w:rPr>
                  <w:rStyle w:val="FRU"/>
                  <w:highlight w:val="darkGray"/>
                </w:rPr>
                <w:alias w:val="TEXTE"/>
                <w:tag w:val="TEXTE"/>
                <w:id w:val="1561899001"/>
                <w:placeholder>
                  <w:docPart w:val="896B133A1BA74DD5B778BC605195D3C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23492D1E" w14:textId="1FF9D27B" w:rsidR="00572853" w:rsidRPr="001719BA" w:rsidRDefault="00EE3BEF" w:rsidP="00572853">
            <w:pPr>
              <w:jc w:val="left"/>
              <w:rPr>
                <w:rFonts w:ascii="Calibri" w:hAnsi="Calibri" w:cs="Calibri"/>
                <w:sz w:val="20"/>
                <w:lang w:val="fr-BE"/>
              </w:rPr>
            </w:pPr>
            <w:sdt>
              <w:sdtPr>
                <w:rPr>
                  <w:rStyle w:val="FRU"/>
                  <w:highlight w:val="darkGray"/>
                </w:rPr>
                <w:alias w:val="TEXTE"/>
                <w:tag w:val="TEXTE"/>
                <w:id w:val="-757827055"/>
                <w:placeholder>
                  <w:docPart w:val="88C3A440B58A4EDC841DF2B48DA5C3DB"/>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4954AD9E" w14:textId="40931E11" w:rsidR="00572853" w:rsidRPr="001719BA" w:rsidRDefault="00EE3BEF" w:rsidP="00572853">
            <w:pPr>
              <w:jc w:val="left"/>
              <w:rPr>
                <w:rFonts w:ascii="Calibri" w:hAnsi="Calibri" w:cs="Calibri"/>
                <w:sz w:val="20"/>
                <w:lang w:val="fr-BE"/>
              </w:rPr>
            </w:pPr>
            <w:sdt>
              <w:sdtPr>
                <w:rPr>
                  <w:rStyle w:val="FRU"/>
                  <w:highlight w:val="darkGray"/>
                </w:rPr>
                <w:alias w:val="TEXTE"/>
                <w:tag w:val="TEXTE"/>
                <w:id w:val="-2055991433"/>
                <w:placeholder>
                  <w:docPart w:val="F14BC637C69346779F81DD2780FC0828"/>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1AF3B805" w14:textId="77777777" w:rsidTr="00BF3110">
        <w:trPr>
          <w:cantSplit/>
          <w:trHeight w:val="277"/>
        </w:trPr>
        <w:tc>
          <w:tcPr>
            <w:tcW w:w="4407" w:type="dxa"/>
            <w:gridSpan w:val="2"/>
            <w:tcBorders>
              <w:bottom w:val="single" w:sz="4" w:space="0" w:color="C0C0C0"/>
            </w:tcBorders>
          </w:tcPr>
          <w:p w14:paraId="15122124" w14:textId="23A64246" w:rsidR="00572853" w:rsidRPr="0005061D"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Tribune(s) </w:t>
            </w:r>
            <w:r w:rsidR="00572853">
              <w:rPr>
                <w:rFonts w:ascii="Calibri" w:hAnsi="Calibri" w:cs="Calibri"/>
                <w:sz w:val="22"/>
                <w:szCs w:val="22"/>
                <w:lang w:val="fr-BE"/>
              </w:rPr>
              <w:t xml:space="preserve">- </w:t>
            </w:r>
            <w:r w:rsidR="00572853" w:rsidRPr="00111971">
              <w:rPr>
                <w:rFonts w:ascii="Calibri" w:hAnsi="Calibri" w:cs="Calibri"/>
                <w:sz w:val="22"/>
                <w:szCs w:val="22"/>
                <w:lang w:val="fr-BE"/>
              </w:rPr>
              <w:t>gradin(</w:t>
            </w:r>
            <w:proofErr w:type="gramStart"/>
            <w:r w:rsidR="00572853" w:rsidRPr="00111971">
              <w:rPr>
                <w:rFonts w:ascii="Calibri" w:hAnsi="Calibri" w:cs="Calibri"/>
                <w:sz w:val="22"/>
                <w:szCs w:val="22"/>
                <w:lang w:val="fr-BE"/>
              </w:rPr>
              <w:t>s)</w:t>
            </w:r>
            <w:r w:rsidR="00572853" w:rsidRPr="00111971">
              <w:rPr>
                <w:rFonts w:ascii="Calibri" w:hAnsi="Calibri" w:cs="Calibri"/>
                <w:sz w:val="18"/>
                <w:szCs w:val="18"/>
                <w:lang w:val="fr-BE"/>
              </w:rPr>
              <w:t xml:space="preserve"> </w:t>
            </w:r>
            <w:r w:rsidR="00572853" w:rsidRPr="00111971">
              <w:rPr>
                <w:rFonts w:ascii="Calibri" w:hAnsi="Calibri" w:cs="Calibri"/>
                <w:i/>
                <w:iCs/>
                <w:sz w:val="18"/>
                <w:szCs w:val="18"/>
                <w:lang w:val="fr-BE"/>
              </w:rPr>
              <w:t xml:space="preserve"> </w:t>
            </w:r>
            <w:r w:rsidR="00572853" w:rsidRPr="000037D8">
              <w:rPr>
                <w:rFonts w:ascii="Calibri" w:hAnsi="Calibri" w:cs="Calibri"/>
                <w:i/>
                <w:iCs/>
                <w:sz w:val="18"/>
                <w:szCs w:val="18"/>
                <w:lang w:val="fr-BE"/>
              </w:rPr>
              <w:t>joindre</w:t>
            </w:r>
            <w:proofErr w:type="gramEnd"/>
            <w:r w:rsidR="00572853" w:rsidRPr="000037D8">
              <w:rPr>
                <w:rFonts w:ascii="Calibri" w:hAnsi="Calibri" w:cs="Calibri"/>
                <w:i/>
                <w:iCs/>
                <w:sz w:val="18"/>
                <w:szCs w:val="18"/>
                <w:lang w:val="fr-BE"/>
              </w:rPr>
              <w:t xml:space="preserve"> un plan</w:t>
            </w:r>
          </w:p>
        </w:tc>
        <w:tc>
          <w:tcPr>
            <w:tcW w:w="867" w:type="dxa"/>
            <w:tcBorders>
              <w:bottom w:val="single" w:sz="4" w:space="0" w:color="C0C0C0"/>
            </w:tcBorders>
            <w:shd w:val="clear" w:color="auto" w:fill="auto"/>
          </w:tcPr>
          <w:p w14:paraId="738E2FB3" w14:textId="11C12629" w:rsidR="00572853" w:rsidRPr="001719BA" w:rsidRDefault="00EE3BEF" w:rsidP="00572853">
            <w:pPr>
              <w:rPr>
                <w:color w:val="0000FF"/>
                <w:sz w:val="20"/>
              </w:rPr>
            </w:pPr>
            <w:sdt>
              <w:sdtPr>
                <w:rPr>
                  <w:rStyle w:val="FRU"/>
                  <w:highlight w:val="darkGray"/>
                </w:rPr>
                <w:alias w:val="TEXTE"/>
                <w:tag w:val="TEXTE"/>
                <w:id w:val="-1611191733"/>
                <w:placeholder>
                  <w:docPart w:val="8E43E74A01F74949A08D72EFE5948CFC"/>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30C8ED20" w14:textId="5F634EFD" w:rsidR="00572853" w:rsidRPr="001719BA" w:rsidRDefault="00EE3BEF" w:rsidP="00572853">
            <w:pPr>
              <w:rPr>
                <w:sz w:val="20"/>
              </w:rPr>
            </w:pPr>
            <w:sdt>
              <w:sdtPr>
                <w:rPr>
                  <w:rStyle w:val="FRU"/>
                  <w:highlight w:val="darkGray"/>
                </w:rPr>
                <w:alias w:val="TEXTE"/>
                <w:tag w:val="TEXTE"/>
                <w:id w:val="1251937407"/>
                <w:placeholder>
                  <w:docPart w:val="0654D55910634954A3563D1B3ABDB561"/>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03E0CE04" w14:textId="6B26603B" w:rsidR="00572853" w:rsidRPr="001719BA" w:rsidRDefault="00EE3BEF" w:rsidP="0005061D">
            <w:pPr>
              <w:jc w:val="left"/>
              <w:rPr>
                <w:sz w:val="20"/>
                <w:lang w:val="fr-BE"/>
              </w:rPr>
            </w:pPr>
            <w:sdt>
              <w:sdtPr>
                <w:rPr>
                  <w:rStyle w:val="FRU"/>
                  <w:highlight w:val="darkGray"/>
                </w:rPr>
                <w:alias w:val="TEXTE"/>
                <w:tag w:val="TEXTE"/>
                <w:id w:val="1906638135"/>
                <w:placeholder>
                  <w:docPart w:val="DEB7C76FDB804FD19C188FFCD538D255"/>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651A8F" w:rsidRPr="001719BA">
              <w:rPr>
                <w:rFonts w:ascii="Calibri" w:hAnsi="Calibri" w:cs="Calibri"/>
                <w:sz w:val="20"/>
                <w:lang w:val="fr-BE"/>
              </w:rPr>
              <w:t xml:space="preserve"> </w:t>
            </w:r>
            <w:sdt>
              <w:sdtPr>
                <w:rPr>
                  <w:rStyle w:val="FRU"/>
                  <w:highlight w:val="darkGray"/>
                </w:rPr>
                <w:alias w:val="TEXTE"/>
                <w:tag w:val="TEXTE"/>
                <w:id w:val="-1879703755"/>
                <w:placeholder>
                  <w:docPart w:val="546C5F3B1BCE44B2B994075284BE6DE6"/>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BF3110">
              <w:rPr>
                <w:rStyle w:val="FRU"/>
              </w:rPr>
              <w:t xml:space="preserve">  </w:t>
            </w:r>
            <w:proofErr w:type="gramStart"/>
            <w:r w:rsidR="0005061D" w:rsidRPr="0005061D">
              <w:rPr>
                <w:rFonts w:ascii="Calibri" w:hAnsi="Calibri" w:cs="Calibri"/>
                <w:i/>
                <w:iCs/>
                <w:sz w:val="16"/>
                <w:szCs w:val="16"/>
                <w:lang w:val="fr-BE"/>
              </w:rPr>
              <w:t>debouts</w:t>
            </w:r>
            <w:proofErr w:type="gramEnd"/>
            <w:r w:rsidR="0005061D" w:rsidRPr="0005061D">
              <w:rPr>
                <w:rFonts w:ascii="Calibri" w:hAnsi="Calibri" w:cs="Calibri"/>
                <w:i/>
                <w:iCs/>
                <w:sz w:val="16"/>
                <w:szCs w:val="16"/>
                <w:lang w:val="fr-BE"/>
              </w:rPr>
              <w:t>/assises</w:t>
            </w:r>
          </w:p>
        </w:tc>
        <w:tc>
          <w:tcPr>
            <w:tcW w:w="2070" w:type="dxa"/>
            <w:tcBorders>
              <w:bottom w:val="single" w:sz="4" w:space="0" w:color="C0C0C0"/>
            </w:tcBorders>
          </w:tcPr>
          <w:p w14:paraId="624C0F4C" w14:textId="5436FFA3" w:rsidR="00572853" w:rsidRPr="001719BA" w:rsidRDefault="00EE3BEF" w:rsidP="00572853">
            <w:pPr>
              <w:jc w:val="left"/>
              <w:rPr>
                <w:rFonts w:ascii="Calibri" w:hAnsi="Calibri" w:cs="Calibri"/>
                <w:sz w:val="20"/>
                <w:lang w:val="fr-BE"/>
              </w:rPr>
            </w:pPr>
            <w:sdt>
              <w:sdtPr>
                <w:rPr>
                  <w:rStyle w:val="FRU"/>
                  <w:highlight w:val="darkGray"/>
                </w:rPr>
                <w:alias w:val="TEXTE"/>
                <w:tag w:val="TEXTE"/>
                <w:id w:val="804119922"/>
                <w:placeholder>
                  <w:docPart w:val="03AD92B6A6C14D72A6F7474E802D6CC6"/>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5A6436" w:rsidRPr="005166CB" w14:paraId="5A9A99DA" w14:textId="77777777" w:rsidTr="00481DF4">
        <w:trPr>
          <w:cantSplit/>
          <w:trHeight w:val="255"/>
        </w:trPr>
        <w:tc>
          <w:tcPr>
            <w:tcW w:w="4407" w:type="dxa"/>
            <w:gridSpan w:val="2"/>
            <w:tcBorders>
              <w:bottom w:val="single" w:sz="4" w:space="0" w:color="C0C0C0"/>
            </w:tcBorders>
          </w:tcPr>
          <w:p w14:paraId="12E75064" w14:textId="24214980" w:rsidR="005A6436" w:rsidRPr="00111971" w:rsidRDefault="00EE3BEF"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shd w:val="clear" w:color="auto" w:fill="auto"/>
          </w:tcPr>
          <w:p w14:paraId="4F03C520" w14:textId="47B0B448" w:rsidR="005A6436" w:rsidRPr="009D6C2B" w:rsidRDefault="00EE3BEF" w:rsidP="00941583">
            <w:pPr>
              <w:rPr>
                <w:rFonts w:ascii="Calibri" w:hAnsi="Calibri" w:cs="Calibri"/>
                <w:color w:val="0000FF"/>
                <w:sz w:val="20"/>
                <w:lang w:val="fr-BE"/>
              </w:rPr>
            </w:pPr>
            <w:sdt>
              <w:sdtPr>
                <w:rPr>
                  <w:rStyle w:val="FRU"/>
                  <w:highlight w:val="darkGray"/>
                </w:rPr>
                <w:alias w:val="TEXTE"/>
                <w:tag w:val="TEXTE"/>
                <w:id w:val="-1372067921"/>
                <w:lock w:val="sdtLocked"/>
                <w:placeholder>
                  <w:docPart w:val="18D2C168FE2B4DFE808FF1E4C25DAE6C"/>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670" w:type="dxa"/>
            <w:gridSpan w:val="3"/>
            <w:tcBorders>
              <w:bottom w:val="single" w:sz="4" w:space="0" w:color="C0C0C0"/>
            </w:tcBorders>
          </w:tcPr>
          <w:p w14:paraId="5EAE2A53" w14:textId="77777777" w:rsidR="005A6436" w:rsidRPr="005A6436" w:rsidRDefault="005A6436" w:rsidP="00F12B31">
            <w:pPr>
              <w:jc w:val="left"/>
              <w:rPr>
                <w:rFonts w:ascii="Calibri" w:hAnsi="Calibri" w:cs="Calibri"/>
                <w:sz w:val="18"/>
                <w:szCs w:val="18"/>
                <w:lang w:val="fr-BE"/>
              </w:rPr>
            </w:pPr>
            <w:r w:rsidRPr="005A6436">
              <w:rPr>
                <w:rFonts w:ascii="Calibri" w:hAnsi="Calibri" w:cs="Calibri"/>
                <w:sz w:val="18"/>
                <w:szCs w:val="18"/>
                <w:lang w:val="fr-BE"/>
              </w:rPr>
              <w:t>Liste à joindre</w:t>
            </w:r>
            <w:r>
              <w:rPr>
                <w:rFonts w:ascii="Calibri" w:hAnsi="Calibri" w:cs="Calibri"/>
                <w:sz w:val="18"/>
                <w:szCs w:val="18"/>
                <w:lang w:val="fr-BE"/>
              </w:rPr>
              <w:t xml:space="preserve"> :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572853" w:rsidRPr="005A01B2" w14:paraId="32369108" w14:textId="77777777" w:rsidTr="00BF3110">
        <w:trPr>
          <w:cantSplit/>
          <w:trHeight w:val="255"/>
        </w:trPr>
        <w:tc>
          <w:tcPr>
            <w:tcW w:w="4407" w:type="dxa"/>
            <w:gridSpan w:val="2"/>
            <w:tcBorders>
              <w:bottom w:val="single" w:sz="4" w:space="0" w:color="C0C0C0"/>
            </w:tcBorders>
          </w:tcPr>
          <w:p w14:paraId="780D2904" w14:textId="01B52879" w:rsidR="00572853" w:rsidRPr="0011197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w:t>
            </w:r>
            <w:r w:rsidR="0057285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w:t>
            </w:r>
            <w:r w:rsidR="00572853">
              <w:rPr>
                <w:rFonts w:ascii="Calibri" w:hAnsi="Calibri" w:cs="Calibri"/>
                <w:sz w:val="20"/>
                <w:lang w:val="fr-BE"/>
              </w:rPr>
              <w:t>p</w:t>
            </w:r>
            <w:r w:rsidR="00572853" w:rsidRPr="00D03DD6">
              <w:rPr>
                <w:rFonts w:ascii="Calibri" w:hAnsi="Calibri" w:cs="Calibri"/>
                <w:sz w:val="20"/>
                <w:lang w:val="fr-BE"/>
              </w:rPr>
              <w:t xml:space="preserve">lateforme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rampe d’accès</w:t>
            </w:r>
          </w:p>
        </w:tc>
        <w:tc>
          <w:tcPr>
            <w:tcW w:w="867" w:type="dxa"/>
            <w:tcBorders>
              <w:bottom w:val="single" w:sz="4" w:space="0" w:color="C0C0C0"/>
            </w:tcBorders>
            <w:shd w:val="clear" w:color="auto" w:fill="auto"/>
          </w:tcPr>
          <w:p w14:paraId="2BEB8314" w14:textId="4D13E13F" w:rsidR="00572853" w:rsidRPr="009D6C2B" w:rsidRDefault="00EE3BEF" w:rsidP="00572853">
            <w:pPr>
              <w:rPr>
                <w:rFonts w:ascii="Calibri" w:hAnsi="Calibri" w:cs="Calibri"/>
                <w:sz w:val="20"/>
                <w:lang w:val="fr-BE"/>
              </w:rPr>
            </w:pPr>
            <w:sdt>
              <w:sdtPr>
                <w:rPr>
                  <w:rStyle w:val="FRU"/>
                  <w:highlight w:val="darkGray"/>
                </w:rPr>
                <w:alias w:val="TEXTE"/>
                <w:tag w:val="TEXTE"/>
                <w:id w:val="-2028394064"/>
                <w:lock w:val="sdtLocked"/>
                <w:placeholder>
                  <w:docPart w:val="28977A184ACF47E4A4FB5F4C8CB35C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05105D3A" w14:textId="4DD2AF29" w:rsidR="00572853" w:rsidRPr="009D6C2B" w:rsidRDefault="00EE3BEF" w:rsidP="00572853">
            <w:pPr>
              <w:rPr>
                <w:rFonts w:ascii="Calibri" w:hAnsi="Calibri" w:cs="Calibri"/>
                <w:sz w:val="20"/>
                <w:lang w:val="fr-BE"/>
              </w:rPr>
            </w:pPr>
            <w:sdt>
              <w:sdtPr>
                <w:rPr>
                  <w:rStyle w:val="FRU"/>
                  <w:highlight w:val="darkGray"/>
                </w:rPr>
                <w:alias w:val="TEXTE"/>
                <w:tag w:val="TEXTE"/>
                <w:id w:val="353154774"/>
                <w:placeholder>
                  <w:docPart w:val="A677F46E5C294C5E80E8DCA28EA5B933"/>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5FD52E12" w14:textId="415AFC9F" w:rsidR="00572853" w:rsidRPr="009D6C2B" w:rsidRDefault="00EE3BEF" w:rsidP="00572853">
            <w:pPr>
              <w:jc w:val="left"/>
              <w:rPr>
                <w:rFonts w:ascii="Calibri" w:hAnsi="Calibri" w:cs="Calibri"/>
                <w:sz w:val="20"/>
                <w:lang w:val="fr-BE"/>
              </w:rPr>
            </w:pPr>
            <w:sdt>
              <w:sdtPr>
                <w:rPr>
                  <w:rStyle w:val="FRU"/>
                  <w:highlight w:val="darkGray"/>
                </w:rPr>
                <w:alias w:val="TEXTE"/>
                <w:tag w:val="TEXTE"/>
                <w:id w:val="-126249141"/>
                <w:placeholder>
                  <w:docPart w:val="D64003AA98E74608B284F93286DF6F1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105544A1" w14:textId="15FA130F" w:rsidR="00572853" w:rsidRPr="005A01B2" w:rsidRDefault="00EE3BEF" w:rsidP="00572853">
            <w:pPr>
              <w:jc w:val="left"/>
              <w:rPr>
                <w:rFonts w:ascii="Calibri" w:hAnsi="Calibri" w:cs="Calibri"/>
                <w:sz w:val="22"/>
                <w:szCs w:val="22"/>
                <w:lang w:val="fr-BE"/>
              </w:rPr>
            </w:pPr>
            <w:sdt>
              <w:sdtPr>
                <w:rPr>
                  <w:rStyle w:val="FRU"/>
                  <w:highlight w:val="darkGray"/>
                </w:rPr>
                <w:alias w:val="TEXTE"/>
                <w:tag w:val="TEXTE"/>
                <w:id w:val="-1838451501"/>
                <w:placeholder>
                  <w:docPart w:val="29D66F0D8BD141938D98F9F322C5DF9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0C597277" w14:textId="77777777" w:rsidTr="00BF3110">
        <w:trPr>
          <w:cantSplit/>
        </w:trPr>
        <w:tc>
          <w:tcPr>
            <w:tcW w:w="4407" w:type="dxa"/>
            <w:gridSpan w:val="2"/>
          </w:tcPr>
          <w:p w14:paraId="7266B0C0" w14:textId="77777777" w:rsidR="00572853" w:rsidRPr="0011197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Écran(s) géant(s)</w:t>
            </w:r>
          </w:p>
        </w:tc>
        <w:tc>
          <w:tcPr>
            <w:tcW w:w="867" w:type="dxa"/>
            <w:shd w:val="clear" w:color="auto" w:fill="auto"/>
          </w:tcPr>
          <w:p w14:paraId="6897B593" w14:textId="739FD237" w:rsidR="00572853" w:rsidRPr="009D6C2B" w:rsidRDefault="00EE3BEF" w:rsidP="00572853">
            <w:pPr>
              <w:jc w:val="left"/>
              <w:rPr>
                <w:rFonts w:ascii="Calibri" w:hAnsi="Calibri" w:cs="Calibri"/>
                <w:sz w:val="20"/>
                <w:lang w:val="fr-BE"/>
              </w:rPr>
            </w:pPr>
            <w:sdt>
              <w:sdtPr>
                <w:rPr>
                  <w:rStyle w:val="FRU"/>
                  <w:highlight w:val="darkGray"/>
                </w:rPr>
                <w:alias w:val="TEXTE"/>
                <w:tag w:val="TEXTE"/>
                <w:id w:val="-2039581219"/>
                <w:lock w:val="sdtLocked"/>
                <w:placeholder>
                  <w:docPart w:val="062FDA951A0246018FF86F3F1293B25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1F1DC41C" w14:textId="1638D50E" w:rsidR="00572853" w:rsidRPr="009D6C2B" w:rsidRDefault="00EE3BEF" w:rsidP="00572853">
            <w:pPr>
              <w:jc w:val="left"/>
              <w:rPr>
                <w:rFonts w:ascii="Calibri" w:hAnsi="Calibri" w:cs="Calibri"/>
                <w:sz w:val="20"/>
                <w:lang w:val="fr-BE"/>
              </w:rPr>
            </w:pPr>
            <w:sdt>
              <w:sdtPr>
                <w:rPr>
                  <w:rStyle w:val="FRU"/>
                  <w:highlight w:val="darkGray"/>
                </w:rPr>
                <w:alias w:val="TEXTE"/>
                <w:tag w:val="TEXTE"/>
                <w:id w:val="-33433178"/>
                <w:placeholder>
                  <w:docPart w:val="EC9CB3D0B7794693ACDA04DB335DA9B1"/>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53F93BBD" w14:textId="13F4027F" w:rsidR="00572853" w:rsidRPr="009D6C2B" w:rsidRDefault="00EE3BEF" w:rsidP="00572853">
            <w:pPr>
              <w:jc w:val="left"/>
              <w:rPr>
                <w:rFonts w:ascii="Calibri" w:hAnsi="Calibri" w:cs="Calibri"/>
                <w:sz w:val="20"/>
                <w:lang w:val="fr-BE"/>
              </w:rPr>
            </w:pPr>
            <w:sdt>
              <w:sdtPr>
                <w:rPr>
                  <w:rStyle w:val="FRU"/>
                  <w:highlight w:val="darkGray"/>
                </w:rPr>
                <w:alias w:val="TEXTE"/>
                <w:tag w:val="TEXTE"/>
                <w:id w:val="-1438971998"/>
                <w:placeholder>
                  <w:docPart w:val="100DDD6027D44B97B29E179DE869CFC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1B75AC23" w14:textId="37FB57C7" w:rsidR="00572853" w:rsidRPr="005A01B2" w:rsidRDefault="00EE3BEF" w:rsidP="00572853">
            <w:pPr>
              <w:jc w:val="left"/>
              <w:rPr>
                <w:rFonts w:ascii="Calibri" w:hAnsi="Calibri" w:cs="Calibri"/>
                <w:sz w:val="22"/>
                <w:szCs w:val="22"/>
                <w:lang w:val="fr-BE"/>
              </w:rPr>
            </w:pPr>
            <w:sdt>
              <w:sdtPr>
                <w:rPr>
                  <w:rStyle w:val="FRU"/>
                  <w:highlight w:val="darkGray"/>
                </w:rPr>
                <w:alias w:val="TEXTE"/>
                <w:tag w:val="TEXTE"/>
                <w:id w:val="341598490"/>
                <w:placeholder>
                  <w:docPart w:val="FA1134065BF94C37BF4BD1E369A385A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D2A63D6" w14:textId="77777777" w:rsidTr="00BF3110">
        <w:trPr>
          <w:cantSplit/>
        </w:trPr>
        <w:tc>
          <w:tcPr>
            <w:tcW w:w="4407" w:type="dxa"/>
            <w:gridSpan w:val="2"/>
          </w:tcPr>
          <w:p w14:paraId="5E88F819" w14:textId="77777777" w:rsidR="00572853" w:rsidRPr="0011197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Attractions foraines</w:t>
            </w:r>
          </w:p>
        </w:tc>
        <w:tc>
          <w:tcPr>
            <w:tcW w:w="867" w:type="dxa"/>
            <w:shd w:val="clear" w:color="auto" w:fill="auto"/>
          </w:tcPr>
          <w:p w14:paraId="47A2D21D" w14:textId="390306BB" w:rsidR="00572853" w:rsidRPr="009D6C2B" w:rsidRDefault="00EE3BEF" w:rsidP="00572853">
            <w:pPr>
              <w:jc w:val="left"/>
              <w:rPr>
                <w:rFonts w:ascii="Calibri" w:hAnsi="Calibri" w:cs="Calibri"/>
                <w:sz w:val="20"/>
                <w:lang w:val="fr-BE"/>
              </w:rPr>
            </w:pPr>
            <w:sdt>
              <w:sdtPr>
                <w:rPr>
                  <w:rStyle w:val="FRU"/>
                  <w:highlight w:val="darkGray"/>
                </w:rPr>
                <w:alias w:val="TEXTE"/>
                <w:tag w:val="TEXTE"/>
                <w:id w:val="443345034"/>
                <w:lock w:val="sdtLocked"/>
                <w:placeholder>
                  <w:docPart w:val="4A165340BB684F3D86E8B6B86122D9D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C63861D" w14:textId="7FBCF3C7" w:rsidR="00572853" w:rsidRPr="009D6C2B" w:rsidRDefault="00EE3BEF" w:rsidP="00572853">
            <w:pPr>
              <w:jc w:val="left"/>
              <w:rPr>
                <w:rFonts w:ascii="Calibri" w:hAnsi="Calibri" w:cs="Calibri"/>
                <w:sz w:val="20"/>
                <w:lang w:val="fr-BE"/>
              </w:rPr>
            </w:pPr>
            <w:sdt>
              <w:sdtPr>
                <w:rPr>
                  <w:rStyle w:val="FRU"/>
                  <w:highlight w:val="darkGray"/>
                </w:rPr>
                <w:alias w:val="TEXTE"/>
                <w:tag w:val="TEXTE"/>
                <w:id w:val="-814872711"/>
                <w:placeholder>
                  <w:docPart w:val="32C30DBAFFC84BDFB474384385D2E2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211CEFBD" w14:textId="75D431C2" w:rsidR="00572853" w:rsidRPr="009D6C2B" w:rsidRDefault="00EE3BEF" w:rsidP="00572853">
            <w:pPr>
              <w:jc w:val="left"/>
              <w:rPr>
                <w:rFonts w:ascii="Calibri" w:hAnsi="Calibri" w:cs="Calibri"/>
                <w:sz w:val="20"/>
                <w:lang w:val="fr-BE"/>
              </w:rPr>
            </w:pPr>
            <w:sdt>
              <w:sdtPr>
                <w:rPr>
                  <w:rStyle w:val="FRU"/>
                  <w:highlight w:val="darkGray"/>
                </w:rPr>
                <w:alias w:val="TEXTE"/>
                <w:tag w:val="TEXTE"/>
                <w:id w:val="-264609967"/>
                <w:placeholder>
                  <w:docPart w:val="49E7C63A4EB64A82AD45A313DD24B22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6E25DA08" w14:textId="160D9B29" w:rsidR="00572853" w:rsidRDefault="00EE3BEF" w:rsidP="00572853">
            <w:pPr>
              <w:jc w:val="left"/>
              <w:rPr>
                <w:rFonts w:ascii="Calibri" w:hAnsi="Calibri" w:cs="Calibri"/>
                <w:sz w:val="22"/>
                <w:lang w:val="fr-BE"/>
              </w:rPr>
            </w:pPr>
            <w:sdt>
              <w:sdtPr>
                <w:rPr>
                  <w:rStyle w:val="FRU"/>
                  <w:highlight w:val="darkGray"/>
                </w:rPr>
                <w:alias w:val="TEXTE"/>
                <w:tag w:val="TEXTE"/>
                <w:id w:val="-151059907"/>
                <w:placeholder>
                  <w:docPart w:val="31630E82962C45AB8FF8925BB4F05696"/>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77BD2151" w14:textId="77777777" w:rsidTr="00BF3110">
        <w:trPr>
          <w:cantSplit/>
        </w:trPr>
        <w:tc>
          <w:tcPr>
            <w:tcW w:w="2155" w:type="dxa"/>
            <w:tcBorders>
              <w:right w:val="single" w:sz="4" w:space="0" w:color="C0C0C0"/>
            </w:tcBorders>
          </w:tcPr>
          <w:p w14:paraId="1E44D732" w14:textId="77777777" w:rsidR="00572853" w:rsidRPr="00F12B31" w:rsidRDefault="00EE3BEF" w:rsidP="00572853">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EndPr>
                <w:rPr>
                  <w:rStyle w:val="Titre2Car"/>
                </w:rPr>
              </w:sdtEndPr>
              <w:sdtContent>
                <w:r w:rsidR="00572853" w:rsidRPr="00F12B31">
                  <w:rPr>
                    <w:rStyle w:val="Titre2Car"/>
                    <w:rFonts w:ascii="MS Gothic" w:eastAsia="MS Gothic" w:hAnsi="MS Gothic" w:hint="eastAsia"/>
                    <w:sz w:val="22"/>
                    <w:szCs w:val="22"/>
                    <w:highlight w:val="lightGray"/>
                    <w:u w:val="none"/>
                    <w:lang w:val="nl-NL"/>
                  </w:rPr>
                  <w:t>☐</w:t>
                </w:r>
              </w:sdtContent>
            </w:sdt>
            <w:r w:rsidR="00572853" w:rsidRPr="00F12B31">
              <w:rPr>
                <w:rFonts w:ascii="Calibri" w:hAnsi="Calibri" w:cs="Calibri"/>
                <w:sz w:val="22"/>
                <w:szCs w:val="22"/>
                <w:lang w:val="en-US"/>
              </w:rPr>
              <w:t xml:space="preserve"> Arche</w:t>
            </w:r>
            <w:r w:rsidR="00572853">
              <w:rPr>
                <w:rFonts w:ascii="Calibri" w:hAnsi="Calibri" w:cs="Calibri"/>
                <w:sz w:val="22"/>
                <w:szCs w:val="22"/>
                <w:lang w:val="en-US"/>
              </w:rPr>
              <w:t xml:space="preserve"> </w:t>
            </w:r>
            <w:r w:rsidR="00572853" w:rsidRPr="00F12B31">
              <w:rPr>
                <w:rFonts w:ascii="Calibri" w:hAnsi="Calibri" w:cs="Calibri"/>
                <w:sz w:val="22"/>
                <w:szCs w:val="22"/>
                <w:lang w:val="en-US"/>
              </w:rPr>
              <w:t>gonflable</w:t>
            </w:r>
          </w:p>
        </w:tc>
        <w:tc>
          <w:tcPr>
            <w:tcW w:w="2252" w:type="dxa"/>
            <w:tcBorders>
              <w:left w:val="single" w:sz="4" w:space="0" w:color="C0C0C0"/>
            </w:tcBorders>
          </w:tcPr>
          <w:p w14:paraId="52005375" w14:textId="652C856B" w:rsidR="00572853" w:rsidRPr="00F12B31" w:rsidRDefault="00EE3BEF" w:rsidP="00572853">
            <w:pPr>
              <w:tabs>
                <w:tab w:val="clear" w:pos="1701"/>
                <w:tab w:val="left" w:pos="1932"/>
              </w:tabs>
              <w:ind w:left="-108" w:right="-108"/>
              <w:jc w:val="left"/>
              <w:rPr>
                <w:rFonts w:ascii="Calibri" w:hAnsi="Calibri" w:cs="Calibri"/>
                <w:sz w:val="22"/>
                <w:szCs w:val="22"/>
                <w:lang w:val="fr-BE"/>
              </w:rPr>
            </w:pPr>
            <w:sdt>
              <w:sdtPr>
                <w:rPr>
                  <w:rStyle w:val="FRU"/>
                  <w:highlight w:val="darkGray"/>
                </w:rPr>
                <w:alias w:val="TEXTE"/>
                <w:tag w:val="TEXTE"/>
                <w:id w:val="537550318"/>
                <w:placeholder>
                  <w:docPart w:val="E39F1A120EA44007B467CDE08B0E4014"/>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shd w:val="clear" w:color="auto" w:fill="auto"/>
          </w:tcPr>
          <w:p w14:paraId="718E957B" w14:textId="1FCBB97A" w:rsidR="00572853" w:rsidRPr="009D6C2B" w:rsidRDefault="00EE3BEF" w:rsidP="00572853">
            <w:pPr>
              <w:jc w:val="left"/>
              <w:rPr>
                <w:rFonts w:ascii="Calibri" w:hAnsi="Calibri" w:cs="Calibri"/>
                <w:sz w:val="20"/>
                <w:lang w:val="fr-BE"/>
              </w:rPr>
            </w:pPr>
            <w:sdt>
              <w:sdtPr>
                <w:rPr>
                  <w:rStyle w:val="FRU"/>
                  <w:highlight w:val="darkGray"/>
                </w:rPr>
                <w:alias w:val="TEXTE"/>
                <w:tag w:val="TEXTE"/>
                <w:id w:val="-2516541"/>
                <w:lock w:val="sdtLocked"/>
                <w:placeholder>
                  <w:docPart w:val="F12D748DBAE0483B91EACBC79003862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0971B2" w14:textId="1AC561A0" w:rsidR="00572853" w:rsidRPr="009D6C2B" w:rsidRDefault="00EE3BEF" w:rsidP="00572853">
            <w:pPr>
              <w:jc w:val="left"/>
              <w:rPr>
                <w:rFonts w:ascii="Calibri" w:hAnsi="Calibri" w:cs="Calibri"/>
                <w:sz w:val="20"/>
                <w:lang w:val="fr-BE"/>
              </w:rPr>
            </w:pPr>
            <w:sdt>
              <w:sdtPr>
                <w:rPr>
                  <w:rStyle w:val="FRU"/>
                  <w:highlight w:val="darkGray"/>
                </w:rPr>
                <w:alias w:val="TEXTE"/>
                <w:tag w:val="TEXTE"/>
                <w:id w:val="865416719"/>
                <w:placeholder>
                  <w:docPart w:val="B7143D969A2F4719B2D9EC1534C0829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335B5D42" w14:textId="74BE6C1E" w:rsidR="00572853" w:rsidRPr="009D6C2B" w:rsidRDefault="00EE3BEF" w:rsidP="00572853">
            <w:pPr>
              <w:jc w:val="left"/>
              <w:rPr>
                <w:rFonts w:ascii="Calibri" w:hAnsi="Calibri" w:cs="Calibri"/>
                <w:sz w:val="20"/>
                <w:lang w:val="fr-BE"/>
              </w:rPr>
            </w:pPr>
            <w:sdt>
              <w:sdtPr>
                <w:rPr>
                  <w:rStyle w:val="FRU"/>
                  <w:highlight w:val="darkGray"/>
                </w:rPr>
                <w:alias w:val="TEXTE"/>
                <w:tag w:val="TEXTE"/>
                <w:id w:val="1903941839"/>
                <w:placeholder>
                  <w:docPart w:val="7C80C2AC01594989B5806BB7D189A0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3156B2B" w14:textId="3BB11EBF" w:rsidR="00572853" w:rsidRPr="00714086" w:rsidRDefault="00EE3BEF" w:rsidP="00572853">
            <w:pPr>
              <w:jc w:val="left"/>
              <w:rPr>
                <w:rFonts w:ascii="Calibri" w:hAnsi="Calibri" w:cs="Calibri"/>
                <w:b/>
                <w:sz w:val="22"/>
                <w:szCs w:val="22"/>
                <w:lang w:val="fr-BE"/>
              </w:rPr>
            </w:pPr>
            <w:sdt>
              <w:sdtPr>
                <w:rPr>
                  <w:rStyle w:val="FRU"/>
                  <w:highlight w:val="darkGray"/>
                </w:rPr>
                <w:alias w:val="TEXTE"/>
                <w:tag w:val="TEXTE"/>
                <w:id w:val="1778529914"/>
                <w:placeholder>
                  <w:docPart w:val="102E1647B1334350B231B15A2CA1D984"/>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5CF894B5" w14:textId="77777777" w:rsidTr="00BF3110">
        <w:trPr>
          <w:cantSplit/>
        </w:trPr>
        <w:tc>
          <w:tcPr>
            <w:tcW w:w="2155" w:type="dxa"/>
            <w:tcBorders>
              <w:right w:val="single" w:sz="4" w:space="0" w:color="C0C0C0"/>
            </w:tcBorders>
          </w:tcPr>
          <w:p w14:paraId="2DB41251" w14:textId="77777777" w:rsidR="00572853" w:rsidRPr="00111971" w:rsidRDefault="00EE3BEF"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11971">
              <w:rPr>
                <w:rFonts w:ascii="Calibri" w:hAnsi="Calibri" w:cs="Calibri"/>
                <w:sz w:val="22"/>
                <w:szCs w:val="22"/>
                <w:lang w:val="fr-BE"/>
              </w:rPr>
              <w:t xml:space="preserve"> Portique(s) </w:t>
            </w:r>
          </w:p>
        </w:tc>
        <w:tc>
          <w:tcPr>
            <w:tcW w:w="2252" w:type="dxa"/>
            <w:tcBorders>
              <w:left w:val="single" w:sz="4" w:space="0" w:color="C0C0C0"/>
            </w:tcBorders>
          </w:tcPr>
          <w:p w14:paraId="702F8ADC" w14:textId="5E47E140" w:rsidR="00572853" w:rsidRPr="00111971" w:rsidRDefault="00EE3BEF" w:rsidP="00572853">
            <w:pPr>
              <w:ind w:left="-108"/>
              <w:jc w:val="left"/>
              <w:rPr>
                <w:rFonts w:ascii="Calibri" w:hAnsi="Calibri" w:cs="Calibri"/>
                <w:sz w:val="22"/>
                <w:szCs w:val="22"/>
                <w:lang w:val="fr-BE"/>
              </w:rPr>
            </w:pPr>
            <w:sdt>
              <w:sdtPr>
                <w:rPr>
                  <w:rStyle w:val="FRU"/>
                  <w:highlight w:val="darkGray"/>
                </w:rPr>
                <w:alias w:val="TEXTE"/>
                <w:tag w:val="TEXTE"/>
                <w:id w:val="-2049288756"/>
                <w:placeholder>
                  <w:docPart w:val="FA819705F0514267B7C516A1BAA9342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shd w:val="clear" w:color="auto" w:fill="auto"/>
          </w:tcPr>
          <w:p w14:paraId="6AEF072A" w14:textId="2A689EB2" w:rsidR="00572853" w:rsidRPr="009D6C2B" w:rsidRDefault="00EE3BEF" w:rsidP="00572853">
            <w:pPr>
              <w:jc w:val="left"/>
              <w:rPr>
                <w:rFonts w:ascii="Calibri" w:hAnsi="Calibri" w:cs="Calibri"/>
                <w:sz w:val="20"/>
                <w:lang w:val="fr-BE"/>
              </w:rPr>
            </w:pPr>
            <w:sdt>
              <w:sdtPr>
                <w:rPr>
                  <w:rStyle w:val="FRU"/>
                  <w:highlight w:val="darkGray"/>
                </w:rPr>
                <w:alias w:val="TEXTE"/>
                <w:tag w:val="TEXTE"/>
                <w:id w:val="908427948"/>
                <w:placeholder>
                  <w:docPart w:val="E6A87A56A96F45248741C1B8E571E2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6EF2D02A" w14:textId="72443011" w:rsidR="00572853" w:rsidRPr="009D6C2B" w:rsidRDefault="00EE3BEF" w:rsidP="00572853">
            <w:pPr>
              <w:jc w:val="left"/>
              <w:rPr>
                <w:rFonts w:ascii="Calibri" w:hAnsi="Calibri" w:cs="Calibri"/>
                <w:sz w:val="20"/>
                <w:lang w:val="fr-BE"/>
              </w:rPr>
            </w:pPr>
            <w:sdt>
              <w:sdtPr>
                <w:rPr>
                  <w:rStyle w:val="FRU"/>
                  <w:highlight w:val="darkGray"/>
                </w:rPr>
                <w:alias w:val="TEXTE"/>
                <w:tag w:val="TEXTE"/>
                <w:id w:val="1713540788"/>
                <w:placeholder>
                  <w:docPart w:val="CAAB846BBB7C4F8F922F6C5B01EB907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7428C979" w14:textId="3E0DFEDE" w:rsidR="00572853" w:rsidRPr="009D6C2B" w:rsidRDefault="00EE3BEF" w:rsidP="00572853">
            <w:pPr>
              <w:jc w:val="left"/>
              <w:rPr>
                <w:rFonts w:ascii="Calibri" w:hAnsi="Calibri" w:cs="Calibri"/>
                <w:sz w:val="20"/>
                <w:lang w:val="fr-BE"/>
              </w:rPr>
            </w:pPr>
            <w:sdt>
              <w:sdtPr>
                <w:rPr>
                  <w:rStyle w:val="FRU"/>
                  <w:highlight w:val="darkGray"/>
                </w:rPr>
                <w:alias w:val="TEXTE"/>
                <w:tag w:val="TEXTE"/>
                <w:id w:val="1753316086"/>
                <w:placeholder>
                  <w:docPart w:val="916853B7554841F897815A5C3ED57D5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BC62EA7" w14:textId="30C67108" w:rsidR="00572853" w:rsidRPr="00807578" w:rsidRDefault="00EE3BEF" w:rsidP="00572853">
            <w:pPr>
              <w:jc w:val="left"/>
              <w:rPr>
                <w:rFonts w:ascii="Calibri" w:hAnsi="Calibri" w:cs="Calibri"/>
                <w:sz w:val="22"/>
                <w:szCs w:val="22"/>
                <w:lang w:val="fr-BE"/>
              </w:rPr>
            </w:pPr>
            <w:sdt>
              <w:sdtPr>
                <w:rPr>
                  <w:rStyle w:val="FRU"/>
                  <w:highlight w:val="darkGray"/>
                </w:rPr>
                <w:alias w:val="TEXTE"/>
                <w:tag w:val="TEXTE"/>
                <w:id w:val="-2026231417"/>
                <w:placeholder>
                  <w:docPart w:val="DD2D017B38C3415590E1604A351FFB55"/>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A4E6DEB" w14:textId="77777777" w:rsidTr="00BF3110">
        <w:trPr>
          <w:cantSplit/>
        </w:trPr>
        <w:tc>
          <w:tcPr>
            <w:tcW w:w="2155" w:type="dxa"/>
            <w:tcBorders>
              <w:right w:val="single" w:sz="4" w:space="0" w:color="C0C0C0"/>
            </w:tcBorders>
          </w:tcPr>
          <w:p w14:paraId="476DCE01" w14:textId="77777777" w:rsidR="00572853" w:rsidRPr="00111971" w:rsidRDefault="00EE3BEF" w:rsidP="00572853">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Pr>
                <w:rFonts w:ascii="Calibri" w:hAnsi="Calibri" w:cs="Calibri"/>
                <w:sz w:val="22"/>
                <w:szCs w:val="22"/>
                <w:lang w:val="fr-BE"/>
              </w:rPr>
              <w:t xml:space="preserve"> D</w:t>
            </w:r>
            <w:r w:rsidR="00572853" w:rsidRPr="00111971">
              <w:rPr>
                <w:rFonts w:ascii="Calibri" w:hAnsi="Calibri" w:cs="Calibri"/>
                <w:sz w:val="22"/>
                <w:szCs w:val="22"/>
                <w:lang w:val="fr-BE"/>
              </w:rPr>
              <w:t>rapeaux, hampes</w:t>
            </w:r>
          </w:p>
        </w:tc>
        <w:tc>
          <w:tcPr>
            <w:tcW w:w="2252" w:type="dxa"/>
            <w:tcBorders>
              <w:left w:val="single" w:sz="4" w:space="0" w:color="C0C0C0"/>
            </w:tcBorders>
          </w:tcPr>
          <w:p w14:paraId="5A84C591" w14:textId="4C9DEBF7" w:rsidR="00572853" w:rsidRPr="00111971" w:rsidRDefault="00EE3BEF" w:rsidP="00572853">
            <w:pPr>
              <w:ind w:left="-108"/>
              <w:rPr>
                <w:rFonts w:ascii="Calibri" w:hAnsi="Calibri" w:cs="Calibri"/>
                <w:sz w:val="22"/>
                <w:szCs w:val="22"/>
                <w:lang w:val="fr-BE"/>
              </w:rPr>
            </w:pPr>
            <w:sdt>
              <w:sdtPr>
                <w:rPr>
                  <w:rStyle w:val="FRU"/>
                  <w:highlight w:val="darkGray"/>
                </w:rPr>
                <w:alias w:val="TEXTE"/>
                <w:tag w:val="TEXTE"/>
                <w:id w:val="-1069873009"/>
                <w:placeholder>
                  <w:docPart w:val="31C6CEDA45704289906E17DB18A0B930"/>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329C3746" w14:textId="7042DC82" w:rsidR="00572853" w:rsidRPr="009D6C2B" w:rsidRDefault="00EE3BEF" w:rsidP="00572853">
            <w:pPr>
              <w:rPr>
                <w:rFonts w:ascii="Calibri" w:hAnsi="Calibri" w:cs="Calibri"/>
                <w:sz w:val="20"/>
                <w:lang w:val="fr-BE"/>
              </w:rPr>
            </w:pPr>
            <w:sdt>
              <w:sdtPr>
                <w:rPr>
                  <w:rStyle w:val="FRU"/>
                  <w:highlight w:val="darkGray"/>
                </w:rPr>
                <w:alias w:val="TEXTE"/>
                <w:tag w:val="TEXTE"/>
                <w:id w:val="-1580903524"/>
                <w:placeholder>
                  <w:docPart w:val="6754B44E46E04F9BBE3FD2ED0211371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2E014BFA" w14:textId="43247B8E" w:rsidR="00572853" w:rsidRPr="009D6C2B" w:rsidRDefault="00EE3BEF" w:rsidP="00572853">
            <w:pPr>
              <w:rPr>
                <w:rFonts w:ascii="Calibri" w:hAnsi="Calibri" w:cs="Calibri"/>
                <w:sz w:val="20"/>
                <w:lang w:val="fr-BE"/>
              </w:rPr>
            </w:pPr>
            <w:sdt>
              <w:sdtPr>
                <w:rPr>
                  <w:rStyle w:val="FRU"/>
                  <w:highlight w:val="darkGray"/>
                </w:rPr>
                <w:alias w:val="TEXTE"/>
                <w:tag w:val="TEXTE"/>
                <w:id w:val="959539810"/>
                <w:placeholder>
                  <w:docPart w:val="C2F7B0161A8141B0A44DF2DC4055C76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2CC7D9B" w14:textId="42A1A08C" w:rsidR="00572853" w:rsidRPr="00111971" w:rsidRDefault="00EE3BEF" w:rsidP="00572853">
            <w:pPr>
              <w:jc w:val="left"/>
              <w:rPr>
                <w:rFonts w:ascii="Calibri" w:hAnsi="Calibri" w:cs="Calibri"/>
                <w:sz w:val="18"/>
                <w:szCs w:val="18"/>
                <w:lang w:val="fr-BE"/>
              </w:rPr>
            </w:pPr>
            <w:sdt>
              <w:sdtPr>
                <w:rPr>
                  <w:rStyle w:val="FRU"/>
                  <w:highlight w:val="darkGray"/>
                </w:rPr>
                <w:alias w:val="TEXTE"/>
                <w:tag w:val="TEXTE"/>
                <w:id w:val="-843399199"/>
                <w:placeholder>
                  <w:docPart w:val="E57A1D064A49435CAFCA8F46768F24E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9FB573B" w14:textId="575E6930" w:rsidR="00572853" w:rsidRPr="00CA3978" w:rsidRDefault="00EE3BEF" w:rsidP="00572853">
            <w:pPr>
              <w:rPr>
                <w:rFonts w:ascii="Calibri" w:hAnsi="Calibri" w:cs="Calibri"/>
                <w:color w:val="FF0000"/>
                <w:sz w:val="22"/>
                <w:szCs w:val="22"/>
                <w:lang w:val="fr-BE"/>
              </w:rPr>
            </w:pPr>
            <w:sdt>
              <w:sdtPr>
                <w:rPr>
                  <w:rStyle w:val="FRU"/>
                  <w:highlight w:val="darkGray"/>
                </w:rPr>
                <w:alias w:val="TEXTE"/>
                <w:tag w:val="TEXTE"/>
                <w:id w:val="2143462345"/>
                <w:placeholder>
                  <w:docPart w:val="019DA55904344933B4A0522246FBFE90"/>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4D58005" w14:textId="77777777" w:rsidTr="00BF3110">
        <w:trPr>
          <w:cantSplit/>
        </w:trPr>
        <w:tc>
          <w:tcPr>
            <w:tcW w:w="4407" w:type="dxa"/>
            <w:gridSpan w:val="2"/>
          </w:tcPr>
          <w:p w14:paraId="6DDBA81C" w14:textId="527FF232" w:rsidR="00572853" w:rsidRPr="00111971" w:rsidRDefault="00EE3BEF" w:rsidP="00572853">
            <w:pPr>
              <w:rPr>
                <w:rFonts w:ascii="Calibri" w:hAnsi="Calibri" w:cs="Calibri"/>
                <w:sz w:val="22"/>
                <w:szCs w:val="22"/>
                <w:lang w:val="fr-BE"/>
              </w:rPr>
            </w:pPr>
            <w:sdt>
              <w:sdtPr>
                <w:rPr>
                  <w:rStyle w:val="Titre2Car"/>
                  <w:rFonts w:eastAsiaTheme="minorHAnsi"/>
                  <w:sz w:val="22"/>
                  <w:szCs w:val="22"/>
                  <w:highlight w:val="lightGray"/>
                  <w:u w:val="none"/>
                  <w:lang w:val="nl-NL"/>
                </w:rPr>
                <w:id w:val="-169537351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AB59C6">
              <w:rPr>
                <w:rFonts w:ascii="Calibri" w:hAnsi="Calibri" w:cs="Calibri"/>
                <w:sz w:val="22"/>
                <w:szCs w:val="22"/>
                <w:lang w:val="fr-BE"/>
              </w:rPr>
              <w:t xml:space="preserve"> </w:t>
            </w:r>
            <w:r w:rsidR="00572853">
              <w:rPr>
                <w:rFonts w:ascii="Calibri" w:hAnsi="Calibri" w:cs="Calibri"/>
                <w:sz w:val="22"/>
                <w:szCs w:val="22"/>
                <w:lang w:val="fr-BE"/>
              </w:rPr>
              <w:t xml:space="preserve">Autre(s) : </w:t>
            </w:r>
            <w:sdt>
              <w:sdtPr>
                <w:rPr>
                  <w:rStyle w:val="FRU"/>
                  <w:highlight w:val="darkGray"/>
                </w:rPr>
                <w:alias w:val="TEXTE"/>
                <w:tag w:val="TEXTE"/>
                <w:id w:val="297275576"/>
                <w:lock w:val="sdtLocked"/>
                <w:placeholder>
                  <w:docPart w:val="F283C7B255BF437080DC1ADAAE7BB259"/>
                </w:placeholder>
                <w:showingPlcHdr/>
                <w15:color w:val="FF0000"/>
              </w:sdtPr>
              <w:sdtEndPr>
                <w:rPr>
                  <w:rStyle w:val="FRU"/>
                  <w:color w:val="AEAAAA" w:themeColor="background2" w:themeShade="BF"/>
                  <w:highlight w:val="none"/>
                </w:rPr>
              </w:sdtEndPr>
              <w:sdtContent>
                <w:r w:rsidR="001945D9"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1ECD2EEA" w14:textId="5A620F7F" w:rsidR="00572853" w:rsidRPr="009D6C2B" w:rsidRDefault="00EE3BEF" w:rsidP="00572853">
            <w:pPr>
              <w:rPr>
                <w:rFonts w:ascii="Calibri" w:hAnsi="Calibri" w:cs="Calibri"/>
                <w:sz w:val="20"/>
                <w:lang w:val="fr-BE"/>
              </w:rPr>
            </w:pPr>
            <w:sdt>
              <w:sdtPr>
                <w:rPr>
                  <w:rStyle w:val="FRU"/>
                  <w:highlight w:val="darkGray"/>
                </w:rPr>
                <w:alias w:val="TEXTE"/>
                <w:tag w:val="TEXTE"/>
                <w:id w:val="1230425650"/>
                <w:placeholder>
                  <w:docPart w:val="DA710296EDF945809041E468F145659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08D7A7C" w14:textId="174DD59D" w:rsidR="00572853" w:rsidRPr="009D6C2B" w:rsidRDefault="00EE3BEF" w:rsidP="00572853">
            <w:pPr>
              <w:rPr>
                <w:rFonts w:ascii="Calibri" w:hAnsi="Calibri" w:cs="Calibri"/>
                <w:sz w:val="20"/>
                <w:lang w:val="fr-BE"/>
              </w:rPr>
            </w:pPr>
            <w:sdt>
              <w:sdtPr>
                <w:rPr>
                  <w:rStyle w:val="FRU"/>
                  <w:highlight w:val="darkGray"/>
                </w:rPr>
                <w:alias w:val="TEXTE"/>
                <w:tag w:val="TEXTE"/>
                <w:id w:val="-273250495"/>
                <w:placeholder>
                  <w:docPart w:val="97FDFF2136D94ECA9962CC83D318EDA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EA0B8B9" w14:textId="35C90705" w:rsidR="00572853" w:rsidRPr="009D6C2B" w:rsidRDefault="00EE3BEF" w:rsidP="00572853">
            <w:pPr>
              <w:rPr>
                <w:rFonts w:ascii="Calibri" w:hAnsi="Calibri" w:cs="Calibri"/>
                <w:sz w:val="20"/>
                <w:lang w:val="fr-BE"/>
              </w:rPr>
            </w:pPr>
            <w:sdt>
              <w:sdtPr>
                <w:rPr>
                  <w:rStyle w:val="FRU"/>
                  <w:highlight w:val="darkGray"/>
                </w:rPr>
                <w:alias w:val="TEXTE"/>
                <w:tag w:val="TEXTE"/>
                <w:id w:val="129451524"/>
                <w:placeholder>
                  <w:docPart w:val="66568AC9D51F4D7D9B83041F92CA262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46DB443C" w14:textId="5BE7AE0B" w:rsidR="00572853" w:rsidRPr="00111971" w:rsidRDefault="00EE3BEF" w:rsidP="00572853">
            <w:pPr>
              <w:rPr>
                <w:rFonts w:ascii="Calibri" w:hAnsi="Calibri" w:cs="Calibri"/>
                <w:sz w:val="22"/>
                <w:szCs w:val="22"/>
                <w:lang w:val="fr-BE"/>
              </w:rPr>
            </w:pPr>
            <w:sdt>
              <w:sdtPr>
                <w:rPr>
                  <w:rStyle w:val="FRU"/>
                  <w:highlight w:val="darkGray"/>
                </w:rPr>
                <w:alias w:val="TEXTE"/>
                <w:tag w:val="TEXTE"/>
                <w:id w:val="-188766219"/>
                <w:placeholder>
                  <w:docPart w:val="82AC3C251B7F4053B28CA1E1C9E2B47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6D9D31EE" w14:textId="77777777" w:rsidR="00254736" w:rsidRDefault="00254736">
      <w:pPr>
        <w:rPr>
          <w:rFonts w:ascii="Calibri" w:hAnsi="Calibri" w:cs="Calibri"/>
          <w:sz w:val="6"/>
          <w:szCs w:val="6"/>
        </w:rPr>
      </w:pPr>
    </w:p>
    <w:p w14:paraId="429169CD" w14:textId="68D55B55"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5166CB" w14:paraId="685D3D51"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5F94BE81"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lastRenderedPageBreak/>
              <w:br w:type="page"/>
            </w:r>
            <w:r w:rsidR="002121A9" w:rsidRPr="00AC17D1">
              <w:rPr>
                <w:rFonts w:ascii="Calibri" w:hAnsi="Calibri" w:cs="Calibri"/>
                <w:b/>
                <w:bCs/>
                <w:sz w:val="22"/>
                <w:szCs w:val="22"/>
                <w:lang w:val="fr-BE"/>
              </w:rPr>
              <w:t>4.4</w:t>
            </w:r>
            <w:r w:rsidRPr="00AC17D1">
              <w:rPr>
                <w:rFonts w:ascii="Calibri" w:hAnsi="Calibri" w:cs="Calibri"/>
                <w:b/>
                <w:bCs/>
                <w:sz w:val="22"/>
                <w:szCs w:val="22"/>
                <w:lang w:val="fr-BE"/>
              </w:rPr>
              <w:t>. Propreté</w:t>
            </w:r>
            <w:r w:rsidR="002121A9" w:rsidRPr="00AC17D1">
              <w:rPr>
                <w:rFonts w:ascii="Calibri" w:hAnsi="Calibri" w:cs="Calibri"/>
                <w:b/>
                <w:bCs/>
                <w:sz w:val="22"/>
                <w:szCs w:val="22"/>
                <w:lang w:val="fr-BE"/>
              </w:rPr>
              <w:t xml:space="preserve"> &amp;</w:t>
            </w:r>
            <w:r w:rsidRPr="00AC17D1">
              <w:rPr>
                <w:rFonts w:ascii="Calibri" w:hAnsi="Calibri" w:cs="Calibri"/>
                <w:b/>
                <w:bCs/>
                <w:sz w:val="22"/>
                <w:szCs w:val="22"/>
                <w:lang w:val="fr-BE"/>
              </w:rPr>
              <w:t xml:space="preserve"> sanitai</w:t>
            </w:r>
            <w:r w:rsidR="00A139A6" w:rsidRPr="00AC17D1">
              <w:rPr>
                <w:rFonts w:ascii="Calibri" w:hAnsi="Calibri" w:cs="Calibri"/>
                <w:b/>
                <w:bCs/>
                <w:sz w:val="22"/>
                <w:szCs w:val="22"/>
                <w:lang w:val="fr-BE"/>
              </w:rPr>
              <w:t>r</w:t>
            </w:r>
            <w:r w:rsidRPr="00AC17D1">
              <w:rPr>
                <w:rFonts w:ascii="Calibri" w:hAnsi="Calibri" w:cs="Calibri"/>
                <w:b/>
                <w:bCs/>
                <w:sz w:val="22"/>
                <w:szCs w:val="22"/>
                <w:lang w:val="fr-BE"/>
              </w:rPr>
              <w:t xml:space="preserve">es </w:t>
            </w:r>
            <w:r w:rsidRPr="00AC17D1">
              <w:rPr>
                <w:rFonts w:ascii="Calibri" w:hAnsi="Calibri" w:cs="Calibri"/>
                <w:bCs/>
                <w:sz w:val="18"/>
                <w:szCs w:val="18"/>
                <w:lang w:val="fr-BE"/>
              </w:rPr>
              <w:t>(description des dispositifs prévus sur le site de l’événement)</w:t>
            </w:r>
          </w:p>
        </w:tc>
      </w:tr>
      <w:tr w:rsidR="00117C13" w:rsidRPr="005166CB" w14:paraId="0CCFEA70" w14:textId="77777777" w:rsidTr="005A4D10">
        <w:trPr>
          <w:cantSplit/>
        </w:trPr>
        <w:tc>
          <w:tcPr>
            <w:tcW w:w="1730" w:type="dxa"/>
            <w:vMerge w:val="restart"/>
            <w:shd w:val="clear" w:color="auto" w:fill="F2F2F2"/>
          </w:tcPr>
          <w:p w14:paraId="5C064030"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76D963A0" w14:textId="7C7C642E"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EndPr>
                <w:rPr>
                  <w:rStyle w:val="Titre2Car"/>
                </w:rPr>
              </w:sdtEnd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sdt>
              <w:sdtPr>
                <w:rPr>
                  <w:rStyle w:val="FRU"/>
                  <w:highlight w:val="darkGray"/>
                </w:rPr>
                <w:alias w:val="TEXTE"/>
                <w:tag w:val="TEXTE"/>
                <w:id w:val="606697962"/>
                <w:lock w:val="sdtLocked"/>
                <w:placeholder>
                  <w:docPart w:val="21D838CB59C440928B5C5BBC1A4810F5"/>
                </w:placeholder>
                <w:showingPlcHdr/>
                <w15:color w:val="FF0000"/>
              </w:sdtPr>
              <w:sdtEndPr>
                <w:rPr>
                  <w:rStyle w:val="FRU"/>
                  <w:color w:val="AEAAAA" w:themeColor="background2" w:themeShade="BF"/>
                  <w:highlight w:val="none"/>
                </w:rPr>
              </w:sdtEndPr>
              <w:sdtContent>
                <w:r w:rsidR="008D33F7"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5166CB" w14:paraId="16300A9C" w14:textId="77777777" w:rsidTr="005A4D10">
        <w:trPr>
          <w:cantSplit/>
        </w:trPr>
        <w:tc>
          <w:tcPr>
            <w:tcW w:w="1730" w:type="dxa"/>
            <w:vMerge/>
            <w:shd w:val="clear" w:color="auto" w:fill="F2F2F2"/>
          </w:tcPr>
          <w:p w14:paraId="1F61812A"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7AA4DDC1" w14:textId="1552D43D" w:rsidR="00D972F0" w:rsidRPr="00254736" w:rsidRDefault="00EE3BEF" w:rsidP="00DE4845">
            <w:pPr>
              <w:tabs>
                <w:tab w:val="left" w:pos="4280"/>
              </w:tabs>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proofErr w:type="gramStart"/>
            <w:r w:rsidR="00117C13" w:rsidRPr="00254736">
              <w:rPr>
                <w:rFonts w:ascii="Calibri" w:hAnsi="Calibri" w:cs="Calibri"/>
                <w:sz w:val="20"/>
                <w:lang w:val="fr-BE"/>
              </w:rPr>
              <w:t>poubelles</w:t>
            </w:r>
            <w:proofErr w:type="gramEnd"/>
            <w:r w:rsidR="00117C13" w:rsidRPr="00254736">
              <w:rPr>
                <w:rFonts w:ascii="Calibri" w:hAnsi="Calibri" w:cs="Calibri"/>
                <w:sz w:val="20"/>
                <w:lang w:val="fr-BE"/>
              </w:rPr>
              <w:t xml:space="preserve">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DE4845">
              <w:rPr>
                <w:rFonts w:ascii="Calibri" w:hAnsi="Calibri" w:cs="Calibri"/>
                <w:sz w:val="20"/>
                <w:lang w:val="fr-BE"/>
              </w:rPr>
              <w:t xml:space="preserve">  </w:t>
            </w:r>
            <w:r w:rsidR="004E5686" w:rsidRPr="003F3848">
              <w:rPr>
                <w:rFonts w:ascii="Calibri" w:hAnsi="Calibri" w:cs="Calibri"/>
                <w:sz w:val="2"/>
                <w:szCs w:val="2"/>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sdt>
              <w:sdtPr>
                <w:rPr>
                  <w:rStyle w:val="FRU"/>
                  <w:highlight w:val="darkGray"/>
                </w:rPr>
                <w:alias w:val="TEXTE"/>
                <w:tag w:val="TEXTE"/>
                <w:id w:val="-1876696155"/>
                <w:lock w:val="sdtLocked"/>
                <w:placeholder>
                  <w:docPart w:val="20429C5B5A5D4A1BA164A4EE55A7A6E5"/>
                </w:placeholder>
                <w:showingPlcHdr/>
                <w15:color w:val="FF0000"/>
              </w:sdtPr>
              <w:sdtEndPr>
                <w:rPr>
                  <w:rStyle w:val="FRU"/>
                  <w:color w:val="AEAAAA" w:themeColor="background2" w:themeShade="BF"/>
                  <w:highlight w:val="none"/>
                </w:rPr>
              </w:sdtEndPr>
              <w:sdtContent>
                <w:r w:rsidR="00AB5B38" w:rsidRPr="00CB2A93">
                  <w:rPr>
                    <w:rStyle w:val="Textedelespacerserv"/>
                    <w:rFonts w:asciiTheme="minorHAnsi" w:hAnsiTheme="minorHAnsi" w:cstheme="minorHAnsi"/>
                    <w:color w:val="AEAAAA" w:themeColor="background2" w:themeShade="BF"/>
                    <w:highlight w:val="darkGray"/>
                    <w:lang w:val="fr-BE"/>
                  </w:rPr>
                  <w:t>Texte</w:t>
                </w:r>
              </w:sdtContent>
            </w:sdt>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EndPr>
                <w:rPr>
                  <w:rStyle w:val="Titre2Car"/>
                </w:rPr>
              </w:sdtEnd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21DC297B" w14:textId="3FCFF64B" w:rsidR="00117C13" w:rsidRPr="00254736" w:rsidRDefault="00EE3BEF" w:rsidP="00DE4845">
            <w:pPr>
              <w:tabs>
                <w:tab w:val="left" w:pos="4139"/>
                <w:tab w:val="left" w:pos="4280"/>
              </w:tabs>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proofErr w:type="gramStart"/>
            <w:r w:rsidR="00C01E6E">
              <w:rPr>
                <w:rFonts w:ascii="Calibri" w:hAnsi="Calibri"/>
                <w:sz w:val="20"/>
                <w:lang w:val="fr-BE"/>
              </w:rPr>
              <w:t>p</w:t>
            </w:r>
            <w:r w:rsidR="00117C13" w:rsidRPr="00254736">
              <w:rPr>
                <w:rFonts w:ascii="Calibri" w:hAnsi="Calibri"/>
                <w:sz w:val="20"/>
                <w:lang w:val="fr-BE"/>
              </w:rPr>
              <w:t>assage</w:t>
            </w:r>
            <w:proofErr w:type="gramEnd"/>
            <w:r w:rsidR="00117C13" w:rsidRPr="00254736">
              <w:rPr>
                <w:rFonts w:ascii="Calibri" w:hAnsi="Calibri"/>
                <w:sz w:val="20"/>
                <w:lang w:val="fr-BE"/>
              </w:rPr>
              <w:t xml:space="preserv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EndPr>
                <w:rPr>
                  <w:rStyle w:val="Titre2Car"/>
                </w:rPr>
              </w:sdtEndPr>
              <w:sdtContent>
                <w:r w:rsidR="00AB5B38">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 xml:space="preserve">utre </w:t>
            </w:r>
            <w:r w:rsidR="00117C13" w:rsidRPr="008D33F7">
              <w:rPr>
                <w:rFonts w:ascii="Calibri" w:hAnsi="Calibri" w:cs="Calibri"/>
                <w:sz w:val="20"/>
                <w:lang w:val="fr-BE"/>
              </w:rPr>
              <w:t>dispositi</w:t>
            </w:r>
            <w:r w:rsidR="00DE4845">
              <w:rPr>
                <w:rFonts w:ascii="Calibri" w:hAnsi="Calibri" w:cs="Calibri"/>
                <w:sz w:val="20"/>
                <w:lang w:val="fr-BE"/>
              </w:rPr>
              <w:t>f</w:t>
            </w:r>
            <w:r w:rsidR="006B7384" w:rsidRPr="00CC7627">
              <w:rPr>
                <w:rFonts w:ascii="Calibri" w:hAnsi="Calibri" w:cs="Calibri"/>
                <w:sz w:val="4"/>
                <w:szCs w:val="4"/>
                <w:lang w:val="fr-BE"/>
              </w:rPr>
              <w:t xml:space="preserve"> </w:t>
            </w:r>
            <w:r w:rsidR="00E975EC">
              <w:rPr>
                <w:rFonts w:ascii="Calibri" w:hAnsi="Calibri" w:cs="Calibri"/>
                <w:sz w:val="4"/>
                <w:szCs w:val="4"/>
                <w:lang w:val="fr-BE"/>
              </w:rPr>
              <w:t xml:space="preserve">                       </w:t>
            </w:r>
            <w:r w:rsidR="00254736" w:rsidRPr="00CC7627">
              <w:rPr>
                <w:rFonts w:ascii="Calibri" w:hAnsi="Calibri" w:cs="Calibri"/>
                <w:sz w:val="4"/>
                <w:szCs w:val="4"/>
                <w:lang w:val="fr-BE"/>
              </w:rPr>
              <w:t xml:space="preserve"> </w:t>
            </w:r>
            <w:r w:rsidR="00254736" w:rsidRPr="007F5F87">
              <w:rPr>
                <w:rFonts w:ascii="Calibri" w:hAnsi="Calibri" w:cs="Calibri"/>
                <w:sz w:val="10"/>
                <w:szCs w:val="10"/>
                <w:lang w:val="fr-BE"/>
              </w:rPr>
              <w:t xml:space="preserve"> </w:t>
            </w:r>
            <w:sdt>
              <w:sdtPr>
                <w:rPr>
                  <w:rStyle w:val="FRU"/>
                  <w:highlight w:val="darkGray"/>
                </w:rPr>
                <w:alias w:val="TEXTE"/>
                <w:tag w:val="TEXTE"/>
                <w:id w:val="-362677731"/>
                <w:lock w:val="sdtLocked"/>
                <w:placeholder>
                  <w:docPart w:val="EF36E0D7A4784E9FA9276FFB78D0394B"/>
                </w:placeholder>
                <w:showingPlcHdr/>
                <w15:color w:val="FF0000"/>
              </w:sdtPr>
              <w:sdtEndPr>
                <w:rPr>
                  <w:rStyle w:val="FRU"/>
                  <w:color w:val="AEAAAA" w:themeColor="background2" w:themeShade="BF"/>
                  <w:highlight w:val="none"/>
                </w:rPr>
              </w:sdtEndPr>
              <w:sdtContent>
                <w:r w:rsidR="00983E34"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2E5DEB" w14:paraId="12F25926" w14:textId="77777777" w:rsidTr="005A4D10">
        <w:trPr>
          <w:cantSplit/>
          <w:trHeight w:val="141"/>
        </w:trPr>
        <w:tc>
          <w:tcPr>
            <w:tcW w:w="1730" w:type="dxa"/>
            <w:vMerge w:val="restart"/>
            <w:shd w:val="clear" w:color="auto" w:fill="F2F2F2"/>
          </w:tcPr>
          <w:p w14:paraId="4C13BB9E"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2C11780A"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536D0BB"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5166CB" w14:paraId="3D3F07C8" w14:textId="77777777" w:rsidTr="005A4D10">
        <w:trPr>
          <w:cantSplit/>
        </w:trPr>
        <w:tc>
          <w:tcPr>
            <w:tcW w:w="1730" w:type="dxa"/>
            <w:vMerge/>
            <w:tcBorders>
              <w:bottom w:val="single" w:sz="2" w:space="0" w:color="auto"/>
            </w:tcBorders>
            <w:shd w:val="clear" w:color="auto" w:fill="F2F2F2"/>
          </w:tcPr>
          <w:p w14:paraId="7652B7A8"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5E5C925A" w14:textId="77777777" w:rsidR="00117C13" w:rsidRPr="00254736" w:rsidRDefault="00EE3BEF"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proofErr w:type="gramStart"/>
            <w:r w:rsidR="00117C13" w:rsidRPr="00254736">
              <w:rPr>
                <w:rFonts w:ascii="Calibri" w:hAnsi="Calibri" w:cs="Calibri"/>
                <w:sz w:val="20"/>
                <w:lang w:val="fr-BE"/>
              </w:rPr>
              <w:t>chimique</w:t>
            </w:r>
            <w:proofErr w:type="gramEnd"/>
            <w:r w:rsidR="00117C13" w:rsidRPr="00254736">
              <w:rPr>
                <w:rFonts w:ascii="Calibri" w:hAnsi="Calibri" w:cs="Calibri"/>
                <w:sz w:val="20"/>
                <w:lang w:val="fr-BE"/>
              </w:rPr>
              <w:t xml:space="preserv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20677D4F" w14:textId="27074792" w:rsidR="00117C13" w:rsidRPr="009A66F2" w:rsidRDefault="00EE3BEF"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proofErr w:type="gramStart"/>
            <w:r w:rsidR="00C01E6E">
              <w:rPr>
                <w:rFonts w:ascii="Calibri" w:hAnsi="Calibri" w:cs="Calibri"/>
                <w:sz w:val="20"/>
                <w:lang w:val="fr-BE"/>
              </w:rPr>
              <w:t>c</w:t>
            </w:r>
            <w:r w:rsidR="00117C13" w:rsidRPr="00254736">
              <w:rPr>
                <w:rFonts w:ascii="Calibri" w:hAnsi="Calibri" w:cs="Calibri"/>
                <w:sz w:val="20"/>
                <w:lang w:val="fr-BE"/>
              </w:rPr>
              <w:t>ontainer</w:t>
            </w:r>
            <w:proofErr w:type="gramEnd"/>
            <w:r w:rsidR="00117C13" w:rsidRPr="00254736">
              <w:rPr>
                <w:rFonts w:ascii="Calibri" w:hAnsi="Calibri" w:cs="Calibri"/>
                <w:sz w:val="20"/>
                <w:lang w:val="fr-BE"/>
              </w:rPr>
              <w:t>(s)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EndPr>
                <w:rPr>
                  <w:rStyle w:val="Titre2Car"/>
                </w:rPr>
              </w:sdtEnd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2091610141"/>
                <w:lock w:val="sdtLocked"/>
                <w:placeholder>
                  <w:docPart w:val="ACAC8C42C403471B84C485CB3DB12DC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BD6987" w:rsidRPr="005166CB" w14:paraId="4B744B3D"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361A5375"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2B007424" w14:textId="3EA2EA54" w:rsidR="00BD6987" w:rsidRPr="00254736" w:rsidRDefault="00EE3BEF"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proofErr w:type="gramStart"/>
            <w:r w:rsidR="00C01E6E">
              <w:rPr>
                <w:rFonts w:ascii="Calibri" w:hAnsi="Calibri" w:cs="Calibri"/>
                <w:sz w:val="20"/>
                <w:lang w:val="fr-BE"/>
              </w:rPr>
              <w:t>c</w:t>
            </w:r>
            <w:r w:rsidR="00A27750" w:rsidRPr="00254736">
              <w:rPr>
                <w:rFonts w:ascii="Calibri" w:hAnsi="Calibri" w:cs="Calibri"/>
                <w:sz w:val="20"/>
                <w:lang w:val="fr-BE"/>
              </w:rPr>
              <w:t>ontainer</w:t>
            </w:r>
            <w:proofErr w:type="gramEnd"/>
            <w:r w:rsidR="00A27750" w:rsidRPr="00254736">
              <w:rPr>
                <w:rFonts w:ascii="Calibri" w:hAnsi="Calibri" w:cs="Calibri"/>
                <w:sz w:val="20"/>
                <w:lang w:val="fr-BE"/>
              </w:rPr>
              <w:t>(s)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177942079"/>
                <w:lock w:val="sdtLocked"/>
                <w:placeholder>
                  <w:docPart w:val="DE1366BF1A8F4C8D8E2B2084113AABA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47774BE9"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5166CB" w14:paraId="3638C21E"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A800F0"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5166CB" w14:paraId="55097063"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A7BC4F4" w14:textId="5F52DB03" w:rsidR="00074444" w:rsidRPr="0010328C" w:rsidRDefault="00EE3BEF"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gramStart"/>
            <w:r w:rsidR="0010328C" w:rsidRPr="0010328C">
              <w:rPr>
                <w:rFonts w:ascii="Calibri" w:hAnsi="Calibri" w:cs="Arial"/>
                <w:sz w:val="20"/>
                <w:lang w:val="fr-BE"/>
              </w:rPr>
              <w:t>g</w:t>
            </w:r>
            <w:r w:rsidR="00074444" w:rsidRPr="0010328C">
              <w:rPr>
                <w:rFonts w:ascii="Calibri" w:hAnsi="Calibri" w:cs="Arial"/>
                <w:sz w:val="20"/>
                <w:lang w:val="fr-BE"/>
              </w:rPr>
              <w:t>estion</w:t>
            </w:r>
            <w:proofErr w:type="gramEnd"/>
            <w:r w:rsidR="00074444" w:rsidRPr="0010328C">
              <w:rPr>
                <w:rFonts w:ascii="Calibri" w:hAnsi="Calibri" w:cs="Arial"/>
                <w:sz w:val="20"/>
                <w:lang w:val="fr-BE"/>
              </w:rPr>
              <w:t xml:space="preserve"> et traitement des déchets : </w:t>
            </w:r>
            <w:sdt>
              <w:sdtPr>
                <w:rPr>
                  <w:rStyle w:val="FRU"/>
                  <w:highlight w:val="darkGray"/>
                </w:rPr>
                <w:alias w:val="TEXTE"/>
                <w:tag w:val="TEXTE"/>
                <w:id w:val="624666453"/>
                <w:lock w:val="sdtLocked"/>
                <w:placeholder>
                  <w:docPart w:val="F9AF9E158F3A4C9697D1EA3A4FF322D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393F8621" w14:textId="1939EB0F" w:rsidR="00074444" w:rsidRPr="0010328C" w:rsidRDefault="00EE3BEF" w:rsidP="00074444">
            <w:pPr>
              <w:ind w:left="-108"/>
              <w:rPr>
                <w:rFonts w:ascii="Calibri" w:hAnsi="Calibri"/>
                <w:sz w:val="20"/>
                <w:lang w:val="fr-BE"/>
              </w:rPr>
            </w:pPr>
            <w:sdt>
              <w:sdtPr>
                <w:rPr>
                  <w:rStyle w:val="Titre2Car"/>
                  <w:rFonts w:eastAsiaTheme="minorHAnsi"/>
                  <w:sz w:val="20"/>
                  <w:highlight w:val="lightGray"/>
                  <w:u w:val="none"/>
                  <w:lang w:val="fr-BE"/>
                </w:rPr>
                <w:id w:val="-1750882570"/>
                <w14:checkbox>
                  <w14:checked w14:val="0"/>
                  <w14:checkedState w14:val="2612" w14:font="MS Gothic"/>
                  <w14:uncheckedState w14:val="2610" w14:font="MS Gothic"/>
                </w14:checkbox>
              </w:sdtPr>
              <w:sdtEndPr>
                <w:rPr>
                  <w:rStyle w:val="Titre2Car"/>
                </w:rPr>
              </w:sdtEndPr>
              <w:sdtContent>
                <w:r w:rsidR="003E4BCD" w:rsidRPr="009A66F2">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gramStart"/>
            <w:r w:rsidR="0010328C" w:rsidRPr="0010328C">
              <w:rPr>
                <w:rFonts w:ascii="Calibri" w:hAnsi="Calibri" w:cs="Arial"/>
                <w:sz w:val="20"/>
                <w:lang w:val="fr-BE"/>
              </w:rPr>
              <w:t>u</w:t>
            </w:r>
            <w:r w:rsidR="00074444" w:rsidRPr="0010328C">
              <w:rPr>
                <w:rFonts w:ascii="Calibri" w:hAnsi="Calibri" w:cs="Arial"/>
                <w:sz w:val="20"/>
                <w:lang w:val="fr-BE"/>
              </w:rPr>
              <w:t>tilisation</w:t>
            </w:r>
            <w:proofErr w:type="gramEnd"/>
            <w:r w:rsidR="00074444" w:rsidRPr="0010328C">
              <w:rPr>
                <w:rFonts w:ascii="Calibri" w:hAnsi="Calibri" w:cs="Arial"/>
                <w:sz w:val="20"/>
                <w:lang w:val="fr-BE"/>
              </w:rPr>
              <w:t xml:space="preserve"> de vaisselle réutilisable :</w:t>
            </w:r>
            <w:r w:rsidR="00074444" w:rsidRPr="0010328C">
              <w:rPr>
                <w:rFonts w:ascii="Calibri" w:hAnsi="Calibri"/>
                <w:sz w:val="20"/>
                <w:lang w:val="fr-BE"/>
              </w:rPr>
              <w:t xml:space="preserve"> </w:t>
            </w:r>
            <w:sdt>
              <w:sdtPr>
                <w:rPr>
                  <w:rStyle w:val="FRU"/>
                  <w:highlight w:val="darkGray"/>
                </w:rPr>
                <w:alias w:val="TEXTE"/>
                <w:tag w:val="TEXTE"/>
                <w:id w:val="-527097227"/>
                <w:lock w:val="sdtLocked"/>
                <w:placeholder>
                  <w:docPart w:val="8423A5CD547747A98B50A0C5958A658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074444" w:rsidRPr="00360E76" w14:paraId="20B6C332"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6295BFB" w14:textId="2ED778FC" w:rsidR="00074444" w:rsidRPr="0010328C" w:rsidRDefault="00EE3BEF"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gramStart"/>
            <w:r w:rsidR="0010328C" w:rsidRPr="0010328C">
              <w:rPr>
                <w:rFonts w:ascii="Calibri" w:hAnsi="Calibri" w:cs="Arial"/>
                <w:sz w:val="20"/>
                <w:lang w:val="fr-BE"/>
              </w:rPr>
              <w:t>u</w:t>
            </w:r>
            <w:r w:rsidR="00074444" w:rsidRPr="0010328C">
              <w:rPr>
                <w:rFonts w:ascii="Calibri" w:hAnsi="Calibri" w:cs="Arial"/>
                <w:sz w:val="20"/>
                <w:lang w:val="fr-BE"/>
              </w:rPr>
              <w:t>tilisation</w:t>
            </w:r>
            <w:proofErr w:type="gramEnd"/>
            <w:r w:rsidR="00074444" w:rsidRPr="0010328C">
              <w:rPr>
                <w:rFonts w:ascii="Calibri" w:hAnsi="Calibri" w:cs="Arial"/>
                <w:sz w:val="20"/>
                <w:lang w:val="fr-BE"/>
              </w:rPr>
              <w:t xml:space="preserve"> rationnelle de l’énergie et/ou de l’eau : </w:t>
            </w:r>
            <w:sdt>
              <w:sdtPr>
                <w:rPr>
                  <w:rStyle w:val="FRU"/>
                  <w:highlight w:val="darkGray"/>
                </w:rPr>
                <w:alias w:val="TEXTE"/>
                <w:tag w:val="TEXTE"/>
                <w:id w:val="-1088770642"/>
                <w:lock w:val="sdtLocked"/>
                <w:placeholder>
                  <w:docPart w:val="5C92C259B4A64A29B7DD3D246D12074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5BBA9A1A" w14:textId="1A02F177" w:rsidR="00074444" w:rsidRPr="0010328C" w:rsidRDefault="00EE3BEF"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proofErr w:type="gramStart"/>
            <w:r w:rsidR="0010328C" w:rsidRPr="0010328C">
              <w:rPr>
                <w:rFonts w:ascii="Calibri" w:hAnsi="Calibri"/>
                <w:sz w:val="20"/>
                <w:lang w:val="fr-BE"/>
              </w:rPr>
              <w:t>a</w:t>
            </w:r>
            <w:r w:rsidR="00074444" w:rsidRPr="0010328C">
              <w:rPr>
                <w:rFonts w:ascii="Calibri" w:hAnsi="Calibri"/>
                <w:sz w:val="20"/>
                <w:lang w:val="fr-BE"/>
              </w:rPr>
              <w:t>utre</w:t>
            </w:r>
            <w:proofErr w:type="gramEnd"/>
            <w:r w:rsidR="00074444" w:rsidRPr="0010328C">
              <w:rPr>
                <w:rFonts w:ascii="Calibri" w:hAnsi="Calibri"/>
                <w:sz w:val="20"/>
                <w:lang w:val="fr-BE"/>
              </w:rPr>
              <w:t>(s)</w:t>
            </w:r>
            <w:r w:rsidR="00904E58" w:rsidRPr="0010328C">
              <w:rPr>
                <w:rFonts w:ascii="Calibri" w:hAnsi="Calibri"/>
                <w:sz w:val="20"/>
                <w:lang w:val="fr-BE"/>
              </w:rPr>
              <w:t xml:space="preserve"> </w:t>
            </w:r>
            <w:r w:rsidR="00074444" w:rsidRPr="0010328C">
              <w:rPr>
                <w:rFonts w:ascii="Calibri" w:hAnsi="Calibri"/>
                <w:sz w:val="20"/>
                <w:lang w:val="fr-BE"/>
              </w:rPr>
              <w:t xml:space="preserve">: </w:t>
            </w:r>
            <w:sdt>
              <w:sdtPr>
                <w:rPr>
                  <w:rStyle w:val="FRU"/>
                  <w:highlight w:val="darkGray"/>
                </w:rPr>
                <w:alias w:val="TEXTE"/>
                <w:tag w:val="TEXTE"/>
                <w:id w:val="1291788030"/>
                <w:lock w:val="sdtLocked"/>
                <w:placeholder>
                  <w:docPart w:val="184C4DCC92374845B93312ECC10D9C1B"/>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E6B1049"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5166CB" w14:paraId="53A99A7C" w14:textId="77777777" w:rsidTr="007E6C5D">
        <w:trPr>
          <w:cantSplit/>
        </w:trPr>
        <w:tc>
          <w:tcPr>
            <w:tcW w:w="10944" w:type="dxa"/>
            <w:gridSpan w:val="2"/>
            <w:shd w:val="clear" w:color="auto" w:fill="B4C6E7" w:themeFill="accent1" w:themeFillTint="66"/>
          </w:tcPr>
          <w:p w14:paraId="0C5C8010"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 xml:space="preserve">nstallations </w:t>
            </w:r>
            <w:proofErr w:type="gramStart"/>
            <w:r w:rsidR="00AF6C8B" w:rsidRPr="00057E77">
              <w:rPr>
                <w:rFonts w:ascii="Calibri" w:hAnsi="Calibri" w:cs="Calibri"/>
                <w:b/>
                <w:sz w:val="22"/>
                <w:szCs w:val="22"/>
                <w:lang w:val="fr-BE"/>
              </w:rPr>
              <w:t>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w:t>
            </w:r>
            <w:proofErr w:type="gramEnd"/>
            <w:r w:rsidR="008D38DA" w:rsidRPr="00057E77">
              <w:rPr>
                <w:rFonts w:ascii="Calibri" w:hAnsi="Calibri" w:cs="Calibri"/>
                <w:bCs/>
                <w:sz w:val="18"/>
                <w:szCs w:val="18"/>
                <w:lang w:val="fr-BE"/>
              </w:rPr>
              <w:t>description des installations prévues sur le site de l’événement)</w:t>
            </w:r>
          </w:p>
        </w:tc>
      </w:tr>
      <w:tr w:rsidR="008E6BE0" w:rsidRPr="005166CB" w14:paraId="7D020D49" w14:textId="77777777" w:rsidTr="007E6C5D">
        <w:trPr>
          <w:cantSplit/>
        </w:trPr>
        <w:tc>
          <w:tcPr>
            <w:tcW w:w="1770" w:type="dxa"/>
            <w:vMerge w:val="restart"/>
            <w:shd w:val="clear" w:color="auto" w:fill="F2F2F2"/>
          </w:tcPr>
          <w:p w14:paraId="2C987B7D"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70C62839" w14:textId="14DA17AB"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sdt>
              <w:sdtPr>
                <w:rPr>
                  <w:rStyle w:val="FRU"/>
                  <w:highlight w:val="darkGray"/>
                </w:rPr>
                <w:alias w:val="TEXTE"/>
                <w:tag w:val="TEXTE"/>
                <w:id w:val="1180784032"/>
                <w:lock w:val="sdtLocked"/>
                <w:placeholder>
                  <w:docPart w:val="4883023B61994FAEA4CF188D47D3CFB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8E6BE0" w:rsidRPr="005166CB" w14:paraId="70B002D0" w14:textId="77777777" w:rsidTr="007E6C5D">
        <w:trPr>
          <w:cantSplit/>
        </w:trPr>
        <w:tc>
          <w:tcPr>
            <w:tcW w:w="1770" w:type="dxa"/>
            <w:vMerge/>
            <w:shd w:val="clear" w:color="auto" w:fill="F2F2F2"/>
          </w:tcPr>
          <w:p w14:paraId="52C4B004"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5EA16517" w14:textId="77777777" w:rsidR="008E6BE0" w:rsidRPr="0010328C" w:rsidRDefault="00EE3BEF"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w:t>
            </w:r>
            <w:proofErr w:type="gramStart"/>
            <w:r w:rsidR="008E6BE0" w:rsidRPr="0010328C">
              <w:rPr>
                <w:rFonts w:ascii="Calibri" w:hAnsi="Calibri" w:cs="Calibri"/>
                <w:sz w:val="20"/>
                <w:lang w:val="fr-BE"/>
              </w:rPr>
              <w:t>utilisation</w:t>
            </w:r>
            <w:proofErr w:type="gramEnd"/>
            <w:r w:rsidR="008E6BE0" w:rsidRPr="0010328C">
              <w:rPr>
                <w:rFonts w:ascii="Calibri" w:hAnsi="Calibri" w:cs="Calibri"/>
                <w:sz w:val="20"/>
                <w:lang w:val="fr-BE"/>
              </w:rPr>
              <w:t xml:space="preserve">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5166CB" w14:paraId="3D86A515" w14:textId="77777777" w:rsidTr="007E6C5D">
        <w:trPr>
          <w:cantSplit/>
        </w:trPr>
        <w:tc>
          <w:tcPr>
            <w:tcW w:w="1770" w:type="dxa"/>
            <w:vMerge/>
            <w:shd w:val="clear" w:color="auto" w:fill="F2F2F2"/>
          </w:tcPr>
          <w:p w14:paraId="2B68CF23"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6EDF4901" w14:textId="45E2B512" w:rsidR="0064552E" w:rsidRPr="0010328C" w:rsidRDefault="00EE3BEF"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w:t>
            </w:r>
            <w:proofErr w:type="gramStart"/>
            <w:r w:rsidR="008E6BE0" w:rsidRPr="0010328C">
              <w:rPr>
                <w:rFonts w:ascii="Calibri" w:hAnsi="Calibri" w:cs="Calibri"/>
                <w:sz w:val="20"/>
                <w:lang w:val="fr-BE"/>
              </w:rPr>
              <w:t>groupe</w:t>
            </w:r>
            <w:proofErr w:type="gramEnd"/>
            <w:r w:rsidR="008E6BE0" w:rsidRPr="0010328C">
              <w:rPr>
                <w:rFonts w:ascii="Calibri" w:hAnsi="Calibri" w:cs="Calibri"/>
                <w:sz w:val="20"/>
                <w:lang w:val="fr-BE"/>
              </w:rPr>
              <w:t>(s)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sdt>
              <w:sdtPr>
                <w:rPr>
                  <w:rStyle w:val="FRU"/>
                  <w:highlight w:val="darkGray"/>
                </w:rPr>
                <w:alias w:val="TEXTE"/>
                <w:tag w:val="TEXTE"/>
                <w:id w:val="-2136632517"/>
                <w:lock w:val="sdtLocked"/>
                <w:placeholder>
                  <w:docPart w:val="7E481A15946E42DAAE51FDDE8F4A82D4"/>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07009CA9" w14:textId="19D1DD63" w:rsidR="008E6BE0" w:rsidRPr="0010328C" w:rsidRDefault="00EE3BEF"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w:t>
            </w:r>
            <w:proofErr w:type="gramStart"/>
            <w:r w:rsidR="008E6BE0" w:rsidRPr="0010328C">
              <w:rPr>
                <w:rFonts w:ascii="Calibri" w:hAnsi="Calibri" w:cs="Calibri"/>
                <w:sz w:val="20"/>
                <w:lang w:val="fr-BE"/>
              </w:rPr>
              <w:t>réserve</w:t>
            </w:r>
            <w:proofErr w:type="gramEnd"/>
            <w:r w:rsidR="008E6BE0" w:rsidRPr="0010328C">
              <w:rPr>
                <w:rFonts w:ascii="Calibri" w:hAnsi="Calibri" w:cs="Calibri"/>
                <w:sz w:val="20"/>
                <w:lang w:val="fr-BE"/>
              </w:rPr>
              <w:t xml:space="pre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sdt>
              <w:sdtPr>
                <w:rPr>
                  <w:rStyle w:val="FRU"/>
                  <w:highlight w:val="darkGray"/>
                </w:rPr>
                <w:alias w:val="TEXTE"/>
                <w:tag w:val="TEXTE"/>
                <w:id w:val="183567822"/>
                <w:lock w:val="sdtLocked"/>
                <w:placeholder>
                  <w:docPart w:val="1BFDE02A4CDB4F11BB8EF1303C7A476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ype de stockage :</w:t>
            </w:r>
            <w:r w:rsidR="009A66F2">
              <w:rPr>
                <w:rFonts w:ascii="Calibri" w:hAnsi="Calibri" w:cs="Calibri"/>
                <w:sz w:val="20"/>
                <w:lang w:val="fr-BE"/>
              </w:rPr>
              <w:t xml:space="preserve"> </w:t>
            </w:r>
            <w:r w:rsidR="009A66F2" w:rsidRPr="009A66F2">
              <w:rPr>
                <w:highlight w:val="darkGray"/>
                <w:lang w:val="fr-BE"/>
              </w:rPr>
              <w:t xml:space="preserve"> </w:t>
            </w:r>
            <w:sdt>
              <w:sdtPr>
                <w:rPr>
                  <w:rStyle w:val="FRU"/>
                  <w:highlight w:val="darkGray"/>
                </w:rPr>
                <w:alias w:val="TEXTE"/>
                <w:tag w:val="TEXTE"/>
                <w:id w:val="837343945"/>
                <w:lock w:val="sdtLocked"/>
                <w:placeholder>
                  <w:docPart w:val="088891B779584FACACD78504DAB2392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154105" w:rsidRPr="0010328C">
              <w:rPr>
                <w:rFonts w:ascii="Calibri" w:hAnsi="Calibri" w:cs="Calibri"/>
                <w:sz w:val="20"/>
                <w:lang w:val="fr-BE"/>
              </w:rPr>
              <w:tab/>
            </w:r>
          </w:p>
        </w:tc>
      </w:tr>
      <w:tr w:rsidR="0064552E" w:rsidRPr="005A01B2" w14:paraId="48804CB9" w14:textId="77777777" w:rsidTr="007E6C5D">
        <w:trPr>
          <w:cantSplit/>
          <w:trHeight w:val="240"/>
        </w:trPr>
        <w:tc>
          <w:tcPr>
            <w:tcW w:w="1770" w:type="dxa"/>
            <w:vMerge w:val="restart"/>
            <w:shd w:val="clear" w:color="auto" w:fill="F2F2F2"/>
          </w:tcPr>
          <w:p w14:paraId="7177FE7A"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236A8515" w14:textId="026C39F2"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 xml:space="preserve">Prestataire de </w:t>
            </w:r>
            <w:proofErr w:type="gramStart"/>
            <w:r w:rsidRPr="0010328C">
              <w:rPr>
                <w:rFonts w:ascii="Calibri" w:hAnsi="Calibri" w:cs="Calibri"/>
                <w:sz w:val="20"/>
                <w:lang w:val="fr-BE"/>
              </w:rPr>
              <w:t>services </w:t>
            </w:r>
            <w:r w:rsidR="0064552E" w:rsidRPr="0010328C">
              <w:rPr>
                <w:rFonts w:ascii="Calibri" w:hAnsi="Calibri" w:cs="Calibri"/>
                <w:sz w:val="20"/>
                <w:lang w:val="fr-BE"/>
              </w:rPr>
              <w:t> :</w:t>
            </w:r>
            <w:proofErr w:type="gramEnd"/>
            <w:r w:rsidR="0064552E" w:rsidRPr="0010328C">
              <w:rPr>
                <w:rFonts w:ascii="Calibri" w:hAnsi="Calibri" w:cs="Calibri"/>
                <w:sz w:val="20"/>
                <w:lang w:val="fr-BE"/>
              </w:rPr>
              <w:t xml:space="preserve"> </w:t>
            </w:r>
            <w:sdt>
              <w:sdtPr>
                <w:rPr>
                  <w:rStyle w:val="FRU"/>
                  <w:highlight w:val="darkGray"/>
                </w:rPr>
                <w:alias w:val="TEXTE"/>
                <w:tag w:val="TEXTE"/>
                <w:id w:val="-463430116"/>
                <w:lock w:val="sdtLocked"/>
                <w:placeholder>
                  <w:docPart w:val="561DE658062F4311B7311D74350AC0A8"/>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64552E" w:rsidRPr="005A01B2" w14:paraId="4D8CE3E1" w14:textId="77777777" w:rsidTr="00983A26">
        <w:trPr>
          <w:cantSplit/>
          <w:trHeight w:val="270"/>
        </w:trPr>
        <w:tc>
          <w:tcPr>
            <w:tcW w:w="1770" w:type="dxa"/>
            <w:vMerge/>
            <w:shd w:val="clear" w:color="auto" w:fill="F2F2F2"/>
          </w:tcPr>
          <w:p w14:paraId="7D0C23BA"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55C3A48F" w14:textId="77777777" w:rsidR="0064552E" w:rsidRPr="0010328C" w:rsidRDefault="00EE3BEF"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w:t>
            </w:r>
            <w:proofErr w:type="gramStart"/>
            <w:r w:rsidR="0064552E" w:rsidRPr="0010328C">
              <w:rPr>
                <w:rFonts w:ascii="Calibri" w:hAnsi="Calibri" w:cs="Calibri"/>
                <w:sz w:val="20"/>
                <w:lang w:val="fr-BE"/>
              </w:rPr>
              <w:t>sono</w:t>
            </w:r>
            <w:proofErr w:type="gramEnd"/>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5166CB" w14:paraId="36DCE077" w14:textId="77777777" w:rsidTr="00983A26">
        <w:trPr>
          <w:cantSplit/>
          <w:trHeight w:val="495"/>
        </w:trPr>
        <w:tc>
          <w:tcPr>
            <w:tcW w:w="1770" w:type="dxa"/>
            <w:vMerge/>
            <w:shd w:val="clear" w:color="auto" w:fill="F2F2F2"/>
          </w:tcPr>
          <w:p w14:paraId="310F1817"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2B1BECAB" w14:textId="77777777" w:rsidR="0064552E" w:rsidRPr="0010328C" w:rsidRDefault="00EE3BEF"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gramStart"/>
            <w:r w:rsidR="0064552E" w:rsidRPr="0010328C">
              <w:rPr>
                <w:rFonts w:ascii="Calibri" w:hAnsi="Calibri" w:cs="Calibri"/>
                <w:sz w:val="20"/>
                <w:lang w:val="fr-BE"/>
              </w:rPr>
              <w:t>effets</w:t>
            </w:r>
            <w:proofErr w:type="gramEnd"/>
            <w:r w:rsidR="0064552E" w:rsidRPr="0010328C">
              <w:rPr>
                <w:rFonts w:ascii="Calibri" w:hAnsi="Calibri" w:cs="Calibri"/>
                <w:sz w:val="20"/>
                <w:lang w:val="fr-BE"/>
              </w:rPr>
              <w:t xml:space="preserve">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69532C71" w14:textId="4ED03248" w:rsidR="0064552E" w:rsidRPr="0010328C" w:rsidRDefault="00EE3BEF"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w:t>
            </w:r>
            <w:proofErr w:type="gramStart"/>
            <w:r w:rsidR="0064552E" w:rsidRPr="0010328C">
              <w:rPr>
                <w:rFonts w:ascii="Calibri" w:hAnsi="Calibri" w:cs="Calibri"/>
                <w:sz w:val="20"/>
                <w:lang w:val="fr-BE"/>
              </w:rPr>
              <w:t>système</w:t>
            </w:r>
            <w:proofErr w:type="gramEnd"/>
            <w:r w:rsidR="0064552E" w:rsidRPr="0010328C">
              <w:rPr>
                <w:rFonts w:ascii="Calibri" w:hAnsi="Calibri" w:cs="Calibri"/>
                <w:sz w:val="20"/>
                <w:lang w:val="fr-BE"/>
              </w:rPr>
              <w:t xml:space="preserv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sdt>
              <w:sdtPr>
                <w:rPr>
                  <w:rStyle w:val="FRU"/>
                  <w:highlight w:val="darkGray"/>
                </w:rPr>
                <w:alias w:val="TEXTE"/>
                <w:tag w:val="TEXTE"/>
                <w:id w:val="115035881"/>
                <w:lock w:val="sdtLocked"/>
                <w:placeholder>
                  <w:docPart w:val="31DAB9B241D7484E9E55BD96A0D57B4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4552E" w:rsidRPr="0010328C">
              <w:rPr>
                <w:rFonts w:ascii="Calibri" w:hAnsi="Calibri" w:cs="Calibri"/>
                <w:sz w:val="20"/>
                <w:lang w:val="fr-BE"/>
              </w:rPr>
              <w:t xml:space="preserve"> m</w:t>
            </w:r>
          </w:p>
        </w:tc>
      </w:tr>
      <w:tr w:rsidR="0069039C" w:rsidRPr="005166CB" w14:paraId="17EE7EAD" w14:textId="77777777" w:rsidTr="00983A26">
        <w:trPr>
          <w:cantSplit/>
          <w:trHeight w:val="300"/>
        </w:trPr>
        <w:tc>
          <w:tcPr>
            <w:tcW w:w="1770" w:type="dxa"/>
            <w:vMerge w:val="restart"/>
            <w:shd w:val="clear" w:color="auto" w:fill="F2F2F2"/>
          </w:tcPr>
          <w:p w14:paraId="529C00E8"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45DBAFA7" w14:textId="4C1BB1F4"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9039C" w:rsidRPr="0010328C">
              <w:rPr>
                <w:rFonts w:ascii="Calibri" w:hAnsi="Calibri"/>
                <w:sz w:val="20"/>
                <w:lang w:val="fr-BE"/>
              </w:rPr>
              <w:t>Vivaqua</w:t>
            </w:r>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sdt>
              <w:sdtPr>
                <w:rPr>
                  <w:rStyle w:val="FRU"/>
                  <w:highlight w:val="darkGray"/>
                </w:rPr>
                <w:alias w:val="TEXTE"/>
                <w:tag w:val="TEXTE"/>
                <w:id w:val="1392694086"/>
                <w:lock w:val="sdtLocked"/>
                <w:placeholder>
                  <w:docPart w:val="6BF58BF7694D4F2B8850FC73D6226A92"/>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9039C" w:rsidRPr="0010328C">
              <w:rPr>
                <w:rFonts w:ascii="Calibri" w:hAnsi="Calibri"/>
                <w:sz w:val="20"/>
                <w:lang w:val="fr-BE"/>
              </w:rPr>
              <w:t> </w:t>
            </w:r>
          </w:p>
        </w:tc>
      </w:tr>
      <w:tr w:rsidR="0069039C" w:rsidRPr="005166CB" w14:paraId="4FA3BB5A" w14:textId="77777777" w:rsidTr="00983A26">
        <w:trPr>
          <w:cantSplit/>
          <w:trHeight w:val="240"/>
        </w:trPr>
        <w:tc>
          <w:tcPr>
            <w:tcW w:w="1770" w:type="dxa"/>
            <w:vMerge/>
            <w:tcBorders>
              <w:bottom w:val="single" w:sz="4" w:space="0" w:color="auto"/>
            </w:tcBorders>
            <w:shd w:val="clear" w:color="auto" w:fill="F2F2F2"/>
          </w:tcPr>
          <w:p w14:paraId="337E60A1"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124DD9A8" w14:textId="77777777" w:rsidR="0069039C" w:rsidRPr="0010328C" w:rsidRDefault="00EE3BEF"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EndPr>
                <w:rPr>
                  <w:rStyle w:val="Titre2Car"/>
                </w:rPr>
              </w:sdtEnd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proofErr w:type="gramStart"/>
            <w:r w:rsidR="0069039C" w:rsidRPr="0010328C">
              <w:rPr>
                <w:rFonts w:ascii="Calibri" w:hAnsi="Calibri" w:cs="Calibri"/>
                <w:sz w:val="20"/>
                <w:lang w:val="fr-BE"/>
              </w:rPr>
              <w:t>utilisation</w:t>
            </w:r>
            <w:proofErr w:type="gramEnd"/>
            <w:r w:rsidR="0069039C" w:rsidRPr="0010328C">
              <w:rPr>
                <w:rFonts w:ascii="Calibri" w:hAnsi="Calibri" w:cs="Calibri"/>
                <w:sz w:val="20"/>
                <w:lang w:val="fr-BE"/>
              </w:rPr>
              <w:t xml:space="preserve">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5166CB" w14:paraId="7D93C6F4" w14:textId="77777777" w:rsidTr="004A4BFE">
        <w:trPr>
          <w:cantSplit/>
          <w:trHeight w:val="255"/>
        </w:trPr>
        <w:tc>
          <w:tcPr>
            <w:tcW w:w="1770" w:type="dxa"/>
            <w:vMerge w:val="restart"/>
            <w:tcBorders>
              <w:right w:val="single" w:sz="4" w:space="0" w:color="auto"/>
            </w:tcBorders>
            <w:shd w:val="clear" w:color="auto" w:fill="F2F2F2"/>
          </w:tcPr>
          <w:p w14:paraId="575743CF"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49D14D6A" w14:textId="777DCBEA" w:rsidR="00983A26" w:rsidRPr="0010328C" w:rsidRDefault="00EE3BEF"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proofErr w:type="gramStart"/>
            <w:r w:rsidR="00983A26" w:rsidRPr="0010328C">
              <w:rPr>
                <w:rFonts w:ascii="Calibri" w:hAnsi="Calibri" w:cs="Calibri"/>
                <w:sz w:val="20"/>
                <w:lang w:val="fr-BE"/>
              </w:rPr>
              <w:t>barbecue</w:t>
            </w:r>
            <w:r w:rsidR="00983A26">
              <w:rPr>
                <w:rFonts w:ascii="Calibri" w:hAnsi="Calibri" w:cs="Calibri"/>
                <w:sz w:val="20"/>
                <w:lang w:val="fr-BE"/>
              </w:rPr>
              <w:t xml:space="preserve"> </w:t>
            </w:r>
            <w:r w:rsidR="00983A26" w:rsidRPr="0010328C">
              <w:rPr>
                <w:rFonts w:ascii="Calibri" w:hAnsi="Calibri" w:cs="Calibri"/>
                <w:sz w:val="20"/>
                <w:lang w:val="fr-BE"/>
              </w:rPr>
              <w:t xml:space="preserve"> (</w:t>
            </w:r>
            <w:proofErr w:type="gramEnd"/>
            <w:r w:rsidR="00983A26" w:rsidRPr="0010328C">
              <w:rPr>
                <w:rFonts w:ascii="Calibri" w:hAnsi="Calibri" w:cs="Calibri"/>
                <w:sz w:val="20"/>
                <w:lang w:val="fr-BE"/>
              </w:rPr>
              <w:t>nbr</w:t>
            </w:r>
            <w:r w:rsidR="00983A26">
              <w:rPr>
                <w:rFonts w:ascii="Calibri" w:hAnsi="Calibri" w:cs="Calibri"/>
                <w:sz w:val="20"/>
                <w:lang w:val="fr-BE"/>
              </w:rPr>
              <w:t>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2092537171"/>
                <w:lock w:val="sdtLocked"/>
                <w:placeholder>
                  <w:docPart w:val="6EB1023D74E9408CA87A0EEA32D5610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5166CB" w14:paraId="5B28CDDC" w14:textId="77777777" w:rsidTr="00983A26">
        <w:trPr>
          <w:cantSplit/>
          <w:trHeight w:val="184"/>
        </w:trPr>
        <w:tc>
          <w:tcPr>
            <w:tcW w:w="1770" w:type="dxa"/>
            <w:vMerge/>
            <w:tcBorders>
              <w:right w:val="single" w:sz="4" w:space="0" w:color="auto"/>
            </w:tcBorders>
            <w:shd w:val="clear" w:color="auto" w:fill="F2F2F2"/>
          </w:tcPr>
          <w:p w14:paraId="29446A9D"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40BAD922" w14:textId="35C23BD3" w:rsidR="00983A26" w:rsidRPr="0010328C" w:rsidRDefault="00EE3BEF"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proofErr w:type="gramStart"/>
            <w:r w:rsidR="00983A26" w:rsidRPr="0010328C">
              <w:rPr>
                <w:rFonts w:ascii="Calibri" w:hAnsi="Calibri" w:cs="Calibri"/>
                <w:sz w:val="20"/>
                <w:lang w:val="fr-BE"/>
              </w:rPr>
              <w:t>brasero</w:t>
            </w:r>
            <w:proofErr w:type="gramEnd"/>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nbre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825812403"/>
                <w:lock w:val="sdtLocked"/>
                <w:placeholder>
                  <w:docPart w:val="ABBAC93F34C847AA93EA0AE286A3C32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sdt>
              <w:sdtPr>
                <w:rPr>
                  <w:rStyle w:val="FRU"/>
                  <w:highlight w:val="darkGray"/>
                </w:rPr>
                <w:alias w:val="TEXTE"/>
                <w:tag w:val="TEXTE"/>
                <w:id w:val="-619454790"/>
                <w:lock w:val="sdtLocked"/>
                <w:placeholder>
                  <w:docPart w:val="BB5C03C8D3F64B15B1CFE67147A0BC5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983A26" w:rsidRPr="005166CB" w14:paraId="1882499B" w14:textId="77777777" w:rsidTr="00983A26">
        <w:trPr>
          <w:cantSplit/>
          <w:trHeight w:val="184"/>
        </w:trPr>
        <w:tc>
          <w:tcPr>
            <w:tcW w:w="1770" w:type="dxa"/>
            <w:vMerge/>
            <w:tcBorders>
              <w:right w:val="single" w:sz="4" w:space="0" w:color="auto"/>
            </w:tcBorders>
            <w:shd w:val="clear" w:color="auto" w:fill="F2F2F2"/>
          </w:tcPr>
          <w:p w14:paraId="476E48F6"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6CF1EF9D" w14:textId="0FB22F19" w:rsidR="00983A26" w:rsidRPr="0010328C" w:rsidRDefault="00EE3BEF"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proofErr w:type="gramStart"/>
            <w:r w:rsidR="00983A26" w:rsidRPr="0010328C">
              <w:rPr>
                <w:rFonts w:ascii="Calibri" w:hAnsi="Calibri" w:cs="Calibri"/>
                <w:sz w:val="20"/>
                <w:lang w:val="fr-BE"/>
              </w:rPr>
              <w:t>chauffage</w:t>
            </w:r>
            <w:proofErr w:type="gramEnd"/>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A66F2">
              <w:rPr>
                <w:rFonts w:ascii="Calibri" w:hAnsi="Calibri" w:cs="Calibri"/>
                <w:sz w:val="20"/>
                <w:lang w:val="fr-BE"/>
              </w:rPr>
              <w:t xml:space="preserve"> </w:t>
            </w:r>
            <w:sdt>
              <w:sdtPr>
                <w:rPr>
                  <w:rStyle w:val="FRU"/>
                  <w:highlight w:val="darkGray"/>
                </w:rPr>
                <w:alias w:val="TEXTE"/>
                <w:tag w:val="TEXTE"/>
                <w:id w:val="-847245121"/>
                <w:lock w:val="sdtLocked"/>
                <w:placeholder>
                  <w:docPart w:val="E94007C9714F4EF589647B3506B492DF"/>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sdt>
              <w:sdtPr>
                <w:rPr>
                  <w:rStyle w:val="FRU"/>
                  <w:highlight w:val="darkGray"/>
                </w:rPr>
                <w:alias w:val="TEXTE"/>
                <w:tag w:val="TEXTE"/>
                <w:id w:val="-346863966"/>
                <w:lock w:val="sdtLocked"/>
                <w:placeholder>
                  <w:docPart w:val="73DD3FEAEA0A4907B15AA37FAB8F6F3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3B71AF" w:rsidRPr="005A01B2" w14:paraId="759883AA" w14:textId="77777777" w:rsidTr="007E6C5D">
        <w:trPr>
          <w:cantSplit/>
        </w:trPr>
        <w:tc>
          <w:tcPr>
            <w:tcW w:w="1770" w:type="dxa"/>
            <w:shd w:val="clear" w:color="auto" w:fill="F2F2F2"/>
          </w:tcPr>
          <w:p w14:paraId="594E849E"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34427BEA" w14:textId="79821025" w:rsidR="003B71AF" w:rsidRPr="001E13EE" w:rsidRDefault="00EE3BEF" w:rsidP="003B71AF">
            <w:pPr>
              <w:rPr>
                <w:rFonts w:ascii="Calibri" w:hAnsi="Calibri" w:cs="Calibri"/>
                <w:sz w:val="20"/>
                <w:lang w:val="fr-BE"/>
              </w:rPr>
            </w:pPr>
            <w:sdt>
              <w:sdtPr>
                <w:rPr>
                  <w:rStyle w:val="FRU"/>
                  <w:highlight w:val="darkGray"/>
                </w:rPr>
                <w:alias w:val="TEXTE"/>
                <w:tag w:val="TEXTE"/>
                <w:id w:val="107250559"/>
                <w:lock w:val="sdtLocked"/>
                <w:placeholder>
                  <w:docPart w:val="DEF57A4D443A49AA924BF19014F02F90"/>
                </w:placeholder>
                <w:showingPlcHdr/>
                <w15:color w:val="FF0000"/>
              </w:sdtPr>
              <w:sdtEndPr>
                <w:rPr>
                  <w:rStyle w:val="FRU"/>
                  <w:color w:val="AEAAAA" w:themeColor="background2" w:themeShade="BF"/>
                  <w:highlight w:val="none"/>
                </w:rPr>
              </w:sdtEndPr>
              <w:sdtContent>
                <w:r w:rsidR="00B54F6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770011C8"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5A01B2" w14:paraId="03FDC8A4"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58B71DC4" w14:textId="77777777" w:rsidR="00AF6C8B" w:rsidRPr="00057E77" w:rsidRDefault="00057E77" w:rsidP="00ED5CDD">
            <w:pPr>
              <w:rPr>
                <w:rFonts w:ascii="Calibri" w:hAnsi="Calibri" w:cs="Calibri"/>
                <w:sz w:val="22"/>
                <w:szCs w:val="22"/>
                <w:lang w:val="fr-BE"/>
              </w:rPr>
            </w:pPr>
            <w:bookmarkStart w:id="2"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p>
        </w:tc>
      </w:tr>
      <w:bookmarkEnd w:id="2"/>
      <w:tr w:rsidR="00C453F5" w:rsidRPr="005A01B2" w14:paraId="7B69ACF4"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3A06E64A" w14:textId="77777777" w:rsidR="00C453F5" w:rsidRPr="002D1F82" w:rsidRDefault="00EE3BEF"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shd w:val="clear" w:color="auto" w:fill="auto"/>
          </w:tcPr>
          <w:p w14:paraId="35BD6CE4" w14:textId="1E7B45AE" w:rsidR="00C453F5" w:rsidRPr="002D1F82" w:rsidRDefault="00C453F5" w:rsidP="00C453F5">
            <w:pPr>
              <w:jc w:val="left"/>
              <w:rPr>
                <w:rFonts w:ascii="Calibri" w:hAnsi="Calibri" w:cs="Calibri"/>
                <w:sz w:val="22"/>
                <w:lang w:val="fr-BE"/>
              </w:rPr>
            </w:pPr>
            <w:proofErr w:type="gramStart"/>
            <w:r>
              <w:rPr>
                <w:rFonts w:ascii="Calibri" w:hAnsi="Calibri" w:cs="Calibri"/>
                <w:sz w:val="18"/>
                <w:lang w:val="fr-BE"/>
              </w:rPr>
              <w:t>Date:</w:t>
            </w:r>
            <w:proofErr w:type="gramEnd"/>
            <w:r>
              <w:rPr>
                <w:rFonts w:ascii="Calibri" w:hAnsi="Calibri" w:cs="Calibri"/>
                <w:sz w:val="18"/>
                <w:lang w:val="fr-BE"/>
              </w:rPr>
              <w:t xml:space="preserve"> </w:t>
            </w:r>
            <w:sdt>
              <w:sdtPr>
                <w:rPr>
                  <w:rStyle w:val="FRU"/>
                  <w:highlight w:val="darkGray"/>
                </w:rPr>
                <w:alias w:val="TEXTE"/>
                <w:tag w:val="TEXTE"/>
                <w:id w:val="-1544277639"/>
                <w:lock w:val="sdtLocked"/>
                <w:placeholder>
                  <w:docPart w:val="B17927F742F046869F7DDBB75FA4C3D7"/>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shd w:val="clear" w:color="auto" w:fill="auto"/>
          </w:tcPr>
          <w:p w14:paraId="3F072FA9" w14:textId="77777777" w:rsidR="00C453F5" w:rsidRPr="002D1F82" w:rsidRDefault="009C55F6" w:rsidP="00C453F5">
            <w:pPr>
              <w:jc w:val="left"/>
              <w:rPr>
                <w:rFonts w:ascii="Calibri" w:hAnsi="Calibri" w:cs="Calibri"/>
                <w:sz w:val="22"/>
                <w:lang w:val="fr-BE"/>
              </w:rPr>
            </w:pPr>
            <w:proofErr w:type="gramStart"/>
            <w:r>
              <w:rPr>
                <w:rFonts w:ascii="Calibri" w:hAnsi="Calibri" w:cs="Calibri"/>
                <w:sz w:val="20"/>
                <w:lang w:val="fr-BE"/>
              </w:rPr>
              <w:t>d</w:t>
            </w:r>
            <w:r w:rsidRPr="00280A68">
              <w:rPr>
                <w:rFonts w:ascii="Calibri" w:hAnsi="Calibri" w:cs="Calibri"/>
                <w:sz w:val="20"/>
                <w:lang w:val="fr-BE"/>
              </w:rPr>
              <w:t>e</w:t>
            </w:r>
            <w:proofErr w:type="gramEnd"/>
            <w:r w:rsidRPr="00280A68">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shd w:val="clear" w:color="auto" w:fill="auto"/>
          </w:tcPr>
          <w:p w14:paraId="11BC2F27" w14:textId="77777777" w:rsidR="00C453F5" w:rsidRPr="002D1F82" w:rsidRDefault="00C453F5" w:rsidP="002D1F82">
            <w:pPr>
              <w:ind w:left="-108" w:right="-200"/>
              <w:jc w:val="left"/>
              <w:rPr>
                <w:rFonts w:ascii="Calibri" w:hAnsi="Calibri" w:cs="Calibri"/>
                <w:sz w:val="22"/>
                <w:lang w:val="fr-BE"/>
              </w:rPr>
            </w:pPr>
          </w:p>
        </w:tc>
      </w:tr>
      <w:tr w:rsidR="00A03962" w:rsidRPr="009A66F2" w14:paraId="371FF36C"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201CF8EA" w14:textId="77777777" w:rsidR="00A03962" w:rsidRPr="00B94D20" w:rsidRDefault="00EE3BEF"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shd w:val="clear" w:color="auto" w:fill="auto"/>
          </w:tcPr>
          <w:p w14:paraId="1285EE9F" w14:textId="6992D589" w:rsidR="00A03962" w:rsidRPr="00855CFF" w:rsidRDefault="00EE3BEF" w:rsidP="00A03962">
            <w:pPr>
              <w:rPr>
                <w:rFonts w:ascii="Calibri" w:hAnsi="Calibri" w:cs="Calibri"/>
                <w:bCs/>
                <w:color w:val="C00000"/>
                <w:sz w:val="22"/>
                <w:szCs w:val="22"/>
                <w:lang w:val="fr-BE"/>
              </w:rPr>
            </w:pPr>
            <w:sdt>
              <w:sdtPr>
                <w:rPr>
                  <w:rStyle w:val="FRU"/>
                </w:rPr>
                <w:id w:val="-1471899206"/>
                <w:placeholder>
                  <w:docPart w:val="F855333D89C541E4ACE2EE09A3548AA0"/>
                </w:placeholder>
                <w:showingPlcHdr/>
                <w15:color w:val="FF0000"/>
              </w:sdtPr>
              <w:sdtEndPr>
                <w:rPr>
                  <w:rStyle w:val="FRU"/>
                </w:rPr>
              </w:sdtEndPr>
              <w:sdtContent>
                <w:r w:rsidR="007533E5" w:rsidRPr="00155D1B">
                  <w:rPr>
                    <w:rStyle w:val="Textedelespacerserv"/>
                    <w:rFonts w:asciiTheme="minorHAnsi" w:hAnsiTheme="minorHAnsi" w:cstheme="minorHAnsi"/>
                    <w:sz w:val="20"/>
                    <w:lang w:val="fr-BE"/>
                  </w:rPr>
                  <w:t>Cliquez ou appuyez ici pour entrer du texte.</w:t>
                </w:r>
              </w:sdtContent>
            </w:sdt>
          </w:p>
        </w:tc>
      </w:tr>
      <w:tr w:rsidR="00A03962" w:rsidRPr="005A01B2" w14:paraId="4CDECB3B"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5FCA4FC6" w14:textId="77777777" w:rsidR="00A03962" w:rsidRPr="00B94D20" w:rsidRDefault="00EE3BEF"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shd w:val="clear" w:color="auto" w:fill="auto"/>
          </w:tcPr>
          <w:p w14:paraId="6F633B17" w14:textId="604610EF" w:rsidR="00A03962" w:rsidRPr="00855CFF" w:rsidRDefault="00EE3BEF" w:rsidP="00A03962">
            <w:pPr>
              <w:rPr>
                <w:rFonts w:ascii="Calibri" w:hAnsi="Calibri" w:cs="Calibri"/>
                <w:bCs/>
                <w:color w:val="C00000"/>
                <w:sz w:val="22"/>
                <w:szCs w:val="22"/>
                <w:lang w:val="fr-BE"/>
              </w:rPr>
            </w:pPr>
            <w:sdt>
              <w:sdtPr>
                <w:rPr>
                  <w:rStyle w:val="FRU"/>
                  <w:highlight w:val="darkGray"/>
                </w:rPr>
                <w:alias w:val="TEXTE"/>
                <w:tag w:val="TEXTE"/>
                <w:id w:val="1044721317"/>
                <w:lock w:val="sdtLocked"/>
                <w:placeholder>
                  <w:docPart w:val="8B2CAC07709D4CD38BBAA1B82E1A819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A27633D" w14:textId="77777777" w:rsidR="0094514C" w:rsidRDefault="0094514C">
      <w:pPr>
        <w:rPr>
          <w:rFonts w:ascii="Calibri" w:hAnsi="Calibri" w:cs="Calibri"/>
          <w:sz w:val="10"/>
          <w:szCs w:val="10"/>
          <w:lang w:val="fr-BE"/>
        </w:rPr>
      </w:pPr>
    </w:p>
    <w:p w14:paraId="7416D59A"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3C7C99C3" w14:textId="77777777" w:rsidTr="00E11CA6">
        <w:trPr>
          <w:cantSplit/>
        </w:trPr>
        <w:tc>
          <w:tcPr>
            <w:tcW w:w="10944" w:type="dxa"/>
            <w:shd w:val="clear" w:color="auto" w:fill="92CDDC"/>
          </w:tcPr>
          <w:p w14:paraId="2B0D68DC"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13239F84"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632B8288" w14:textId="77777777" w:rsidTr="00983A26">
        <w:trPr>
          <w:cantSplit/>
          <w:trHeight w:val="243"/>
        </w:trPr>
        <w:tc>
          <w:tcPr>
            <w:tcW w:w="6237" w:type="dxa"/>
            <w:tcBorders>
              <w:bottom w:val="single" w:sz="4" w:space="0" w:color="auto"/>
            </w:tcBorders>
            <w:shd w:val="clear" w:color="auto" w:fill="B4C6E7" w:themeFill="accent1" w:themeFillTint="66"/>
          </w:tcPr>
          <w:p w14:paraId="58AB3DFA"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3C759469"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05CB4BE7"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A66F2" w:rsidRPr="00E271AE" w14:paraId="0AE230E5" w14:textId="77777777" w:rsidTr="00983A26">
        <w:trPr>
          <w:cantSplit/>
          <w:trHeight w:val="78"/>
        </w:trPr>
        <w:tc>
          <w:tcPr>
            <w:tcW w:w="6237" w:type="dxa"/>
            <w:tcBorders>
              <w:bottom w:val="single" w:sz="4" w:space="0" w:color="auto"/>
            </w:tcBorders>
            <w:shd w:val="clear" w:color="auto" w:fill="auto"/>
          </w:tcPr>
          <w:p w14:paraId="173B7C4B" w14:textId="4C16EE85" w:rsidR="009A66F2" w:rsidRPr="00590147" w:rsidRDefault="00EE3BEF" w:rsidP="009A66F2">
            <w:pPr>
              <w:rPr>
                <w:rFonts w:ascii="Calibri" w:hAnsi="Calibri" w:cs="Calibri"/>
                <w:color w:val="C00000"/>
                <w:sz w:val="20"/>
                <w:lang w:val="fr-BE"/>
              </w:rPr>
            </w:pPr>
            <w:sdt>
              <w:sdtPr>
                <w:rPr>
                  <w:rStyle w:val="FRU"/>
                </w:rPr>
                <w:id w:val="-733239942"/>
                <w:placeholder>
                  <w:docPart w:val="469303E91E5842B7A73611C03D7EBA6D"/>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bottom w:val="single" w:sz="4" w:space="0" w:color="auto"/>
            </w:tcBorders>
          </w:tcPr>
          <w:p w14:paraId="601BF766" w14:textId="0A575A1B" w:rsidR="009A66F2" w:rsidRPr="00590147" w:rsidRDefault="00EE3BEF" w:rsidP="009A66F2">
            <w:pPr>
              <w:jc w:val="left"/>
              <w:rPr>
                <w:rFonts w:ascii="Calibri" w:hAnsi="Calibri" w:cs="Calibri"/>
                <w:sz w:val="20"/>
                <w:lang w:val="fr-BE"/>
              </w:rPr>
            </w:pPr>
            <w:sdt>
              <w:sdtPr>
                <w:rPr>
                  <w:rStyle w:val="FRU"/>
                  <w:highlight w:val="darkGray"/>
                </w:rPr>
                <w:alias w:val="TEXTE"/>
                <w:tag w:val="TEXTE"/>
                <w:id w:val="944898810"/>
                <w:lock w:val="sdtLocked"/>
                <w:placeholder>
                  <w:docPart w:val="7B55E4F3AEA2469CA266A0604F5646FC"/>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auto"/>
            </w:tcBorders>
          </w:tcPr>
          <w:p w14:paraId="2BEF0010" w14:textId="77777777" w:rsidR="009A66F2" w:rsidRPr="00E11CA6" w:rsidRDefault="00EE3BEF" w:rsidP="009A66F2">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w:t>
            </w:r>
            <w:proofErr w:type="gramStart"/>
            <w:r w:rsidR="009A66F2" w:rsidRPr="00E11CA6">
              <w:rPr>
                <w:rFonts w:ascii="Calibri" w:hAnsi="Calibri" w:cs="Calibri"/>
                <w:sz w:val="20"/>
                <w:lang w:val="fr-BE"/>
              </w:rPr>
              <w:t>personnes</w:t>
            </w:r>
            <w:proofErr w:type="gramEnd"/>
            <w:r w:rsidR="009A66F2" w:rsidRPr="00E11CA6">
              <w:rPr>
                <w:rFonts w:ascii="Calibri" w:hAnsi="Calibri" w:cs="Calibri"/>
                <w:sz w:val="20"/>
                <w:lang w:val="fr-BE"/>
              </w:rPr>
              <w:t xml:space="preserve">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6140BB58"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227A74D2" w14:textId="44930452" w:rsidR="009A66F2" w:rsidRPr="00590147" w:rsidRDefault="00EE3BEF" w:rsidP="009A66F2">
            <w:pPr>
              <w:rPr>
                <w:rFonts w:ascii="Calibri" w:hAnsi="Calibri" w:cs="Calibri"/>
                <w:sz w:val="20"/>
                <w:lang w:val="fr-BE"/>
              </w:rPr>
            </w:pPr>
            <w:sdt>
              <w:sdtPr>
                <w:rPr>
                  <w:rStyle w:val="FRU"/>
                </w:rPr>
                <w:id w:val="-1232541043"/>
                <w:placeholder>
                  <w:docPart w:val="13A35D6D914C42C9B5D645D7A805208E"/>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4EE05589" w14:textId="46DAABAF" w:rsidR="009A66F2" w:rsidRPr="00590147" w:rsidRDefault="00EE3BEF" w:rsidP="009A66F2">
            <w:pPr>
              <w:jc w:val="left"/>
              <w:rPr>
                <w:rFonts w:ascii="Calibri" w:hAnsi="Calibri" w:cs="Calibri"/>
                <w:sz w:val="20"/>
                <w:lang w:val="fr-BE"/>
              </w:rPr>
            </w:pPr>
            <w:sdt>
              <w:sdtPr>
                <w:rPr>
                  <w:rStyle w:val="FRU"/>
                  <w:highlight w:val="darkGray"/>
                </w:rPr>
                <w:alias w:val="TEXTE"/>
                <w:tag w:val="TEXTE"/>
                <w:id w:val="724501903"/>
                <w:lock w:val="sdtLocked"/>
                <w:placeholder>
                  <w:docPart w:val="1386656167FF45779EE07141B7FB0CD1"/>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0F3E39EC" w14:textId="77777777" w:rsidR="009A66F2" w:rsidRPr="00E11CA6" w:rsidRDefault="00EE3BEF" w:rsidP="009A66F2">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w:t>
            </w:r>
            <w:proofErr w:type="gramStart"/>
            <w:r w:rsidR="009A66F2" w:rsidRPr="00E11CA6">
              <w:rPr>
                <w:rFonts w:ascii="Calibri" w:hAnsi="Calibri" w:cs="Calibri"/>
                <w:sz w:val="20"/>
                <w:lang w:val="fr-BE"/>
              </w:rPr>
              <w:t>personnes</w:t>
            </w:r>
            <w:proofErr w:type="gramEnd"/>
            <w:r w:rsidR="009A66F2" w:rsidRPr="00E11CA6">
              <w:rPr>
                <w:rFonts w:ascii="Calibri" w:hAnsi="Calibri" w:cs="Calibri"/>
                <w:sz w:val="20"/>
                <w:lang w:val="fr-BE"/>
              </w:rPr>
              <w:t xml:space="preserve">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469BDE5B"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0B600A0B" w14:textId="7735C9E7" w:rsidR="009A66F2" w:rsidRPr="00590147" w:rsidRDefault="00EE3BEF" w:rsidP="009A66F2">
            <w:pPr>
              <w:rPr>
                <w:rFonts w:ascii="Calibri" w:hAnsi="Calibri" w:cs="Calibri"/>
                <w:sz w:val="20"/>
                <w:lang w:val="fr-BE"/>
              </w:rPr>
            </w:pPr>
            <w:sdt>
              <w:sdtPr>
                <w:rPr>
                  <w:rStyle w:val="FRU"/>
                </w:rPr>
                <w:id w:val="-1741933470"/>
                <w:placeholder>
                  <w:docPart w:val="87CA6CB43DA54569A064A8B8EF2EDCD0"/>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7E6E111F" w14:textId="46349A24" w:rsidR="009A66F2" w:rsidRPr="00590147" w:rsidRDefault="00EE3BEF" w:rsidP="009A66F2">
            <w:pPr>
              <w:jc w:val="left"/>
              <w:rPr>
                <w:rFonts w:ascii="Calibri" w:hAnsi="Calibri" w:cs="Calibri"/>
                <w:sz w:val="20"/>
                <w:lang w:val="fr-BE"/>
              </w:rPr>
            </w:pPr>
            <w:sdt>
              <w:sdtPr>
                <w:rPr>
                  <w:rStyle w:val="FRU"/>
                  <w:highlight w:val="darkGray"/>
                </w:rPr>
                <w:alias w:val="TEXTE"/>
                <w:tag w:val="TEXTE"/>
                <w:id w:val="-1930112560"/>
                <w:lock w:val="sdtLocked"/>
                <w:placeholder>
                  <w:docPart w:val="AA0FDCFCBB694D109BE9DC4679B0BD1F"/>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5F93DD41" w14:textId="77777777" w:rsidR="009A66F2" w:rsidRPr="00E11CA6" w:rsidRDefault="00EE3BEF" w:rsidP="009A66F2">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w:t>
            </w:r>
            <w:proofErr w:type="gramStart"/>
            <w:r w:rsidR="009A66F2" w:rsidRPr="00E11CA6">
              <w:rPr>
                <w:rFonts w:ascii="Calibri" w:hAnsi="Calibri" w:cs="Calibri"/>
                <w:sz w:val="20"/>
                <w:lang w:val="fr-BE"/>
              </w:rPr>
              <w:t>personnes</w:t>
            </w:r>
            <w:proofErr w:type="gramEnd"/>
            <w:r w:rsidR="009A66F2" w:rsidRPr="00E11CA6">
              <w:rPr>
                <w:rFonts w:ascii="Calibri" w:hAnsi="Calibri" w:cs="Calibri"/>
                <w:sz w:val="20"/>
                <w:lang w:val="fr-BE"/>
              </w:rPr>
              <w:t xml:space="preserve">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bl>
    <w:p w14:paraId="64AE17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4D692F66"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5C5D704"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1D67831"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BCDAB1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C289F04"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A66F2" w:rsidRPr="00C37A6F" w14:paraId="38DC410C"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574C38D1" w14:textId="77777777" w:rsidR="009A66F2" w:rsidRPr="00C37A6F" w:rsidRDefault="00EE3BEF" w:rsidP="009A66F2">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EndPr>
                <w:rPr>
                  <w:rStyle w:val="Titre2Car"/>
                </w:rPr>
              </w:sdtEndPr>
              <w:sdtContent>
                <w:r w:rsidR="009A66F2">
                  <w:rPr>
                    <w:rStyle w:val="Titre2Car"/>
                    <w:rFonts w:ascii="MS Gothic" w:eastAsia="MS Gothic" w:hAnsi="MS Gothic" w:hint="eastAsia"/>
                    <w:sz w:val="20"/>
                    <w:highlight w:val="lightGray"/>
                    <w:u w:val="none"/>
                    <w:lang w:val="nl-NL"/>
                  </w:rPr>
                  <w:t>☐</w:t>
                </w:r>
              </w:sdtContent>
            </w:sdt>
            <w:r w:rsidR="009A66F2" w:rsidRPr="00C37A6F">
              <w:rPr>
                <w:rFonts w:ascii="Calibri" w:hAnsi="Calibri"/>
                <w:sz w:val="22"/>
                <w:szCs w:val="22"/>
              </w:rPr>
              <w:t xml:space="preserve"> Déviation de circulation</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222C7ED2" w14:textId="1E7FECC9" w:rsidR="009A66F2" w:rsidRPr="00C37A6F" w:rsidRDefault="00EE3BEF" w:rsidP="009A66F2">
            <w:pPr>
              <w:jc w:val="left"/>
              <w:rPr>
                <w:rFonts w:ascii="Calibri" w:hAnsi="Calibri"/>
                <w:sz w:val="22"/>
                <w:szCs w:val="22"/>
              </w:rPr>
            </w:pPr>
            <w:sdt>
              <w:sdtPr>
                <w:rPr>
                  <w:rStyle w:val="FRU"/>
                  <w:highlight w:val="darkGray"/>
                </w:rPr>
                <w:alias w:val="TEXTE"/>
                <w:tag w:val="TEXTE"/>
                <w:id w:val="678315325"/>
                <w:lock w:val="sdtLocked"/>
                <w:placeholder>
                  <w:docPart w:val="FB25E1598A3A4267AD15D9D94176F857"/>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0A106A" w14:textId="5F95F6A7" w:rsidR="009A66F2" w:rsidRPr="00C37A6F" w:rsidRDefault="00EE3BEF" w:rsidP="009A66F2">
            <w:pPr>
              <w:jc w:val="left"/>
              <w:rPr>
                <w:rFonts w:ascii="Calibri" w:hAnsi="Calibri"/>
                <w:sz w:val="22"/>
                <w:szCs w:val="22"/>
              </w:rPr>
            </w:pPr>
            <w:sdt>
              <w:sdtPr>
                <w:rPr>
                  <w:rStyle w:val="FRU"/>
                  <w:highlight w:val="darkGray"/>
                </w:rPr>
                <w:alias w:val="TEXTE"/>
                <w:tag w:val="TEXTE"/>
                <w:id w:val="1568686785"/>
                <w:lock w:val="sdtLocked"/>
                <w:placeholder>
                  <w:docPart w:val="25ED8A36A5924297B7BF82D5A89B35BE"/>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3D2468FB" w14:textId="4C362BEA" w:rsidR="009A66F2" w:rsidRPr="00C37A6F" w:rsidRDefault="00EE3BEF" w:rsidP="009A66F2">
            <w:pPr>
              <w:jc w:val="left"/>
              <w:rPr>
                <w:rFonts w:ascii="Calibri" w:hAnsi="Calibri"/>
                <w:sz w:val="22"/>
                <w:szCs w:val="22"/>
              </w:rPr>
            </w:pPr>
            <w:sdt>
              <w:sdtPr>
                <w:rPr>
                  <w:rStyle w:val="FRU"/>
                  <w:highlight w:val="darkGray"/>
                </w:rPr>
                <w:alias w:val="TEXTE"/>
                <w:tag w:val="TEXTE"/>
                <w:id w:val="956067230"/>
                <w:lock w:val="sdtLocked"/>
                <w:placeholder>
                  <w:docPart w:val="644CC5F0C80343E9AF2ED1DE30DA380E"/>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r w:rsidR="009A66F2" w:rsidRPr="00FF3841" w14:paraId="3E67C409"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74B8375B" w14:textId="77777777" w:rsidR="009A66F2" w:rsidRPr="00C37A6F" w:rsidRDefault="00EE3BEF" w:rsidP="009A66F2">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2"/>
                <w:szCs w:val="22"/>
                <w:lang w:val="fr-BE"/>
              </w:rPr>
              <w:t xml:space="preserve"> Déviation </w:t>
            </w:r>
            <w:r w:rsidR="009A66F2" w:rsidRPr="009A1070">
              <w:rPr>
                <w:rFonts w:ascii="Calibri" w:hAnsi="Calibri"/>
                <w:sz w:val="22"/>
                <w:szCs w:val="22"/>
                <w:lang w:val="fr-BE"/>
              </w:rPr>
              <w:t xml:space="preserve">transport </w:t>
            </w:r>
            <w:r w:rsidR="009A66F2" w:rsidRPr="009A1070">
              <w:rPr>
                <w:rFonts w:ascii="Calibri" w:hAnsi="Calibri"/>
                <w:sz w:val="20"/>
                <w:lang w:val="fr-BE"/>
              </w:rPr>
              <w:t>en</w:t>
            </w:r>
            <w:r w:rsidR="009A66F2"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shd w:val="clear" w:color="auto" w:fill="auto"/>
          </w:tcPr>
          <w:p w14:paraId="5A30A1A2" w14:textId="32597029" w:rsidR="009A66F2" w:rsidRPr="00C37A6F" w:rsidRDefault="00EE3BEF" w:rsidP="009A66F2">
            <w:pPr>
              <w:jc w:val="left"/>
              <w:rPr>
                <w:rFonts w:ascii="Calibri" w:hAnsi="Calibri"/>
                <w:color w:val="0000FF"/>
                <w:sz w:val="22"/>
                <w:szCs w:val="22"/>
              </w:rPr>
            </w:pPr>
            <w:sdt>
              <w:sdtPr>
                <w:rPr>
                  <w:rStyle w:val="FRU"/>
                  <w:highlight w:val="darkGray"/>
                </w:rPr>
                <w:alias w:val="TEXTE"/>
                <w:tag w:val="TEXTE"/>
                <w:id w:val="1205147537"/>
                <w:lock w:val="sdtLocked"/>
                <w:placeholder>
                  <w:docPart w:val="F19AF938385B484C80A390A5DC7AFB32"/>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808080"/>
              <w:left w:val="single" w:sz="4" w:space="0" w:color="auto"/>
              <w:bottom w:val="single" w:sz="4" w:space="0" w:color="auto"/>
              <w:right w:val="single" w:sz="4" w:space="0" w:color="auto"/>
            </w:tcBorders>
            <w:shd w:val="clear" w:color="auto" w:fill="auto"/>
          </w:tcPr>
          <w:p w14:paraId="16B59C32" w14:textId="09665A8F" w:rsidR="009A66F2" w:rsidRPr="00C37A6F" w:rsidRDefault="00EE3BEF" w:rsidP="009A66F2">
            <w:pPr>
              <w:jc w:val="left"/>
              <w:rPr>
                <w:rFonts w:ascii="Calibri" w:hAnsi="Calibri"/>
                <w:color w:val="0000FF"/>
                <w:sz w:val="22"/>
                <w:szCs w:val="22"/>
              </w:rPr>
            </w:pPr>
            <w:sdt>
              <w:sdtPr>
                <w:rPr>
                  <w:rStyle w:val="FRU"/>
                  <w:highlight w:val="darkGray"/>
                </w:rPr>
                <w:alias w:val="TEXTE"/>
                <w:tag w:val="TEXTE"/>
                <w:id w:val="-457636635"/>
                <w:lock w:val="sdtLocked"/>
                <w:placeholder>
                  <w:docPart w:val="0272F7EAE84A44F087CCC70EA05D4093"/>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808080"/>
              <w:left w:val="single" w:sz="4" w:space="0" w:color="auto"/>
              <w:bottom w:val="single" w:sz="4" w:space="0" w:color="auto"/>
              <w:right w:val="single" w:sz="4" w:space="0" w:color="auto"/>
            </w:tcBorders>
            <w:shd w:val="clear" w:color="auto" w:fill="auto"/>
          </w:tcPr>
          <w:p w14:paraId="5035E38F" w14:textId="15C84A29" w:rsidR="009A66F2" w:rsidRPr="00C37A6F" w:rsidRDefault="00EE3BEF" w:rsidP="009A66F2">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0"/>
                <w:lang w:val="fr-BE"/>
              </w:rPr>
              <w:t xml:space="preserve"> </w:t>
            </w:r>
            <w:proofErr w:type="gramStart"/>
            <w:r w:rsidR="009A66F2" w:rsidRPr="00C37A6F">
              <w:rPr>
                <w:rFonts w:ascii="Calibri" w:hAnsi="Calibri"/>
                <w:sz w:val="20"/>
                <w:lang w:val="fr-BE"/>
              </w:rPr>
              <w:t>accords</w:t>
            </w:r>
            <w:proofErr w:type="gramEnd"/>
            <w:r w:rsidR="009A66F2" w:rsidRPr="00C37A6F">
              <w:rPr>
                <w:rFonts w:ascii="Calibri" w:hAnsi="Calibri"/>
                <w:sz w:val="20"/>
                <w:lang w:val="fr-BE"/>
              </w:rPr>
              <w:t xml:space="preserve"> des sociétés : </w:t>
            </w:r>
            <w:sdt>
              <w:sdtPr>
                <w:rPr>
                  <w:rStyle w:val="FRU"/>
                  <w:highlight w:val="darkGray"/>
                </w:rPr>
                <w:alias w:val="TEXTE"/>
                <w:tag w:val="TEXTE"/>
                <w:id w:val="-1759519932"/>
                <w:lock w:val="sdtLocked"/>
                <w:placeholder>
                  <w:docPart w:val="37D96D3806E842C5971B5D156765EC92"/>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2DD85401"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4D9754C9"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F1B6FD2"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A9DB3BD"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053B7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6C63977"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85185F" w:rsidRPr="00C37A6F" w14:paraId="44BF80C1"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419C7298" w14:textId="77777777" w:rsidR="0085185F" w:rsidRPr="00C37A6F" w:rsidRDefault="00EE3BEF" w:rsidP="0085185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lang w:val="fr-BE"/>
              </w:rPr>
              <w:t xml:space="preserve"> Interdiction(s) de stationnement</w:t>
            </w:r>
          </w:p>
        </w:tc>
        <w:tc>
          <w:tcPr>
            <w:tcW w:w="2910" w:type="dxa"/>
            <w:tcBorders>
              <w:top w:val="single" w:sz="4" w:space="0" w:color="auto"/>
              <w:left w:val="single" w:sz="4" w:space="0" w:color="auto"/>
              <w:bottom w:val="single" w:sz="2" w:space="0" w:color="auto"/>
              <w:right w:val="single" w:sz="4" w:space="0" w:color="auto"/>
            </w:tcBorders>
            <w:shd w:val="clear" w:color="auto" w:fill="auto"/>
          </w:tcPr>
          <w:p w14:paraId="29E50750" w14:textId="63101646" w:rsidR="0085185F" w:rsidRPr="00174AEC" w:rsidRDefault="00EE3BEF" w:rsidP="0085185F">
            <w:pPr>
              <w:jc w:val="left"/>
              <w:rPr>
                <w:rFonts w:ascii="Calibri" w:hAnsi="Calibri"/>
                <w:color w:val="C00000"/>
                <w:sz w:val="20"/>
                <w:lang w:val="fr-BE"/>
              </w:rPr>
            </w:pPr>
            <w:sdt>
              <w:sdtPr>
                <w:rPr>
                  <w:rStyle w:val="FRU"/>
                  <w:highlight w:val="darkGray"/>
                </w:rPr>
                <w:alias w:val="TEXTE"/>
                <w:tag w:val="TEXTE"/>
                <w:id w:val="-1353880115"/>
                <w:lock w:val="sdtLocked"/>
                <w:placeholder>
                  <w:docPart w:val="D3CFC670BBD14557B1FEFE60CE13B3EC"/>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2" w:space="0" w:color="auto"/>
              <w:right w:val="single" w:sz="4" w:space="0" w:color="auto"/>
            </w:tcBorders>
            <w:shd w:val="clear" w:color="auto" w:fill="auto"/>
          </w:tcPr>
          <w:p w14:paraId="52565696" w14:textId="6A4E007E" w:rsidR="0085185F" w:rsidRPr="00174AEC" w:rsidRDefault="00EE3BEF" w:rsidP="0085185F">
            <w:pPr>
              <w:jc w:val="left"/>
              <w:rPr>
                <w:rFonts w:ascii="Calibri" w:hAnsi="Calibri"/>
                <w:color w:val="C00000"/>
                <w:sz w:val="20"/>
              </w:rPr>
            </w:pPr>
            <w:sdt>
              <w:sdtPr>
                <w:rPr>
                  <w:rStyle w:val="FRU"/>
                  <w:highlight w:val="darkGray"/>
                </w:rPr>
                <w:alias w:val="TEXTE"/>
                <w:tag w:val="TEXTE"/>
                <w:id w:val="-326831746"/>
                <w:lock w:val="sdtLocked"/>
                <w:placeholder>
                  <w:docPart w:val="905A9757A87A4444A8B45A9FF3DEC41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2" w:space="0" w:color="auto"/>
              <w:right w:val="single" w:sz="4" w:space="0" w:color="auto"/>
            </w:tcBorders>
            <w:shd w:val="clear" w:color="auto" w:fill="auto"/>
          </w:tcPr>
          <w:p w14:paraId="5544A01E" w14:textId="44047ABF" w:rsidR="0085185F" w:rsidRPr="00174AEC" w:rsidRDefault="00EE3BEF" w:rsidP="0085185F">
            <w:pPr>
              <w:jc w:val="left"/>
              <w:rPr>
                <w:rFonts w:ascii="Calibri" w:hAnsi="Calibri"/>
                <w:color w:val="C00000"/>
                <w:sz w:val="20"/>
              </w:rPr>
            </w:pPr>
            <w:sdt>
              <w:sdtPr>
                <w:rPr>
                  <w:rStyle w:val="FRU"/>
                  <w:highlight w:val="darkGray"/>
                </w:rPr>
                <w:alias w:val="TEXTE"/>
                <w:tag w:val="TEXTE"/>
                <w:id w:val="-239398809"/>
                <w:lock w:val="sdtLocked"/>
                <w:placeholder>
                  <w:docPart w:val="E959E281115F481884D3B4762AE9B57B"/>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r w:rsidR="0085185F" w:rsidRPr="00C37A6F" w14:paraId="72EF9B47"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01BB4E80" w14:textId="77777777" w:rsidR="0085185F" w:rsidRPr="00C37A6F" w:rsidRDefault="00EE3BEF" w:rsidP="0085185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rPr>
              <w:t xml:space="preserve"> Réservation(s) </w:t>
            </w:r>
            <w:proofErr w:type="gramStart"/>
            <w:r w:rsidR="0085185F" w:rsidRPr="00C37A6F">
              <w:rPr>
                <w:rFonts w:ascii="Calibri" w:hAnsi="Calibri"/>
                <w:sz w:val="22"/>
                <w:szCs w:val="22"/>
              </w:rPr>
              <w:t>de stationnement</w:t>
            </w:r>
            <w:proofErr w:type="gramEnd"/>
          </w:p>
        </w:tc>
        <w:tc>
          <w:tcPr>
            <w:tcW w:w="2910" w:type="dxa"/>
            <w:tcBorders>
              <w:top w:val="single" w:sz="2" w:space="0" w:color="auto"/>
              <w:left w:val="single" w:sz="4" w:space="0" w:color="auto"/>
              <w:bottom w:val="single" w:sz="4" w:space="0" w:color="auto"/>
              <w:right w:val="single" w:sz="4" w:space="0" w:color="auto"/>
            </w:tcBorders>
            <w:shd w:val="clear" w:color="auto" w:fill="auto"/>
          </w:tcPr>
          <w:p w14:paraId="09BF2493" w14:textId="13377BFD" w:rsidR="0085185F" w:rsidRPr="00174AEC" w:rsidRDefault="00EE3BEF" w:rsidP="0085185F">
            <w:pPr>
              <w:jc w:val="left"/>
              <w:rPr>
                <w:rFonts w:ascii="Calibri" w:hAnsi="Calibri"/>
                <w:color w:val="C00000"/>
                <w:sz w:val="20"/>
              </w:rPr>
            </w:pPr>
            <w:sdt>
              <w:sdtPr>
                <w:rPr>
                  <w:rStyle w:val="FRU"/>
                  <w:highlight w:val="darkGray"/>
                </w:rPr>
                <w:alias w:val="TEXTE"/>
                <w:tag w:val="TEXTE"/>
                <w:id w:val="-613908838"/>
                <w:lock w:val="sdtLocked"/>
                <w:placeholder>
                  <w:docPart w:val="DE7FD9E6F1BE4E71A15D5110221C244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2" w:space="0" w:color="auto"/>
              <w:left w:val="single" w:sz="4" w:space="0" w:color="auto"/>
              <w:bottom w:val="single" w:sz="4" w:space="0" w:color="auto"/>
              <w:right w:val="single" w:sz="4" w:space="0" w:color="auto"/>
            </w:tcBorders>
            <w:shd w:val="clear" w:color="auto" w:fill="auto"/>
          </w:tcPr>
          <w:p w14:paraId="04EAC4FE" w14:textId="7C6FC27F" w:rsidR="0085185F" w:rsidRPr="00174AEC" w:rsidRDefault="00EE3BEF" w:rsidP="0085185F">
            <w:pPr>
              <w:jc w:val="left"/>
              <w:rPr>
                <w:rFonts w:ascii="Calibri" w:hAnsi="Calibri"/>
                <w:color w:val="C00000"/>
                <w:sz w:val="20"/>
              </w:rPr>
            </w:pPr>
            <w:sdt>
              <w:sdtPr>
                <w:rPr>
                  <w:rStyle w:val="FRU"/>
                  <w:highlight w:val="darkGray"/>
                </w:rPr>
                <w:alias w:val="TEXTE"/>
                <w:tag w:val="TEXTE"/>
                <w:id w:val="1964384550"/>
                <w:lock w:val="sdtLocked"/>
                <w:placeholder>
                  <w:docPart w:val="0994F984A0B247148D68EDB66C25AD75"/>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2" w:space="0" w:color="auto"/>
              <w:left w:val="single" w:sz="4" w:space="0" w:color="auto"/>
              <w:bottom w:val="single" w:sz="4" w:space="0" w:color="auto"/>
              <w:right w:val="single" w:sz="4" w:space="0" w:color="auto"/>
            </w:tcBorders>
            <w:shd w:val="clear" w:color="auto" w:fill="auto"/>
          </w:tcPr>
          <w:p w14:paraId="3D94077A" w14:textId="632F7187" w:rsidR="0085185F" w:rsidRPr="00C37A6F" w:rsidRDefault="00EE3BEF" w:rsidP="0085185F">
            <w:pPr>
              <w:jc w:val="left"/>
              <w:rPr>
                <w:rFonts w:ascii="Calibri" w:hAnsi="Calibri"/>
                <w:sz w:val="20"/>
              </w:rPr>
            </w:pPr>
            <w:sdt>
              <w:sdtPr>
                <w:rPr>
                  <w:rStyle w:val="FRU"/>
                  <w:highlight w:val="darkGray"/>
                </w:rPr>
                <w:alias w:val="TEXTE"/>
                <w:tag w:val="TEXTE"/>
                <w:id w:val="1140305322"/>
                <w:lock w:val="sdtLocked"/>
                <w:placeholder>
                  <w:docPart w:val="50CAEE8C7B514C5FA30C3697F56DB42D"/>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bl>
    <w:p w14:paraId="6D24E2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1CA867A2" w14:textId="77777777" w:rsidTr="00202C75">
        <w:trPr>
          <w:cantSplit/>
          <w:trHeight w:val="159"/>
        </w:trPr>
        <w:tc>
          <w:tcPr>
            <w:tcW w:w="3289" w:type="dxa"/>
            <w:tcBorders>
              <w:bottom w:val="single" w:sz="4" w:space="0" w:color="auto"/>
            </w:tcBorders>
            <w:shd w:val="clear" w:color="auto" w:fill="B4C6E7" w:themeFill="accent1" w:themeFillTint="66"/>
          </w:tcPr>
          <w:p w14:paraId="3B0FAF0A"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Parking(s) prévu(s)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63BAF011"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1598A96D"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85185F" w:rsidRPr="00FF3841" w14:paraId="67AF56B7" w14:textId="77777777" w:rsidTr="00202C75">
        <w:trPr>
          <w:cantSplit/>
          <w:trHeight w:val="210"/>
        </w:trPr>
        <w:tc>
          <w:tcPr>
            <w:tcW w:w="3289" w:type="dxa"/>
            <w:tcBorders>
              <w:bottom w:val="single" w:sz="4" w:space="0" w:color="999999"/>
            </w:tcBorders>
            <w:shd w:val="clear" w:color="auto" w:fill="F2F2F2" w:themeFill="background1" w:themeFillShade="F2"/>
          </w:tcPr>
          <w:p w14:paraId="039C6BB3" w14:textId="77777777" w:rsidR="0085185F" w:rsidRPr="009E6039" w:rsidRDefault="00EE3BEF"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O</w:t>
            </w:r>
            <w:r w:rsidR="0085185F" w:rsidRPr="009E6039">
              <w:rPr>
                <w:rFonts w:ascii="Calibri" w:hAnsi="Calibri" w:cs="Calibri"/>
                <w:sz w:val="20"/>
                <w:lang w:val="fr-BE"/>
              </w:rPr>
              <w:t>rganisation / production</w:t>
            </w:r>
          </w:p>
        </w:tc>
        <w:tc>
          <w:tcPr>
            <w:tcW w:w="1479" w:type="dxa"/>
            <w:tcBorders>
              <w:bottom w:val="single" w:sz="4" w:space="0" w:color="999999"/>
            </w:tcBorders>
          </w:tcPr>
          <w:p w14:paraId="22DC6E32" w14:textId="5503DFDE" w:rsidR="0085185F" w:rsidRPr="00AD48DA" w:rsidRDefault="00EE3BEF" w:rsidP="0085185F">
            <w:pPr>
              <w:jc w:val="left"/>
              <w:rPr>
                <w:rFonts w:ascii="Calibri" w:hAnsi="Calibri" w:cs="Calibri"/>
                <w:color w:val="0000FF"/>
                <w:sz w:val="20"/>
                <w:lang w:val="fr-BE"/>
              </w:rPr>
            </w:pPr>
            <w:sdt>
              <w:sdtPr>
                <w:rPr>
                  <w:rStyle w:val="FRU"/>
                  <w:highlight w:val="darkGray"/>
                </w:rPr>
                <w:alias w:val="TEXTE"/>
                <w:tag w:val="TEXTE"/>
                <w:id w:val="-786343953"/>
                <w:lock w:val="sdtLocked"/>
                <w:placeholder>
                  <w:docPart w:val="DF213448261D497598AE5443CDD847D9"/>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bottom w:val="single" w:sz="2" w:space="0" w:color="D0CECE" w:themeColor="background2" w:themeShade="E6"/>
            </w:tcBorders>
          </w:tcPr>
          <w:p w14:paraId="7D7C4888" w14:textId="16B5E3CF" w:rsidR="0085185F" w:rsidRPr="00AD48DA" w:rsidRDefault="00EE3BEF" w:rsidP="0085185F">
            <w:pPr>
              <w:jc w:val="left"/>
              <w:rPr>
                <w:rFonts w:ascii="Calibri" w:hAnsi="Calibri" w:cs="Calibri"/>
                <w:sz w:val="20"/>
                <w:lang w:val="fr-BE"/>
              </w:rPr>
            </w:pPr>
            <w:sdt>
              <w:sdtPr>
                <w:rPr>
                  <w:rStyle w:val="FRU"/>
                  <w:highlight w:val="darkGray"/>
                </w:rPr>
                <w:alias w:val="TEXTE"/>
                <w:tag w:val="TEXTE"/>
                <w:id w:val="2102070669"/>
                <w:lock w:val="sdtLocked"/>
                <w:placeholder>
                  <w:docPart w:val="5A0B750F7D6D414EB6AE776C1B8DC15E"/>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999999"/>
            </w:tcBorders>
          </w:tcPr>
          <w:p w14:paraId="23F7777A" w14:textId="77777777" w:rsidR="0085185F" w:rsidRPr="00AD48DA" w:rsidRDefault="00EE3BEF" w:rsidP="0085185F">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w:t>
            </w:r>
            <w:proofErr w:type="gramStart"/>
            <w:r w:rsidR="0085185F" w:rsidRPr="00AD48DA">
              <w:rPr>
                <w:rFonts w:ascii="Calibri" w:hAnsi="Calibri" w:cs="Calibri"/>
                <w:sz w:val="20"/>
                <w:lang w:val="fr-BE"/>
              </w:rPr>
              <w:t>terrain</w:t>
            </w:r>
            <w:proofErr w:type="gramEnd"/>
            <w:r w:rsidR="0085185F" w:rsidRPr="00AD48DA">
              <w:rPr>
                <w:rFonts w:ascii="Calibri" w:hAnsi="Calibri" w:cs="Calibri"/>
                <w:sz w:val="20"/>
                <w:lang w:val="fr-BE"/>
              </w:rPr>
              <w:t xml:space="preserve">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895D4"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4C9E8AB0" w14:textId="77777777" w:rsidR="0085185F" w:rsidRPr="009E6039" w:rsidRDefault="00EE3BEF" w:rsidP="0085185F">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Pr>
                <w:rFonts w:ascii="Calibri" w:hAnsi="Calibri" w:cs="Calibri"/>
                <w:sz w:val="20"/>
                <w:lang w:val="fr-BE"/>
              </w:rPr>
              <w:t xml:space="preserve"> </w:t>
            </w:r>
            <w:proofErr w:type="gramStart"/>
            <w:r w:rsidR="0085185F">
              <w:rPr>
                <w:rFonts w:ascii="Calibri" w:hAnsi="Calibri" w:cs="Calibri"/>
                <w:sz w:val="20"/>
                <w:lang w:val="fr-BE"/>
              </w:rPr>
              <w:t>P</w:t>
            </w:r>
            <w:r w:rsidR="0085185F" w:rsidRPr="009E6039">
              <w:rPr>
                <w:rFonts w:ascii="Calibri" w:hAnsi="Calibri" w:cs="Calibri"/>
                <w:sz w:val="20"/>
                <w:lang w:val="fr-BE"/>
              </w:rPr>
              <w:t>ublic(</w:t>
            </w:r>
            <w:proofErr w:type="gramEnd"/>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sidRPr="009E6039">
              <w:rPr>
                <w:rFonts w:ascii="Calibri" w:hAnsi="Calibri" w:cs="Calibri"/>
                <w:sz w:val="20"/>
                <w:lang w:val="fr-BE"/>
              </w:rPr>
              <w:t xml:space="preserve"> parking payant</w:t>
            </w:r>
            <w:r w:rsidR="0085185F">
              <w:rPr>
                <w:rFonts w:ascii="Calibri" w:hAnsi="Calibri" w:cs="Calibri"/>
                <w:sz w:val="20"/>
                <w:lang w:val="fr-BE"/>
              </w:rPr>
              <w:t>)</w:t>
            </w:r>
          </w:p>
        </w:tc>
        <w:tc>
          <w:tcPr>
            <w:tcW w:w="1479" w:type="dxa"/>
            <w:tcBorders>
              <w:top w:val="single" w:sz="4" w:space="0" w:color="999999"/>
              <w:bottom w:val="single" w:sz="4" w:space="0" w:color="999999"/>
            </w:tcBorders>
          </w:tcPr>
          <w:p w14:paraId="793B6477" w14:textId="015D985C" w:rsidR="0085185F" w:rsidRPr="00AD48DA" w:rsidRDefault="00EE3BEF"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563262"/>
                <w:lock w:val="sdtLocked"/>
                <w:placeholder>
                  <w:docPart w:val="CB0A5F80CDA94BCCA167D22F771E89A3"/>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2" w:space="0" w:color="D0CECE" w:themeColor="background2" w:themeShade="E6"/>
              <w:bottom w:val="single" w:sz="4" w:space="0" w:color="999999"/>
            </w:tcBorders>
          </w:tcPr>
          <w:p w14:paraId="768A23F6" w14:textId="0CBCE2B7" w:rsidR="0085185F" w:rsidRPr="00AD48DA" w:rsidRDefault="00EE3BEF"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493056"/>
                <w:lock w:val="sdtLocked"/>
                <w:placeholder>
                  <w:docPart w:val="82D050DF5EB74AA19267406B3EC8EF61"/>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2C928297" w14:textId="77777777" w:rsidR="0085185F" w:rsidRPr="00AD48DA" w:rsidRDefault="00EE3BEF" w:rsidP="0085185F">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w:t>
            </w:r>
            <w:proofErr w:type="gramStart"/>
            <w:r w:rsidR="0085185F" w:rsidRPr="00AD48DA">
              <w:rPr>
                <w:rFonts w:ascii="Calibri" w:hAnsi="Calibri" w:cs="Calibri"/>
                <w:sz w:val="20"/>
                <w:lang w:val="fr-BE"/>
              </w:rPr>
              <w:t>terrain</w:t>
            </w:r>
            <w:proofErr w:type="gramEnd"/>
            <w:r w:rsidR="0085185F" w:rsidRPr="00AD48DA">
              <w:rPr>
                <w:rFonts w:ascii="Calibri" w:hAnsi="Calibri" w:cs="Calibri"/>
                <w:sz w:val="20"/>
                <w:lang w:val="fr-BE"/>
              </w:rPr>
              <w:t xml:space="preserve"> privé </w:t>
            </w:r>
            <w:sdt>
              <w:sdtPr>
                <w:rPr>
                  <w:rStyle w:val="Titre2Car"/>
                  <w:rFonts w:eastAsiaTheme="minorHAnsi"/>
                  <w:sz w:val="20"/>
                  <w:highlight w:val="lightGray"/>
                  <w:u w:val="none"/>
                  <w:lang w:val="fr-BE"/>
                </w:rPr>
                <w:id w:val="170456139"/>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64858"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5D88979E" w14:textId="77777777" w:rsidR="0085185F" w:rsidRPr="00CB7AB8" w:rsidRDefault="00EE3BEF"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I</w:t>
            </w:r>
            <w:r w:rsidR="0085185F" w:rsidRPr="009E6039">
              <w:rPr>
                <w:rFonts w:ascii="Calibri" w:hAnsi="Calibri" w:cs="Calibri"/>
                <w:sz w:val="20"/>
                <w:lang w:val="fr-BE"/>
              </w:rPr>
              <w:t>nvités / VIP / Presse</w:t>
            </w:r>
            <w:r w:rsidR="0085185F">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PMR</w:t>
            </w:r>
          </w:p>
        </w:tc>
        <w:tc>
          <w:tcPr>
            <w:tcW w:w="1479" w:type="dxa"/>
            <w:tcBorders>
              <w:top w:val="single" w:sz="4" w:space="0" w:color="999999"/>
              <w:bottom w:val="single" w:sz="4" w:space="0" w:color="999999"/>
            </w:tcBorders>
          </w:tcPr>
          <w:p w14:paraId="5C2D6BAD" w14:textId="69B7CDCB" w:rsidR="0085185F" w:rsidRPr="00AD48DA" w:rsidRDefault="00EE3BEF" w:rsidP="0085185F">
            <w:pPr>
              <w:rPr>
                <w:rFonts w:ascii="Calibri" w:hAnsi="Calibri" w:cs="Calibri"/>
                <w:sz w:val="20"/>
                <w:lang w:val="fr-BE"/>
              </w:rPr>
            </w:pPr>
            <w:sdt>
              <w:sdtPr>
                <w:rPr>
                  <w:rStyle w:val="FRU"/>
                  <w:highlight w:val="darkGray"/>
                </w:rPr>
                <w:alias w:val="TEXTE"/>
                <w:tag w:val="TEXTE"/>
                <w:id w:val="-1692368876"/>
                <w:lock w:val="sdtLocked"/>
                <w:placeholder>
                  <w:docPart w:val="FDB7BEE2D5794CCBB2C9CA20B3557CBC"/>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4" w:space="0" w:color="999999"/>
              <w:bottom w:val="single" w:sz="4" w:space="0" w:color="999999"/>
            </w:tcBorders>
          </w:tcPr>
          <w:p w14:paraId="5588BF89" w14:textId="2FFF6E9D" w:rsidR="0085185F" w:rsidRPr="00AD48DA" w:rsidRDefault="00EE3BEF" w:rsidP="0085185F">
            <w:pPr>
              <w:rPr>
                <w:rFonts w:ascii="Calibri" w:hAnsi="Calibri" w:cs="Calibri"/>
                <w:sz w:val="20"/>
                <w:lang w:val="fr-BE"/>
              </w:rPr>
            </w:pPr>
            <w:sdt>
              <w:sdtPr>
                <w:rPr>
                  <w:rStyle w:val="FRU"/>
                  <w:highlight w:val="darkGray"/>
                </w:rPr>
                <w:alias w:val="TEXTE"/>
                <w:tag w:val="TEXTE"/>
                <w:id w:val="205373041"/>
                <w:lock w:val="sdtLocked"/>
                <w:placeholder>
                  <w:docPart w:val="1E2DCEA522B64962BE3B4946F344ECD2"/>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7A28D5FD" w14:textId="77777777" w:rsidR="0085185F" w:rsidRPr="00AD48DA" w:rsidRDefault="00EE3BEF" w:rsidP="0085185F">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w:t>
            </w:r>
            <w:proofErr w:type="gramStart"/>
            <w:r w:rsidR="0085185F" w:rsidRPr="00AD48DA">
              <w:rPr>
                <w:rFonts w:ascii="Calibri" w:hAnsi="Calibri" w:cs="Calibri"/>
                <w:sz w:val="20"/>
                <w:lang w:val="fr-BE"/>
              </w:rPr>
              <w:t>terrain</w:t>
            </w:r>
            <w:proofErr w:type="gramEnd"/>
            <w:r w:rsidR="0085185F" w:rsidRPr="00AD48DA">
              <w:rPr>
                <w:rFonts w:ascii="Calibri" w:hAnsi="Calibri" w:cs="Calibri"/>
                <w:sz w:val="20"/>
                <w:lang w:val="fr-BE"/>
              </w:rPr>
              <w:t xml:space="preserve">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AD48DA" w:rsidRPr="00FF3841" w14:paraId="46ABADEC"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05320E25" w14:textId="77777777" w:rsidR="00AD48DA" w:rsidRPr="00CB7AB8" w:rsidRDefault="00EE3BEF"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6C55616E"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22879773"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46C9CC33" w14:textId="77777777" w:rsidR="00AD48DA" w:rsidRPr="00AD48DA" w:rsidRDefault="00EE3BEF"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w:t>
            </w:r>
            <w:proofErr w:type="gramStart"/>
            <w:r w:rsidR="00AD48DA" w:rsidRPr="00AD48DA">
              <w:rPr>
                <w:rFonts w:ascii="Calibri" w:hAnsi="Calibri" w:cs="Calibri"/>
                <w:sz w:val="20"/>
                <w:lang w:val="fr-BE"/>
              </w:rPr>
              <w:t>terrain</w:t>
            </w:r>
            <w:proofErr w:type="gramEnd"/>
            <w:r w:rsidR="00AD48DA" w:rsidRPr="00AD48DA">
              <w:rPr>
                <w:rFonts w:ascii="Calibri" w:hAnsi="Calibri" w:cs="Calibri"/>
                <w:sz w:val="20"/>
                <w:lang w:val="fr-BE"/>
              </w:rPr>
              <w:t xml:space="preserve">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69BFFC7A" w14:textId="77777777" w:rsidTr="00202C75">
        <w:trPr>
          <w:cantSplit/>
          <w:trHeight w:val="181"/>
        </w:trPr>
        <w:tc>
          <w:tcPr>
            <w:tcW w:w="3289" w:type="dxa"/>
            <w:tcBorders>
              <w:top w:val="single" w:sz="4" w:space="0" w:color="999999"/>
            </w:tcBorders>
            <w:shd w:val="clear" w:color="auto" w:fill="F2F2F2" w:themeFill="background1" w:themeFillShade="F2"/>
          </w:tcPr>
          <w:p w14:paraId="433C1811" w14:textId="77777777" w:rsidR="00AD48DA" w:rsidRDefault="00EE3BEF"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73741C24"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4868745C"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6A44BAD2" w14:textId="77777777" w:rsidR="00AD48DA" w:rsidRPr="00AD48DA" w:rsidRDefault="00EE3BEF"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w:t>
            </w:r>
            <w:proofErr w:type="gramStart"/>
            <w:r w:rsidR="00AD48DA" w:rsidRPr="00AD48DA">
              <w:rPr>
                <w:rFonts w:ascii="Calibri" w:hAnsi="Calibri" w:cs="Calibri"/>
                <w:sz w:val="20"/>
                <w:lang w:val="fr-BE"/>
              </w:rPr>
              <w:t>terrain</w:t>
            </w:r>
            <w:proofErr w:type="gramEnd"/>
            <w:r w:rsidR="00AD48DA" w:rsidRPr="00AD48DA">
              <w:rPr>
                <w:rFonts w:ascii="Calibri" w:hAnsi="Calibri" w:cs="Calibri"/>
                <w:sz w:val="20"/>
                <w:lang w:val="fr-BE"/>
              </w:rPr>
              <w:t xml:space="preserve">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0545CDA2" w14:textId="77777777" w:rsidR="00117C13" w:rsidRDefault="00117C13">
      <w:pPr>
        <w:rPr>
          <w:rFonts w:ascii="Calibri" w:hAnsi="Calibri" w:cs="Calibri"/>
          <w:sz w:val="6"/>
          <w:szCs w:val="6"/>
          <w:lang w:val="fr-BE"/>
        </w:rPr>
      </w:pPr>
    </w:p>
    <w:p w14:paraId="61EE763F" w14:textId="1C4EADCD"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5166CB" w14:paraId="41983F90"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143B4A26"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5166CB" w14:paraId="627A9B1F" w14:textId="77777777" w:rsidTr="00015C0D">
        <w:trPr>
          <w:trHeight w:val="255"/>
        </w:trPr>
        <w:tc>
          <w:tcPr>
            <w:tcW w:w="1730" w:type="dxa"/>
            <w:vMerge w:val="restart"/>
            <w:shd w:val="clear" w:color="auto" w:fill="F2F2F2"/>
          </w:tcPr>
          <w:p w14:paraId="08CB5427"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shd w:val="clear" w:color="auto" w:fill="auto"/>
          </w:tcPr>
          <w:p w14:paraId="7B6811AA" w14:textId="77777777" w:rsidR="00F70C4B" w:rsidRPr="005B35F8" w:rsidRDefault="00EE3BEF"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1EF19843" w14:textId="77777777" w:rsidTr="00015C0D">
        <w:trPr>
          <w:trHeight w:val="255"/>
        </w:trPr>
        <w:tc>
          <w:tcPr>
            <w:tcW w:w="1730" w:type="dxa"/>
            <w:vMerge/>
            <w:shd w:val="clear" w:color="auto" w:fill="F2F2F2"/>
          </w:tcPr>
          <w:p w14:paraId="149DD18D"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shd w:val="clear" w:color="auto" w:fill="auto"/>
          </w:tcPr>
          <w:p w14:paraId="057CC72C" w14:textId="77777777" w:rsidR="00F70C4B" w:rsidRPr="005B35F8" w:rsidRDefault="00EE3BEF"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EndPr>
                <w:rPr>
                  <w:rStyle w:val="Titre2Car"/>
                </w:rPr>
              </w:sdtEnd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8DAE0C6" w14:textId="77777777" w:rsidTr="002423A7">
        <w:trPr>
          <w:trHeight w:val="255"/>
        </w:trPr>
        <w:tc>
          <w:tcPr>
            <w:tcW w:w="1730" w:type="dxa"/>
            <w:shd w:val="clear" w:color="auto" w:fill="F2F2F2"/>
          </w:tcPr>
          <w:p w14:paraId="356AFB70"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shd w:val="clear" w:color="auto" w:fill="auto"/>
          </w:tcPr>
          <w:p w14:paraId="643CBAE5" w14:textId="77777777" w:rsidR="003167EA" w:rsidRPr="005B35F8" w:rsidRDefault="00EE3BEF"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EndPr>
                <w:rPr>
                  <w:rStyle w:val="Titre2Car"/>
                </w:rPr>
              </w:sdtEnd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9A66F2" w14:paraId="1BA82551" w14:textId="77777777" w:rsidTr="00015C0D">
        <w:trPr>
          <w:trHeight w:val="141"/>
        </w:trPr>
        <w:tc>
          <w:tcPr>
            <w:tcW w:w="1730" w:type="dxa"/>
            <w:vMerge w:val="restart"/>
            <w:shd w:val="clear" w:color="auto" w:fill="F2F2F2"/>
          </w:tcPr>
          <w:p w14:paraId="4FEDCFE4"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shd w:val="clear" w:color="auto" w:fill="auto"/>
          </w:tcPr>
          <w:p w14:paraId="714D2E00" w14:textId="77777777" w:rsidR="00CA2505" w:rsidRPr="005B35F8" w:rsidRDefault="00EE3BEF"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38EA9D7A" w14:textId="77777777" w:rsidR="00CA2505" w:rsidRPr="005B35F8" w:rsidRDefault="00EE3BEF"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9A66F2" w14:paraId="3FB8AB96" w14:textId="77777777" w:rsidTr="00015C0D">
        <w:trPr>
          <w:trHeight w:val="141"/>
        </w:trPr>
        <w:tc>
          <w:tcPr>
            <w:tcW w:w="1730" w:type="dxa"/>
            <w:vMerge/>
            <w:shd w:val="clear" w:color="auto" w:fill="F2F2F2"/>
          </w:tcPr>
          <w:p w14:paraId="1CAC5FA8"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shd w:val="clear" w:color="auto" w:fill="auto"/>
          </w:tcPr>
          <w:p w14:paraId="1BDE7199" w14:textId="4F62C769" w:rsidR="00CA2505" w:rsidRPr="002D0C88" w:rsidRDefault="00EE3BEF" w:rsidP="00020763">
            <w:pPr>
              <w:ind w:left="1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17623753"/>
                <w14:checkbox>
                  <w14:checked w14:val="0"/>
                  <w14:checkedState w14:val="2612" w14:font="MS Gothic"/>
                  <w14:uncheckedState w14:val="2610" w14:font="MS Gothic"/>
                </w14:checkbox>
              </w:sdtPr>
              <w:sdtEndPr>
                <w:rPr>
                  <w:rStyle w:val="Titre2Car"/>
                </w:rPr>
              </w:sdtEndPr>
              <w:sdtContent>
                <w:r w:rsidR="00CA2505" w:rsidRPr="002D0C88">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Autre : </w:t>
            </w:r>
            <w:sdt>
              <w:sdtPr>
                <w:rPr>
                  <w:rStyle w:val="FRU"/>
                </w:rPr>
                <w:id w:val="-1087225228"/>
                <w:placeholder>
                  <w:docPart w:val="48A65F84FB24423584CDF38C90B4D627"/>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CA2505" w:rsidRPr="009A66F2" w14:paraId="1A4B0334" w14:textId="77777777" w:rsidTr="00015C0D">
        <w:trPr>
          <w:trHeight w:val="150"/>
        </w:trPr>
        <w:tc>
          <w:tcPr>
            <w:tcW w:w="1730" w:type="dxa"/>
            <w:vMerge/>
            <w:shd w:val="clear" w:color="auto" w:fill="F2F2F2"/>
          </w:tcPr>
          <w:p w14:paraId="2A9B6B64"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shd w:val="clear" w:color="auto" w:fill="auto"/>
          </w:tcPr>
          <w:p w14:paraId="2773A343" w14:textId="77777777" w:rsidR="00CA2505" w:rsidRPr="005B35F8" w:rsidRDefault="00EE3BEF"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4AC6AEC4" w14:textId="77777777" w:rsidR="008A4DFA" w:rsidRPr="005B35F8" w:rsidRDefault="008A4DFA">
      <w:pPr>
        <w:rPr>
          <w:rFonts w:ascii="Calibri" w:hAnsi="Calibri"/>
          <w:sz w:val="20"/>
          <w:lang w:val="fr-BE"/>
        </w:rPr>
      </w:pPr>
    </w:p>
    <w:p w14:paraId="432B7CFB"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9A66F2" w14:paraId="5347CB2C" w14:textId="77777777" w:rsidTr="008D679D">
        <w:trPr>
          <w:cantSplit/>
        </w:trPr>
        <w:tc>
          <w:tcPr>
            <w:tcW w:w="10915" w:type="dxa"/>
            <w:shd w:val="clear" w:color="auto" w:fill="92CDDC"/>
          </w:tcPr>
          <w:p w14:paraId="7666729C"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044A449C"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3F2ADCAD"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36BE2F"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9A66F2" w14:paraId="3DC51BA5" w14:textId="77777777" w:rsidTr="002423A7">
        <w:tc>
          <w:tcPr>
            <w:tcW w:w="5366" w:type="dxa"/>
            <w:gridSpan w:val="4"/>
            <w:tcBorders>
              <w:bottom w:val="single" w:sz="2" w:space="0" w:color="auto"/>
            </w:tcBorders>
            <w:shd w:val="clear" w:color="auto" w:fill="F2F2F2"/>
          </w:tcPr>
          <w:p w14:paraId="6A60BD40" w14:textId="77777777" w:rsidR="00E343A0" w:rsidRPr="00AA3F3F" w:rsidRDefault="00EE3BE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1C492960"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9A66F2" w14:paraId="600D7BC0"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4DC265A1" w14:textId="77777777" w:rsidR="00E343A0" w:rsidRPr="00AA3F3F" w:rsidRDefault="00EE3BE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35C19F6A"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2B0DC209"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00515137" w14:textId="77777777" w:rsidR="00E343A0" w:rsidRPr="00C74FB2" w:rsidRDefault="00EE3BEF"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shd w:val="clear" w:color="auto" w:fill="auto"/>
          </w:tcPr>
          <w:p w14:paraId="4AA56400" w14:textId="77777777" w:rsidR="00E343A0" w:rsidRPr="005B35F8" w:rsidRDefault="00EE3BEF"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proofErr w:type="gramStart"/>
            <w:r w:rsidR="00E343A0" w:rsidRPr="005B35F8">
              <w:rPr>
                <w:rFonts w:ascii="Calibri" w:hAnsi="Calibri" w:cs="Calibri"/>
                <w:sz w:val="20"/>
                <w:lang w:val="fr-BE"/>
              </w:rPr>
              <w:t>exclus</w:t>
            </w:r>
            <w:proofErr w:type="gramEnd"/>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45FA369B"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proofErr w:type="gramStart"/>
            <w:r w:rsidR="00E343A0" w:rsidRPr="005B35F8">
              <w:rPr>
                <w:rFonts w:ascii="Calibri" w:hAnsi="Calibri" w:cs="Calibri"/>
                <w:sz w:val="20"/>
                <w:lang w:val="fr-BE"/>
              </w:rPr>
              <w:t>possibles</w:t>
            </w:r>
            <w:proofErr w:type="gramEnd"/>
            <w:r w:rsidR="00E343A0" w:rsidRPr="005B35F8">
              <w:rPr>
                <w:rFonts w:ascii="Calibri" w:hAnsi="Calibri" w:cs="Calibri"/>
                <w:sz w:val="20"/>
                <w:lang w:val="fr-BE"/>
              </w:rPr>
              <w:t xml:space="preserve">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3923D154" w14:textId="77777777" w:rsidTr="00E85A75">
        <w:tc>
          <w:tcPr>
            <w:tcW w:w="4288" w:type="dxa"/>
            <w:gridSpan w:val="3"/>
            <w:tcBorders>
              <w:top w:val="single" w:sz="4" w:space="0" w:color="auto"/>
              <w:right w:val="single" w:sz="4" w:space="0" w:color="auto"/>
            </w:tcBorders>
            <w:shd w:val="clear" w:color="auto" w:fill="F2F2F2"/>
          </w:tcPr>
          <w:p w14:paraId="49D9920F" w14:textId="77777777" w:rsidR="00E343A0" w:rsidRPr="009E58DB" w:rsidRDefault="00EE3BEF"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shd w:val="clear" w:color="auto" w:fill="auto"/>
          </w:tcPr>
          <w:p w14:paraId="3AC52B88"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6E04B84B"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2E2263F3" w14:textId="77777777" w:rsidR="00D8166C" w:rsidRPr="003C7CA4" w:rsidRDefault="00EE3BEF"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78613259" w14:textId="6E084CB9"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sdt>
              <w:sdtPr>
                <w:rPr>
                  <w:rStyle w:val="FRU"/>
                </w:rPr>
                <w:id w:val="584112955"/>
                <w:placeholder>
                  <w:docPart w:val="D0335CE2D9704ECE83629C1C11B854F8"/>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43D56EB4" w14:textId="77777777" w:rsidR="00D8166C" w:rsidRPr="005B35F8" w:rsidRDefault="00EE3BEF"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proofErr w:type="gramStart"/>
            <w:r w:rsidR="004B03A2" w:rsidRPr="005B35F8">
              <w:rPr>
                <w:rFonts w:ascii="Calibri" w:hAnsi="Calibri" w:cs="Calibri"/>
                <w:sz w:val="20"/>
                <w:lang w:val="fr-BE"/>
              </w:rPr>
              <w:t>encadrement</w:t>
            </w:r>
            <w:proofErr w:type="gramEnd"/>
            <w:r w:rsidR="004B03A2" w:rsidRPr="005B35F8">
              <w:rPr>
                <w:rFonts w:ascii="Calibri" w:hAnsi="Calibri" w:cs="Calibri"/>
                <w:sz w:val="20"/>
                <w:lang w:val="fr-BE"/>
              </w:rPr>
              <w:t xml:space="preserve"> prévus</w:t>
            </w:r>
          </w:p>
        </w:tc>
      </w:tr>
      <w:tr w:rsidR="002B6607" w:rsidRPr="009A66F2" w14:paraId="6FBD73ED" w14:textId="77777777" w:rsidTr="002423A7">
        <w:trPr>
          <w:trHeight w:val="70"/>
        </w:trPr>
        <w:tc>
          <w:tcPr>
            <w:tcW w:w="3289" w:type="dxa"/>
            <w:tcBorders>
              <w:bottom w:val="single" w:sz="2" w:space="0" w:color="auto"/>
            </w:tcBorders>
            <w:shd w:val="clear" w:color="auto" w:fill="F2F2F2"/>
          </w:tcPr>
          <w:p w14:paraId="461F0B55" w14:textId="77777777" w:rsidR="002B6607" w:rsidRPr="005A01B2" w:rsidRDefault="00EE3BEF"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30029FE9" w14:textId="69521CC9"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2D0C88">
              <w:rPr>
                <w:rFonts w:ascii="Calibri" w:hAnsi="Calibri" w:cs="Calibri"/>
                <w:sz w:val="4"/>
                <w:szCs w:val="4"/>
                <w:lang w:val="fr-BE"/>
              </w:rPr>
              <w:t xml:space="preserve">           </w:t>
            </w:r>
            <w:r w:rsidR="00792D31">
              <w:rPr>
                <w:rFonts w:ascii="Calibri" w:hAnsi="Calibri" w:cs="Calibri"/>
                <w:sz w:val="4"/>
                <w:szCs w:val="4"/>
                <w:lang w:val="fr-BE"/>
              </w:rPr>
              <w:t xml:space="preserve">      </w:t>
            </w:r>
            <w:sdt>
              <w:sdtPr>
                <w:rPr>
                  <w:rStyle w:val="FRU"/>
                </w:rPr>
                <w:id w:val="1587184261"/>
                <w:placeholder>
                  <w:docPart w:val="E477431FEBFA4FE1A274CF2BF30E28F4"/>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343A0" w:rsidRPr="009A66F2" w14:paraId="44A38C6C" w14:textId="77777777" w:rsidTr="002423A7">
        <w:trPr>
          <w:cantSplit/>
        </w:trPr>
        <w:tc>
          <w:tcPr>
            <w:tcW w:w="3289" w:type="dxa"/>
            <w:tcBorders>
              <w:top w:val="single" w:sz="2" w:space="0" w:color="auto"/>
            </w:tcBorders>
            <w:shd w:val="clear" w:color="auto" w:fill="F2F2F2"/>
          </w:tcPr>
          <w:p w14:paraId="52153379" w14:textId="77777777" w:rsidR="00E343A0" w:rsidRDefault="00EE3BEF"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126483D9" w14:textId="77777777" w:rsidR="00E343A0" w:rsidRPr="005A01B2" w:rsidRDefault="00EE3BE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tc>
        <w:tc>
          <w:tcPr>
            <w:tcW w:w="7626" w:type="dxa"/>
            <w:gridSpan w:val="5"/>
            <w:tcBorders>
              <w:top w:val="single" w:sz="2" w:space="0" w:color="auto"/>
              <w:right w:val="single" w:sz="4" w:space="0" w:color="auto"/>
            </w:tcBorders>
            <w:shd w:val="clear" w:color="auto" w:fill="auto"/>
          </w:tcPr>
          <w:p w14:paraId="3522DBF9"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 xml:space="preserve">Conditionnement : </w:t>
            </w:r>
            <w:sdt>
              <w:sdtPr>
                <w:rPr>
                  <w:rStyle w:val="Titre2Car"/>
                  <w:rFonts w:eastAsiaTheme="minorHAnsi"/>
                  <w:sz w:val="20"/>
                  <w:highlight w:val="lightGray"/>
                  <w:u w:val="none"/>
                  <w:lang w:val="fr-BE"/>
                </w:rPr>
                <w:id w:val="94712231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bouteilles</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33884855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verre</w:t>
            </w:r>
            <w:r w:rsidR="00F76565" w:rsidRP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193902359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plastique</w:t>
            </w:r>
          </w:p>
          <w:p w14:paraId="155DA585"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Distribution :</w:t>
            </w:r>
            <w:r w:rsidR="00FB5E36" w:rsidRPr="005B35F8">
              <w:rPr>
                <w:rFonts w:ascii="Calibri" w:hAnsi="Calibri" w:cs="Calibri"/>
                <w:sz w:val="20"/>
                <w:lang w:val="fr-BE"/>
              </w:rPr>
              <w:t xml:space="preserve">  </w:t>
            </w:r>
            <w:r w:rsidR="00FB5E36" w:rsidRPr="00AB5923">
              <w:rPr>
                <w:rFonts w:ascii="Calibri" w:hAnsi="Calibri" w:cs="Calibri"/>
                <w:sz w:val="4"/>
                <w:szCs w:val="4"/>
                <w:lang w:val="fr-BE"/>
              </w:rPr>
              <w:t xml:space="preserve">  </w:t>
            </w:r>
            <w:r w:rsidR="00AB5923">
              <w:rPr>
                <w:rFonts w:ascii="Calibri" w:hAnsi="Calibri" w:cs="Calibri"/>
                <w:sz w:val="4"/>
                <w:szCs w:val="4"/>
                <w:lang w:val="fr-BE"/>
              </w:rPr>
              <w:t xml:space="preserve">                                     </w:t>
            </w:r>
            <w:r w:rsidR="00FB5E36" w:rsidRPr="00AB5923">
              <w:rPr>
                <w:rFonts w:ascii="Calibri" w:hAnsi="Calibri" w:cs="Calibri"/>
                <w:sz w:val="4"/>
                <w:szCs w:val="4"/>
                <w:lang w:val="fr-BE"/>
              </w:rPr>
              <w:t xml:space="preserve">     </w:t>
            </w:r>
            <w:r w:rsidRPr="00AB5923">
              <w:rPr>
                <w:rFonts w:ascii="Calibri" w:hAnsi="Calibri" w:cs="Calibri"/>
                <w:sz w:val="4"/>
                <w:szCs w:val="4"/>
                <w:lang w:val="fr-BE"/>
              </w:rPr>
              <w:t xml:space="preserve">  </w:t>
            </w: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FB5E36" w:rsidRPr="005B35F8">
              <w:rPr>
                <w:rFonts w:ascii="Calibri" w:hAnsi="Calibri" w:cs="Calibri"/>
                <w:sz w:val="20"/>
                <w:lang w:val="fr-BE"/>
              </w:rPr>
              <w:t>g</w:t>
            </w:r>
            <w:r w:rsidRPr="005B35F8">
              <w:rPr>
                <w:rFonts w:ascii="Calibri" w:hAnsi="Calibri" w:cs="Calibri"/>
                <w:sz w:val="20"/>
                <w:lang w:val="fr-BE"/>
              </w:rPr>
              <w:t>obelet</w:t>
            </w:r>
            <w:r w:rsidR="00B14D57">
              <w:rPr>
                <w:rFonts w:ascii="Calibri" w:hAnsi="Calibri" w:cs="Calibri"/>
                <w:sz w:val="20"/>
                <w:lang w:val="fr-BE"/>
              </w:rPr>
              <w:t>s en</w:t>
            </w:r>
            <w:r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C24680" w:rsidRPr="005B35F8">
              <w:rPr>
                <w:rFonts w:ascii="Calibri" w:hAnsi="Calibri" w:cs="Calibri"/>
                <w:sz w:val="20"/>
                <w:lang w:val="fr-BE"/>
              </w:rPr>
              <w:t>v</w:t>
            </w:r>
            <w:r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Pr="005B35F8">
              <w:rPr>
                <w:rFonts w:ascii="Calibri" w:hAnsi="Calibri" w:cs="Calibri"/>
                <w:sz w:val="20"/>
                <w:lang w:val="fr-BE"/>
              </w:rPr>
              <w:t>annettes</w:t>
            </w:r>
            <w:r w:rsidR="00FB5E36" w:rsidRPr="005B35F8">
              <w:rPr>
                <w:rFonts w:ascii="Calibri" w:hAnsi="Calibri" w:cs="Calibri"/>
                <w:sz w:val="20"/>
                <w:lang w:val="fr-BE"/>
              </w:rPr>
              <w:t xml:space="preserve">  </w:t>
            </w:r>
            <w:r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 xml:space="preserve">Autre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9A66F2" w14:paraId="61081054" w14:textId="77777777" w:rsidTr="002423A7">
        <w:tc>
          <w:tcPr>
            <w:tcW w:w="3969" w:type="dxa"/>
            <w:gridSpan w:val="2"/>
            <w:tcBorders>
              <w:bottom w:val="single" w:sz="2" w:space="0" w:color="auto"/>
            </w:tcBorders>
            <w:shd w:val="clear" w:color="auto" w:fill="F2F2F2"/>
          </w:tcPr>
          <w:p w14:paraId="514EF269" w14:textId="77777777" w:rsidR="00E343A0" w:rsidRPr="005A01B2" w:rsidRDefault="00EE3BEF"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5CB6848E" w14:textId="4C2F6834"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606162090"/>
                <w:placeholder>
                  <w:docPart w:val="C5311E8CCB2D44C48BE5A3B3A590B28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9A66F2" w14:paraId="70A480F0" w14:textId="77777777" w:rsidTr="002423A7">
        <w:tc>
          <w:tcPr>
            <w:tcW w:w="3969" w:type="dxa"/>
            <w:gridSpan w:val="2"/>
            <w:tcBorders>
              <w:top w:val="single" w:sz="2" w:space="0" w:color="auto"/>
              <w:bottom w:val="single" w:sz="2" w:space="0" w:color="auto"/>
            </w:tcBorders>
            <w:shd w:val="clear" w:color="auto" w:fill="F2F2F2"/>
          </w:tcPr>
          <w:p w14:paraId="0D675111" w14:textId="77777777" w:rsidR="00E2622D" w:rsidRDefault="00EE3BEF"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4F9DB7E4" w14:textId="1BA63B0E"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707566148"/>
                <w:placeholder>
                  <w:docPart w:val="19997A8F89594D649F2C96ACE0774A9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9A66F2" w14:paraId="77D5ED56" w14:textId="77777777" w:rsidTr="002423A7">
        <w:tc>
          <w:tcPr>
            <w:tcW w:w="3969" w:type="dxa"/>
            <w:gridSpan w:val="2"/>
            <w:tcBorders>
              <w:top w:val="single" w:sz="2" w:space="0" w:color="auto"/>
            </w:tcBorders>
            <w:shd w:val="clear" w:color="auto" w:fill="F2F2F2"/>
          </w:tcPr>
          <w:p w14:paraId="71F37297" w14:textId="77777777" w:rsidR="00E2622D" w:rsidRDefault="00EE3BEF"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2380115B" w14:textId="77777777" w:rsidR="00E2622D" w:rsidRPr="005B35F8" w:rsidRDefault="00EE3BEF"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03268556" w14:textId="77777777" w:rsidR="00E2622D" w:rsidRPr="005B35F8" w:rsidRDefault="00EE3BEF"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EndPr>
                <w:rPr>
                  <w:rStyle w:val="Titre2Car"/>
                </w:rPr>
              </w:sdtEnd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64FEE5D1"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9A66F2" w14:paraId="61D879B2"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1C37126"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9A66F2" w14:paraId="5537DD02" w14:textId="77777777" w:rsidTr="00724516">
        <w:trPr>
          <w:cantSplit/>
        </w:trPr>
        <w:tc>
          <w:tcPr>
            <w:tcW w:w="4820" w:type="dxa"/>
            <w:tcBorders>
              <w:bottom w:val="single" w:sz="4" w:space="0" w:color="A6A6A6" w:themeColor="background1" w:themeShade="A6"/>
            </w:tcBorders>
            <w:shd w:val="clear" w:color="auto" w:fill="F2F2F2"/>
          </w:tcPr>
          <w:p w14:paraId="48C19906" w14:textId="77777777" w:rsidR="00F8279D" w:rsidRPr="00174AEC" w:rsidRDefault="00EE3BEF"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46186295"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308ABB15"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9A66F2" w14:paraId="768C41C3" w14:textId="77777777" w:rsidTr="00724516">
        <w:trPr>
          <w:cantSplit/>
        </w:trPr>
        <w:tc>
          <w:tcPr>
            <w:tcW w:w="4820" w:type="dxa"/>
            <w:tcBorders>
              <w:top w:val="single" w:sz="4" w:space="0" w:color="A6A6A6" w:themeColor="background1" w:themeShade="A6"/>
            </w:tcBorders>
            <w:shd w:val="clear" w:color="auto" w:fill="F2F2F2"/>
          </w:tcPr>
          <w:p w14:paraId="5B268166" w14:textId="77777777" w:rsidR="00F8279D" w:rsidRPr="00174AEC" w:rsidRDefault="00EE3BEF"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6F3F0091"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5F05A4B3"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7DC3D4C4"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402B7230"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CC65804"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749F79DF" w14:textId="77777777" w:rsidTr="004148CB">
        <w:trPr>
          <w:cantSplit/>
        </w:trPr>
        <w:tc>
          <w:tcPr>
            <w:tcW w:w="2864" w:type="dxa"/>
            <w:vMerge w:val="restart"/>
            <w:shd w:val="clear" w:color="auto" w:fill="F2F2F2"/>
          </w:tcPr>
          <w:p w14:paraId="5DC86205" w14:textId="77777777" w:rsidR="00D15534" w:rsidRPr="009A32C4" w:rsidRDefault="00EE3BEF"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EndPr>
                <w:rPr>
                  <w:rStyle w:val="Titre2Car"/>
                </w:rPr>
              </w:sdtEnd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6B6537B3" w14:textId="77777777" w:rsidR="00D15534" w:rsidRPr="00E069FD" w:rsidRDefault="00EE3BEF"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EndPr>
                <w:rPr>
                  <w:rStyle w:val="Titre2Car"/>
                </w:rPr>
              </w:sdtEnd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2516BEB9"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6BE2EFEC" w14:textId="77777777" w:rsidTr="004148CB">
        <w:trPr>
          <w:cantSplit/>
        </w:trPr>
        <w:tc>
          <w:tcPr>
            <w:tcW w:w="2864" w:type="dxa"/>
            <w:vMerge/>
            <w:shd w:val="clear" w:color="auto" w:fill="F2F2F2"/>
          </w:tcPr>
          <w:p w14:paraId="251368D5"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74A980ED"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25C4043A"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3B34556A" w14:textId="77777777" w:rsidTr="002423A7">
        <w:trPr>
          <w:cantSplit/>
        </w:trPr>
        <w:tc>
          <w:tcPr>
            <w:tcW w:w="2864" w:type="dxa"/>
            <w:vMerge/>
            <w:tcBorders>
              <w:bottom w:val="single" w:sz="2" w:space="0" w:color="auto"/>
            </w:tcBorders>
            <w:shd w:val="clear" w:color="auto" w:fill="F2F2F2"/>
          </w:tcPr>
          <w:p w14:paraId="7C1B1C2E"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3714FCD5"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9A66F2" w14:paraId="27801D0D" w14:textId="77777777" w:rsidTr="002423A7">
        <w:trPr>
          <w:cantSplit/>
        </w:trPr>
        <w:tc>
          <w:tcPr>
            <w:tcW w:w="2864" w:type="dxa"/>
            <w:tcBorders>
              <w:top w:val="single" w:sz="2" w:space="0" w:color="auto"/>
            </w:tcBorders>
            <w:shd w:val="clear" w:color="auto" w:fill="F2F2F2"/>
          </w:tcPr>
          <w:p w14:paraId="61BD9BC6" w14:textId="77777777" w:rsidR="00FE589F" w:rsidRPr="009A32C4" w:rsidRDefault="00EE3BEF"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420DD3B8" w14:textId="0CC52908"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sdt>
              <w:sdtPr>
                <w:rPr>
                  <w:rStyle w:val="FRU"/>
                </w:rPr>
                <w:id w:val="-759747972"/>
                <w:placeholder>
                  <w:docPart w:val="AC9DC16961E8448494D8254C61B1376F"/>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bl>
    <w:p w14:paraId="78E74214"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9A66F2" w14:paraId="348E7F84"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ADEE89C"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55328806" w14:textId="77777777" w:rsidTr="00902E58">
        <w:trPr>
          <w:cantSplit/>
        </w:trPr>
        <w:tc>
          <w:tcPr>
            <w:tcW w:w="2864" w:type="dxa"/>
            <w:vMerge w:val="restart"/>
            <w:shd w:val="clear" w:color="auto" w:fill="F2F2F2"/>
          </w:tcPr>
          <w:p w14:paraId="59BEB26F" w14:textId="77777777" w:rsidR="00C11108" w:rsidRDefault="00EE3BEF"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EndPr>
                <w:rPr>
                  <w:rStyle w:val="Titre2Car"/>
                </w:rPr>
              </w:sdtEnd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03D0311B"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proofErr w:type="gramStart"/>
            <w:r w:rsidR="00BA2428">
              <w:rPr>
                <w:rFonts w:ascii="Calibri" w:hAnsi="Calibri" w:cs="Calibri"/>
                <w:sz w:val="22"/>
                <w:szCs w:val="22"/>
                <w:lang w:val="fr-BE"/>
              </w:rPr>
              <w:t>des</w:t>
            </w:r>
            <w:proofErr w:type="gramEnd"/>
            <w:r w:rsidR="00BA2428">
              <w:rPr>
                <w:rFonts w:ascii="Calibri" w:hAnsi="Calibri" w:cs="Calibri"/>
                <w:sz w:val="22"/>
                <w:szCs w:val="22"/>
                <w:lang w:val="fr-BE"/>
              </w:rPr>
              <w:t xml:space="preserve"> accès au site</w:t>
            </w:r>
          </w:p>
        </w:tc>
        <w:tc>
          <w:tcPr>
            <w:tcW w:w="4678" w:type="dxa"/>
            <w:gridSpan w:val="4"/>
            <w:tcBorders>
              <w:bottom w:val="single" w:sz="4" w:space="0" w:color="A6A6A6" w:themeColor="background1" w:themeShade="A6"/>
              <w:right w:val="single" w:sz="2" w:space="0" w:color="BFBFBF"/>
            </w:tcBorders>
          </w:tcPr>
          <w:p w14:paraId="64F8980C" w14:textId="77777777" w:rsidR="00BA2428" w:rsidRPr="00B061A7" w:rsidRDefault="00EE3BEF"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EndPr>
                <w:rPr>
                  <w:rStyle w:val="Titre2Car"/>
                </w:rPr>
              </w:sdtEnd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proofErr w:type="gramStart"/>
            <w:r w:rsidR="00BA2428" w:rsidRPr="00FC05F3">
              <w:rPr>
                <w:rFonts w:ascii="Calibri" w:hAnsi="Calibri" w:cs="Calibri"/>
                <w:sz w:val="20"/>
                <w:lang w:val="fr-BE"/>
              </w:rPr>
              <w:t>service</w:t>
            </w:r>
            <w:proofErr w:type="gramEnd"/>
            <w:r w:rsidR="00BA2428" w:rsidRPr="00FC05F3">
              <w:rPr>
                <w:rFonts w:ascii="Calibri" w:hAnsi="Calibri" w:cs="Calibri"/>
                <w:sz w:val="20"/>
                <w:lang w:val="fr-BE"/>
              </w:rPr>
              <w:t xml:space="preserv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2FEDE9E3"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33BB4353" w14:textId="77777777" w:rsidTr="00902E58">
        <w:trPr>
          <w:cantSplit/>
          <w:trHeight w:val="187"/>
        </w:trPr>
        <w:tc>
          <w:tcPr>
            <w:tcW w:w="2864" w:type="dxa"/>
            <w:vMerge/>
            <w:tcBorders>
              <w:bottom w:val="single" w:sz="2" w:space="0" w:color="BFBFBF"/>
            </w:tcBorders>
            <w:shd w:val="clear" w:color="auto" w:fill="F2F2F2"/>
          </w:tcPr>
          <w:p w14:paraId="0E9930DD"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25F44A3B"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27D078E6" w14:textId="77777777" w:rsidR="00CB3F2A" w:rsidRDefault="00D81931" w:rsidP="00CB3F2A">
            <w:pPr>
              <w:rPr>
                <w:rFonts w:ascii="Calibri" w:hAnsi="Calibri" w:cs="Calibri"/>
                <w:sz w:val="20"/>
                <w:lang w:val="fr-BE"/>
              </w:rPr>
            </w:pPr>
            <w:proofErr w:type="gramStart"/>
            <w:r>
              <w:rPr>
                <w:rFonts w:ascii="Calibri" w:hAnsi="Calibri" w:cs="Calibri"/>
                <w:sz w:val="20"/>
                <w:lang w:val="fr-BE"/>
              </w:rPr>
              <w:t>de</w:t>
            </w:r>
            <w:proofErr w:type="gramEnd"/>
            <w:r>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03BAE3A1"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9A66F2" w14:paraId="3893B5BE" w14:textId="77777777" w:rsidTr="00902E58">
        <w:trPr>
          <w:cantSplit/>
          <w:trHeight w:val="225"/>
        </w:trPr>
        <w:tc>
          <w:tcPr>
            <w:tcW w:w="2864" w:type="dxa"/>
            <w:vMerge w:val="restart"/>
            <w:shd w:val="clear" w:color="auto" w:fill="F2F2F2"/>
          </w:tcPr>
          <w:p w14:paraId="32128498" w14:textId="77777777" w:rsidR="00FE589F" w:rsidRPr="002E002B" w:rsidRDefault="00EE3BEF"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0B7592F7"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9A66F2" w14:paraId="22147A9D" w14:textId="77777777" w:rsidTr="00902E58">
        <w:trPr>
          <w:cantSplit/>
          <w:trHeight w:val="255"/>
        </w:trPr>
        <w:tc>
          <w:tcPr>
            <w:tcW w:w="2864" w:type="dxa"/>
            <w:vMerge/>
            <w:shd w:val="clear" w:color="auto" w:fill="F2F2F2"/>
          </w:tcPr>
          <w:p w14:paraId="15B013B7"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1EF11738"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9A66F2" w14:paraId="4C5E1ECA" w14:textId="77777777" w:rsidTr="00AD77A8">
        <w:trPr>
          <w:cantSplit/>
          <w:trHeight w:val="240"/>
        </w:trPr>
        <w:tc>
          <w:tcPr>
            <w:tcW w:w="2864" w:type="dxa"/>
            <w:vMerge/>
            <w:tcBorders>
              <w:bottom w:val="single" w:sz="4" w:space="0" w:color="BFBFBF"/>
            </w:tcBorders>
            <w:shd w:val="clear" w:color="auto" w:fill="F2F2F2"/>
          </w:tcPr>
          <w:p w14:paraId="06B0A684"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41F0C263" w14:textId="3A521253"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sdt>
              <w:sdtPr>
                <w:rPr>
                  <w:rStyle w:val="FRU"/>
                </w:rPr>
                <w:id w:val="239144315"/>
                <w:placeholder>
                  <w:docPart w:val="1665C30DB6B84A2397016FB0607D427D"/>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F5394E" w:rsidRPr="005A01B2" w14:paraId="7E6AA6A2" w14:textId="77777777" w:rsidTr="008268FC">
        <w:trPr>
          <w:cantSplit/>
          <w:trHeight w:val="251"/>
        </w:trPr>
        <w:tc>
          <w:tcPr>
            <w:tcW w:w="2864" w:type="dxa"/>
            <w:tcBorders>
              <w:right w:val="single" w:sz="2" w:space="0" w:color="auto"/>
            </w:tcBorders>
            <w:shd w:val="clear" w:color="auto" w:fill="F2F2F2"/>
          </w:tcPr>
          <w:p w14:paraId="51D00885" w14:textId="77777777" w:rsidR="00F5394E" w:rsidRPr="002E002B" w:rsidRDefault="00EE3BEF"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34E3A7B1" w14:textId="77777777" w:rsidR="00F5394E" w:rsidRPr="008268FC" w:rsidRDefault="00EE3BEF"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EndPr>
                <w:rPr>
                  <w:rStyle w:val="Titre2Car"/>
                </w:rPr>
              </w:sdtEnd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proofErr w:type="gramStart"/>
            <w:r w:rsidR="00F5394E" w:rsidRPr="008268FC">
              <w:rPr>
                <w:rFonts w:ascii="Calibri" w:hAnsi="Calibri" w:cs="Calibri"/>
                <w:sz w:val="22"/>
                <w:szCs w:val="22"/>
                <w:lang w:val="fr-BE"/>
              </w:rPr>
              <w:t>aux</w:t>
            </w:r>
            <w:proofErr w:type="gramEnd"/>
            <w:r w:rsidR="00F5394E" w:rsidRPr="008268FC">
              <w:rPr>
                <w:rFonts w:ascii="Calibri" w:hAnsi="Calibri" w:cs="Calibri"/>
                <w:sz w:val="22"/>
                <w:szCs w:val="22"/>
                <w:lang w:val="fr-BE"/>
              </w:rPr>
              <w:t xml:space="preserve">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1CA4EED2"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5C878578"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9A66F2" w14:paraId="7792C17A"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1826BB"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2C428349" w14:textId="77777777" w:rsidTr="004148CB">
        <w:trPr>
          <w:cantSplit/>
        </w:trPr>
        <w:tc>
          <w:tcPr>
            <w:tcW w:w="2864" w:type="dxa"/>
            <w:vMerge w:val="restart"/>
            <w:shd w:val="clear" w:color="auto" w:fill="F2F2F2"/>
          </w:tcPr>
          <w:p w14:paraId="54155497" w14:textId="77777777" w:rsidR="00CB3F2A" w:rsidRPr="009A32C4" w:rsidRDefault="00EE3BEF"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515AF4A7" w14:textId="77777777" w:rsidR="00CB3F2A" w:rsidRPr="00B061A7" w:rsidRDefault="00EE3BEF"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EndPr>
                <w:rPr>
                  <w:rStyle w:val="Titre2Car"/>
                </w:rPr>
              </w:sdtEnd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proofErr w:type="gramStart"/>
            <w:r w:rsidR="00CB3F2A" w:rsidRPr="00FC05F3">
              <w:rPr>
                <w:rFonts w:ascii="Calibri" w:hAnsi="Calibri" w:cs="Calibri"/>
                <w:sz w:val="20"/>
                <w:lang w:val="fr-BE"/>
              </w:rPr>
              <w:t>service</w:t>
            </w:r>
            <w:proofErr w:type="gramEnd"/>
            <w:r w:rsidR="00CB3F2A" w:rsidRPr="00FC05F3">
              <w:rPr>
                <w:rFonts w:ascii="Calibri" w:hAnsi="Calibri" w:cs="Calibri"/>
                <w:sz w:val="20"/>
                <w:lang w:val="fr-BE"/>
              </w:rPr>
              <w:t xml:space="preserv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296895AB"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2BCB7C63" w14:textId="77777777" w:rsidTr="004148CB">
        <w:trPr>
          <w:cantSplit/>
        </w:trPr>
        <w:tc>
          <w:tcPr>
            <w:tcW w:w="2864" w:type="dxa"/>
            <w:vMerge/>
            <w:tcBorders>
              <w:bottom w:val="single" w:sz="2" w:space="0" w:color="BFBFBF"/>
            </w:tcBorders>
            <w:shd w:val="clear" w:color="auto" w:fill="F2F2F2"/>
          </w:tcPr>
          <w:p w14:paraId="0EB349E9"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0F272093"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6B197254" w14:textId="77777777" w:rsidR="00CB3F2A" w:rsidRDefault="00D81931" w:rsidP="00CB3F2A">
            <w:pPr>
              <w:rPr>
                <w:rFonts w:ascii="Calibri" w:hAnsi="Calibri" w:cs="Calibri"/>
                <w:sz w:val="20"/>
                <w:lang w:val="fr-BE"/>
              </w:rPr>
            </w:pPr>
            <w:proofErr w:type="gramStart"/>
            <w:r>
              <w:rPr>
                <w:rFonts w:ascii="Calibri" w:hAnsi="Calibri" w:cs="Calibri"/>
                <w:sz w:val="20"/>
                <w:lang w:val="fr-BE"/>
              </w:rPr>
              <w:t>de</w:t>
            </w:r>
            <w:proofErr w:type="gramEnd"/>
            <w:r>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4A43F2EE"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9A66F2" w14:paraId="41087FEF" w14:textId="77777777" w:rsidTr="004148CB">
        <w:trPr>
          <w:cantSplit/>
          <w:trHeight w:val="255"/>
        </w:trPr>
        <w:tc>
          <w:tcPr>
            <w:tcW w:w="2864" w:type="dxa"/>
            <w:vMerge w:val="restart"/>
            <w:shd w:val="clear" w:color="auto" w:fill="F2F2F2"/>
          </w:tcPr>
          <w:p w14:paraId="386FB955" w14:textId="77777777" w:rsidR="00C11108" w:rsidRDefault="00EE3BEF"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3125C3C7"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proofErr w:type="gramStart"/>
            <w:r w:rsidRPr="002E002B">
              <w:rPr>
                <w:rFonts w:ascii="Calibri" w:hAnsi="Calibri" w:cs="Calibri"/>
                <w:i/>
                <w:iCs/>
                <w:sz w:val="18"/>
                <w:szCs w:val="18"/>
                <w:lang w:val="fr-BE"/>
              </w:rPr>
              <w:t>à</w:t>
            </w:r>
            <w:proofErr w:type="gramEnd"/>
            <w:r w:rsidRPr="002E002B">
              <w:rPr>
                <w:rFonts w:ascii="Calibri" w:hAnsi="Calibri" w:cs="Calibri"/>
                <w:i/>
                <w:iCs/>
                <w:sz w:val="18"/>
                <w:szCs w:val="18"/>
                <w:lang w:val="fr-BE"/>
              </w:rPr>
              <w:t xml:space="preserve">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10D4713A" w14:textId="77777777" w:rsidR="00FE589F" w:rsidRPr="002E002B" w:rsidRDefault="00EE3BEF"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EndPr>
                <w:rPr>
                  <w:rStyle w:val="Titre2Car"/>
                </w:rPr>
              </w:sdtEnd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EndPr>
                <w:rPr>
                  <w:rStyle w:val="Titre2Car"/>
                </w:rPr>
              </w:sdtEnd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2E0CBCB7" w14:textId="77777777" w:rsidTr="004148CB">
        <w:trPr>
          <w:cantSplit/>
          <w:trHeight w:val="285"/>
        </w:trPr>
        <w:tc>
          <w:tcPr>
            <w:tcW w:w="2864" w:type="dxa"/>
            <w:vMerge/>
            <w:tcBorders>
              <w:bottom w:val="single" w:sz="2" w:space="0" w:color="auto"/>
            </w:tcBorders>
            <w:shd w:val="clear" w:color="auto" w:fill="F2F2F2"/>
          </w:tcPr>
          <w:p w14:paraId="7E20C0B2"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498D7ACE" w14:textId="77777777" w:rsidR="00C11108" w:rsidRPr="00D15534" w:rsidRDefault="00EE3BEF"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proofErr w:type="gramStart"/>
            <w:r w:rsidR="00C11108" w:rsidRPr="00D15534">
              <w:rPr>
                <w:rFonts w:ascii="Calibri" w:hAnsi="Calibri" w:cs="Calibri"/>
                <w:sz w:val="20"/>
                <w:lang w:val="fr-BE"/>
              </w:rPr>
              <w:t>Exercice(</w:t>
            </w:r>
            <w:proofErr w:type="gramEnd"/>
            <w:r w:rsidR="00C11108" w:rsidRPr="00D15534">
              <w:rPr>
                <w:rFonts w:ascii="Calibri" w:hAnsi="Calibri" w:cs="Calibri"/>
                <w:sz w:val="20"/>
                <w:lang w:val="fr-BE"/>
              </w:rPr>
              <w:t xml:space="preserv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53ACFA57" w14:textId="77777777" w:rsidR="00C11108" w:rsidRPr="00D15534" w:rsidRDefault="00EE3BEF"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9A66F2" w14:paraId="4F0E3A7F" w14:textId="77777777" w:rsidTr="004148CB">
        <w:trPr>
          <w:cantSplit/>
          <w:trHeight w:val="270"/>
        </w:trPr>
        <w:tc>
          <w:tcPr>
            <w:tcW w:w="2864" w:type="dxa"/>
            <w:tcBorders>
              <w:top w:val="single" w:sz="2" w:space="0" w:color="auto"/>
            </w:tcBorders>
            <w:shd w:val="clear" w:color="auto" w:fill="F2F2F2"/>
          </w:tcPr>
          <w:p w14:paraId="39B07B8B" w14:textId="77777777" w:rsidR="00460DC3" w:rsidRPr="00FC05F3" w:rsidRDefault="00EE3BEF"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42804CC7" w14:textId="77777777" w:rsidR="00460DC3" w:rsidRPr="00F5394E" w:rsidRDefault="00EE3BEF"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9A66F2" w14:paraId="3D942F70" w14:textId="77777777" w:rsidTr="004148CB">
        <w:trPr>
          <w:cantSplit/>
          <w:trHeight w:val="270"/>
        </w:trPr>
        <w:tc>
          <w:tcPr>
            <w:tcW w:w="2864" w:type="dxa"/>
            <w:vMerge w:val="restart"/>
            <w:tcBorders>
              <w:top w:val="single" w:sz="2" w:space="0" w:color="auto"/>
            </w:tcBorders>
            <w:shd w:val="clear" w:color="auto" w:fill="F2F2F2"/>
          </w:tcPr>
          <w:p w14:paraId="6FE6E98F" w14:textId="77777777" w:rsidR="00FE589F" w:rsidRPr="002E002B" w:rsidRDefault="00EE3BEF"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089B0179" w14:textId="77777777" w:rsidR="00FE589F" w:rsidRPr="002E002B" w:rsidRDefault="00EE3BEF"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EndPr>
                <w:rPr>
                  <w:rStyle w:val="Titre2Car"/>
                </w:rPr>
              </w:sdtEnd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9A66F2" w14:paraId="130967BC" w14:textId="77777777" w:rsidTr="004148CB">
        <w:trPr>
          <w:cantSplit/>
          <w:trHeight w:val="210"/>
        </w:trPr>
        <w:tc>
          <w:tcPr>
            <w:tcW w:w="2864" w:type="dxa"/>
            <w:vMerge/>
            <w:shd w:val="clear" w:color="auto" w:fill="F2F2F2"/>
          </w:tcPr>
          <w:p w14:paraId="78ECA32A"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293C8D67" w14:textId="2A6471EF"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F649CD">
              <w:rPr>
                <w:rFonts w:ascii="Calibri" w:hAnsi="Calibri" w:cs="Calibri"/>
                <w:sz w:val="20"/>
                <w:lang w:val="fr-BE"/>
              </w:rPr>
              <w:t xml:space="preserve"> </w:t>
            </w:r>
            <w:sdt>
              <w:sdtPr>
                <w:rPr>
                  <w:rStyle w:val="FRU"/>
                </w:rPr>
                <w:id w:val="-882479516"/>
                <w:placeholder>
                  <w:docPart w:val="19CD5C145C404CF285155F2106201EC3"/>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CB3F2A" w:rsidRPr="009A66F2" w14:paraId="07FF6F30" w14:textId="77777777" w:rsidTr="004148CB">
        <w:trPr>
          <w:cantSplit/>
          <w:trHeight w:val="195"/>
        </w:trPr>
        <w:tc>
          <w:tcPr>
            <w:tcW w:w="2864" w:type="dxa"/>
            <w:tcBorders>
              <w:right w:val="single" w:sz="2" w:space="0" w:color="auto"/>
            </w:tcBorders>
            <w:shd w:val="clear" w:color="auto" w:fill="F2F2F2"/>
          </w:tcPr>
          <w:p w14:paraId="6ADD5D6D" w14:textId="77777777" w:rsidR="00CB3F2A" w:rsidRPr="00CB3F2A" w:rsidRDefault="00EE3BEF"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49561F66" w14:textId="77777777" w:rsidR="00CB3F2A" w:rsidRPr="00CB3F2A" w:rsidRDefault="00EE3BEF"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utre(s</w:t>
            </w:r>
            <w:proofErr w:type="gramStart"/>
            <w:r w:rsidR="00CB3F2A" w:rsidRPr="00CB3F2A">
              <w:rPr>
                <w:rFonts w:ascii="Calibri" w:hAnsi="Calibri" w:cs="Calibri"/>
                <w:sz w:val="20"/>
                <w:lang w:val="fr-BE"/>
              </w:rPr>
              <w:t>):</w:t>
            </w:r>
            <w:proofErr w:type="gramEnd"/>
            <w:r w:rsidR="00CB3F2A" w:rsidRPr="00CB3F2A">
              <w:rPr>
                <w:rFonts w:ascii="Calibri" w:hAnsi="Calibri" w:cs="Calibri"/>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6D5943D3" w14:textId="77777777" w:rsidR="001E13EE" w:rsidRDefault="001E13EE">
      <w:pPr>
        <w:rPr>
          <w:rFonts w:ascii="Calibri" w:hAnsi="Calibri"/>
          <w:sz w:val="10"/>
          <w:szCs w:val="10"/>
          <w:lang w:val="fr-BE"/>
        </w:rPr>
      </w:pPr>
    </w:p>
    <w:p w14:paraId="148BE91F" w14:textId="116E456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6E0D348"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7AFA4A"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5D75D899" w14:textId="77777777" w:rsidTr="00372C48">
        <w:trPr>
          <w:cantSplit/>
        </w:trPr>
        <w:tc>
          <w:tcPr>
            <w:tcW w:w="2834" w:type="dxa"/>
            <w:vMerge w:val="restart"/>
            <w:shd w:val="clear" w:color="auto" w:fill="F2F2F2"/>
          </w:tcPr>
          <w:p w14:paraId="3A16484C" w14:textId="77777777" w:rsidR="00C11108" w:rsidRDefault="00EE3BEF"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EndPr>
                <w:rPr>
                  <w:rStyle w:val="Titre2Car"/>
                </w:rPr>
              </w:sdtEnd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03E06EF8" w14:textId="77777777" w:rsidR="00BA2428" w:rsidRPr="009A32C4" w:rsidRDefault="00BA2428" w:rsidP="00C11108">
            <w:pPr>
              <w:ind w:left="317" w:right="-110"/>
              <w:jc w:val="left"/>
              <w:rPr>
                <w:rFonts w:ascii="Calibri" w:hAnsi="Calibri" w:cs="Calibri"/>
                <w:color w:val="FF0000"/>
                <w:sz w:val="22"/>
                <w:lang w:val="fr-BE"/>
              </w:rPr>
            </w:pPr>
            <w:proofErr w:type="gramStart"/>
            <w:r>
              <w:rPr>
                <w:rFonts w:ascii="Calibri" w:hAnsi="Calibri" w:cs="Calibri"/>
                <w:sz w:val="22"/>
                <w:szCs w:val="22"/>
                <w:lang w:val="fr-BE"/>
              </w:rPr>
              <w:t>information</w:t>
            </w:r>
            <w:proofErr w:type="gramEnd"/>
          </w:p>
        </w:tc>
        <w:tc>
          <w:tcPr>
            <w:tcW w:w="4818" w:type="dxa"/>
            <w:gridSpan w:val="3"/>
            <w:tcBorders>
              <w:bottom w:val="single" w:sz="2" w:space="0" w:color="BFBFBF"/>
              <w:right w:val="single" w:sz="2" w:space="0" w:color="BFBFBF"/>
            </w:tcBorders>
          </w:tcPr>
          <w:p w14:paraId="540DCE06" w14:textId="5E2CDF81" w:rsidR="00BA2428" w:rsidRPr="00B061A7" w:rsidRDefault="00EE3BEF"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fr-BE"/>
                </w:rPr>
                <w:id w:val="1080557280"/>
                <w14:checkbox>
                  <w14:checked w14:val="0"/>
                  <w14:checkedState w14:val="2612" w14:font="MS Gothic"/>
                  <w14:uncheckedState w14:val="2610" w14:font="MS Gothic"/>
                </w14:checkbox>
              </w:sdtPr>
              <w:sdtEndPr>
                <w:rPr>
                  <w:rStyle w:val="Titre2Car"/>
                </w:rPr>
              </w:sdtEndPr>
              <w:sdtContent>
                <w:r w:rsidR="00EE73CD" w:rsidRPr="00257ED3">
                  <w:rPr>
                    <w:rStyle w:val="Titre2Car"/>
                    <w:rFonts w:ascii="MS Gothic" w:eastAsia="MS Gothic" w:hAnsi="MS Gothic" w:hint="eastAsia"/>
                    <w:sz w:val="20"/>
                    <w:highlight w:val="lightGray"/>
                    <w:u w:val="none"/>
                    <w:lang w:val="fr-BE"/>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fr-BE"/>
                </w:rPr>
                <w:id w:val="1008565434"/>
                <w:lock w:val="sdtLocked"/>
                <w14:checkbox>
                  <w14:checked w14:val="0"/>
                  <w14:checkedState w14:val="2612" w14:font="MS Gothic"/>
                  <w14:uncheckedState w14:val="2610" w14:font="MS Gothic"/>
                </w14:checkbox>
              </w:sdtPr>
              <w:sdtEndPr>
                <w:rPr>
                  <w:rStyle w:val="Titre2Car"/>
                </w:rPr>
              </w:sdtEndPr>
              <w:sdtContent>
                <w:r w:rsidR="00FD268C" w:rsidRPr="00257ED3">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sdt>
              <w:sdtPr>
                <w:rPr>
                  <w:rStyle w:val="FRU"/>
                  <w:highlight w:val="darkGray"/>
                </w:rPr>
                <w:alias w:val="TEXTE"/>
                <w:tag w:val="TEXTE"/>
                <w:id w:val="-2129157862"/>
                <w:placeholder>
                  <w:docPart w:val="04E3E9E28141427AAC85DA4AAC7EB311"/>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3292" w:type="dxa"/>
            <w:tcBorders>
              <w:left w:val="single" w:sz="2" w:space="0" w:color="BFBFBF"/>
              <w:bottom w:val="single" w:sz="2" w:space="0" w:color="BFBFBF"/>
            </w:tcBorders>
          </w:tcPr>
          <w:p w14:paraId="30A5A348" w14:textId="207EC6F5" w:rsidR="00BA2428" w:rsidRPr="00B061A7" w:rsidRDefault="00EE3BEF"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EndPr>
                <w:rPr>
                  <w:rStyle w:val="Titre2Car"/>
                </w:rPr>
              </w:sdtEnd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sdt>
              <w:sdtPr>
                <w:rPr>
                  <w:rStyle w:val="FRU"/>
                  <w:highlight w:val="darkGray"/>
                </w:rPr>
                <w:alias w:val="TEXTE"/>
                <w:tag w:val="TEXTE"/>
                <w:id w:val="528378544"/>
                <w:placeholder>
                  <w:docPart w:val="6BC64978FB934BAF9725B9FF9DEAE0F3"/>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C11108" w:rsidRPr="005A01B2" w14:paraId="7BD49A12" w14:textId="77777777" w:rsidTr="00372C48">
        <w:trPr>
          <w:cantSplit/>
          <w:trHeight w:val="165"/>
        </w:trPr>
        <w:tc>
          <w:tcPr>
            <w:tcW w:w="2834" w:type="dxa"/>
            <w:vMerge/>
            <w:tcBorders>
              <w:bottom w:val="single" w:sz="2" w:space="0" w:color="BFBFBF"/>
            </w:tcBorders>
            <w:shd w:val="clear" w:color="auto" w:fill="F2F2F2"/>
          </w:tcPr>
          <w:p w14:paraId="0D033E73"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507F8596" w14:textId="3F3465E2"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sdt>
              <w:sdtPr>
                <w:rPr>
                  <w:rStyle w:val="FRU"/>
                  <w:highlight w:val="darkGray"/>
                </w:rPr>
                <w:alias w:val="TEXTE"/>
                <w:tag w:val="TEXTE"/>
                <w:id w:val="-527480345"/>
                <w:placeholder>
                  <w:docPart w:val="17DE3DFFFA404E72BD980DE037E7FCC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top w:val="single" w:sz="2" w:space="0" w:color="BFBFBF"/>
              <w:left w:val="single" w:sz="4" w:space="0" w:color="BFBFBF"/>
              <w:bottom w:val="single" w:sz="2" w:space="0" w:color="BFBFBF"/>
              <w:right w:val="single" w:sz="2" w:space="0" w:color="BFBFBF"/>
            </w:tcBorders>
          </w:tcPr>
          <w:p w14:paraId="4734B418" w14:textId="77777777" w:rsidR="00C11108" w:rsidRDefault="00FD268C" w:rsidP="00C11108">
            <w:pPr>
              <w:rPr>
                <w:rFonts w:ascii="Calibri" w:hAnsi="Calibri" w:cs="Calibri"/>
                <w:sz w:val="20"/>
                <w:lang w:val="fr-BE"/>
              </w:rPr>
            </w:pPr>
            <w:proofErr w:type="gramStart"/>
            <w:r>
              <w:rPr>
                <w:rFonts w:ascii="Calibri" w:hAnsi="Calibri" w:cs="Calibri"/>
                <w:sz w:val="20"/>
                <w:lang w:val="fr-BE"/>
              </w:rPr>
              <w:t>de</w:t>
            </w:r>
            <w:proofErr w:type="gramEnd"/>
            <w:r>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4BEDC613" w14:textId="65CCC2AF"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sdt>
              <w:sdtPr>
                <w:rPr>
                  <w:rStyle w:val="FRU"/>
                  <w:highlight w:val="darkGray"/>
                </w:rPr>
                <w:alias w:val="TEXTE"/>
                <w:tag w:val="TEXTE"/>
                <w:id w:val="-913543336"/>
                <w:placeholder>
                  <w:docPart w:val="1FFE8E0FEEA04E219FC6E720EB608646"/>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FE589F" w:rsidRPr="009A66F2" w14:paraId="1DFDCD23" w14:textId="77777777" w:rsidTr="00372C48">
        <w:trPr>
          <w:cantSplit/>
          <w:trHeight w:val="225"/>
        </w:trPr>
        <w:tc>
          <w:tcPr>
            <w:tcW w:w="2834" w:type="dxa"/>
            <w:shd w:val="clear" w:color="auto" w:fill="F2F2F2"/>
          </w:tcPr>
          <w:p w14:paraId="26279635" w14:textId="77777777" w:rsidR="00FE589F" w:rsidRPr="002E002B" w:rsidRDefault="00EE3BEF"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57BA37DC" w14:textId="7E9B64EE" w:rsidR="00FE589F" w:rsidRPr="00257ED3" w:rsidRDefault="00EE3BEF" w:rsidP="00020763">
            <w:pPr>
              <w:ind w:right="-108"/>
              <w:rPr>
                <w:rFonts w:ascii="Calibri" w:hAnsi="Calibri" w:cs="Calibri"/>
                <w:color w:val="0000FF"/>
                <w:sz w:val="20"/>
                <w:lang w:val="fr-BE"/>
              </w:rPr>
            </w:pPr>
            <w:sdt>
              <w:sdtPr>
                <w:rPr>
                  <w:rStyle w:val="Titre2Car"/>
                  <w:rFonts w:eastAsiaTheme="minorHAnsi"/>
                  <w:sz w:val="20"/>
                  <w:highlight w:val="lightGray"/>
                  <w:u w:val="none"/>
                  <w:lang w:val="fr-BE"/>
                </w:rPr>
                <w:id w:val="1897619970"/>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FE589F" w:rsidRPr="00FE589F">
              <w:rPr>
                <w:rFonts w:ascii="Calibri" w:hAnsi="Calibri" w:cs="Calibri"/>
                <w:sz w:val="20"/>
                <w:lang w:val="fr-BE"/>
              </w:rPr>
              <w:t xml:space="preserve"> </w:t>
            </w:r>
            <w:r w:rsidR="00FE589F" w:rsidRPr="00257ED3">
              <w:rPr>
                <w:rFonts w:ascii="Calibri" w:hAnsi="Calibri" w:cs="Calibri"/>
                <w:sz w:val="20"/>
                <w:lang w:val="fr-BE"/>
              </w:rPr>
              <w:t>Accueil(</w:t>
            </w:r>
            <w:proofErr w:type="gramStart"/>
            <w:r w:rsidR="00FE589F" w:rsidRPr="00257ED3">
              <w:rPr>
                <w:rFonts w:ascii="Calibri" w:hAnsi="Calibri" w:cs="Calibri"/>
                <w:sz w:val="20"/>
                <w:lang w:val="fr-BE"/>
              </w:rPr>
              <w:t>s)</w:t>
            </w:r>
            <w:r w:rsidR="007C4392" w:rsidRPr="00257ED3">
              <w:rPr>
                <w:rFonts w:ascii="Calibri" w:hAnsi="Calibri" w:cs="Calibri"/>
                <w:sz w:val="4"/>
                <w:szCs w:val="4"/>
                <w:lang w:val="fr-BE"/>
              </w:rPr>
              <w:t xml:space="preserve">   </w:t>
            </w:r>
            <w:proofErr w:type="gramEnd"/>
            <w:r w:rsidR="007C4392" w:rsidRPr="00257ED3">
              <w:rPr>
                <w:rFonts w:ascii="Calibri" w:hAnsi="Calibri" w:cs="Calibri"/>
                <w:sz w:val="4"/>
                <w:szCs w:val="4"/>
                <w:lang w:val="fr-BE"/>
              </w:rPr>
              <w:t xml:space="preserve">                </w:t>
            </w:r>
            <w:sdt>
              <w:sdtPr>
                <w:rPr>
                  <w:rStyle w:val="Titre2Car"/>
                  <w:rFonts w:eastAsiaTheme="minorHAnsi"/>
                  <w:sz w:val="20"/>
                  <w:highlight w:val="lightGray"/>
                  <w:u w:val="none"/>
                  <w:lang w:val="fr-BE"/>
                </w:rPr>
                <w:id w:val="545567569"/>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fr-BE"/>
                </w:rPr>
                <w:id w:val="-1434816073"/>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Autre(s) :</w:t>
            </w:r>
            <w:r w:rsidR="005E028F" w:rsidRPr="00257ED3">
              <w:rPr>
                <w:rFonts w:ascii="Calibri" w:hAnsi="Calibri" w:cs="Calibri"/>
                <w:color w:val="0000FF"/>
                <w:sz w:val="4"/>
                <w:szCs w:val="4"/>
                <w:lang w:val="fr-BE"/>
              </w:rPr>
              <w:t xml:space="preserve">  </w:t>
            </w:r>
            <w:sdt>
              <w:sdtPr>
                <w:rPr>
                  <w:rStyle w:val="FRU"/>
                  <w:highlight w:val="darkGray"/>
                </w:rPr>
                <w:alias w:val="TEXTE"/>
                <w:tag w:val="TEXTE"/>
                <w:id w:val="1577714836"/>
                <w:lock w:val="sdtLocked"/>
                <w:placeholder>
                  <w:docPart w:val="FE41210C3A8D424E859D9237DBE2C1D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0E5F5E" w:rsidRPr="009A66F2" w14:paraId="2D51246D" w14:textId="77777777" w:rsidTr="00E01CB5">
        <w:trPr>
          <w:cantSplit/>
          <w:trHeight w:val="177"/>
        </w:trPr>
        <w:tc>
          <w:tcPr>
            <w:tcW w:w="2834" w:type="dxa"/>
            <w:vMerge w:val="restart"/>
            <w:tcBorders>
              <w:right w:val="single" w:sz="2" w:space="0" w:color="auto"/>
            </w:tcBorders>
            <w:shd w:val="clear" w:color="auto" w:fill="F2F2F2"/>
          </w:tcPr>
          <w:p w14:paraId="2CB385DE" w14:textId="77777777" w:rsidR="000E5F5E" w:rsidRPr="00CB3F2A" w:rsidRDefault="00EE3BEF"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EndPr>
                <w:rPr>
                  <w:rStyle w:val="Titre2Car"/>
                </w:rPr>
              </w:sdtEnd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7E235A6E" w14:textId="77777777" w:rsidR="000E5F5E" w:rsidRPr="00696E68" w:rsidRDefault="00EE3BEF"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w:t>
            </w:r>
            <w:proofErr w:type="gramStart"/>
            <w:r w:rsidR="000E5F5E" w:rsidRPr="00CB3F2A">
              <w:rPr>
                <w:rFonts w:ascii="Calibri" w:hAnsi="Calibri" w:cs="Calibri"/>
                <w:sz w:val="20"/>
                <w:lang w:val="fr-BE"/>
              </w:rPr>
              <w:t>aux</w:t>
            </w:r>
            <w:proofErr w:type="gramEnd"/>
            <w:r w:rsidR="000E5F5E" w:rsidRPr="00CB3F2A">
              <w:rPr>
                <w:rFonts w:ascii="Calibri" w:hAnsi="Calibri" w:cs="Calibri"/>
                <w:sz w:val="20"/>
                <w:lang w:val="fr-BE"/>
              </w:rPr>
              <w:t xml:space="preserve">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EndPr>
                <w:rPr>
                  <w:rStyle w:val="Titre2Car"/>
                </w:rPr>
              </w:sdtEnd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9A66F2" w14:paraId="6AF7A1F3" w14:textId="77777777" w:rsidTr="00402D15">
        <w:trPr>
          <w:cantSplit/>
          <w:trHeight w:val="177"/>
        </w:trPr>
        <w:tc>
          <w:tcPr>
            <w:tcW w:w="2834" w:type="dxa"/>
            <w:vMerge/>
            <w:tcBorders>
              <w:right w:val="single" w:sz="2" w:space="0" w:color="auto"/>
            </w:tcBorders>
            <w:shd w:val="clear" w:color="auto" w:fill="F2F2F2"/>
          </w:tcPr>
          <w:p w14:paraId="1CEF23D2"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1D3DE7F0" w14:textId="52CAC4E2" w:rsidR="00643CD2" w:rsidRDefault="00EE3BEF"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EndPr>
                <w:rPr>
                  <w:rStyle w:val="Titre2Car"/>
                </w:rPr>
              </w:sdtEnd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sdt>
              <w:sdtPr>
                <w:rPr>
                  <w:rStyle w:val="FRU"/>
                </w:rPr>
                <w:id w:val="1997833986"/>
                <w:placeholder>
                  <w:docPart w:val="3AF49B40CC6F467A88DBBAE7270F0CAE"/>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bl>
    <w:p w14:paraId="390CD739"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9A66F2" w14:paraId="49F718EA" w14:textId="77777777" w:rsidTr="00AF0D71">
        <w:trPr>
          <w:cantSplit/>
        </w:trPr>
        <w:tc>
          <w:tcPr>
            <w:tcW w:w="10944" w:type="dxa"/>
            <w:gridSpan w:val="3"/>
            <w:shd w:val="clear" w:color="auto" w:fill="B4C6E7" w:themeFill="accent1" w:themeFillTint="66"/>
          </w:tcPr>
          <w:p w14:paraId="3CA96792"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62655227" w14:textId="77777777" w:rsidTr="00643CD2">
        <w:trPr>
          <w:cantSplit/>
          <w:trHeight w:val="70"/>
        </w:trPr>
        <w:tc>
          <w:tcPr>
            <w:tcW w:w="2864" w:type="dxa"/>
            <w:vMerge w:val="restart"/>
            <w:shd w:val="clear" w:color="auto" w:fill="F2F2F2"/>
          </w:tcPr>
          <w:p w14:paraId="2783B0C9" w14:textId="77777777" w:rsidR="004105F3" w:rsidRPr="005A01B2" w:rsidRDefault="00EE3BEF"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0221D874"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67798DEA"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shd w:val="clear" w:color="auto" w:fill="auto"/>
          </w:tcPr>
          <w:p w14:paraId="3D46378E" w14:textId="77777777" w:rsidR="004105F3" w:rsidRPr="0057791F" w:rsidRDefault="00EE3BEF"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49CE227E" w14:textId="77777777" w:rsidR="004105F3" w:rsidRPr="0057791F" w:rsidRDefault="00EE3BEF"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shd w:val="clear" w:color="auto" w:fill="auto"/>
          </w:tcPr>
          <w:p w14:paraId="040E28CC" w14:textId="77777777" w:rsidR="004105F3" w:rsidRPr="0057791F" w:rsidRDefault="00EE3BEF"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2E3FD89A" w14:textId="77777777" w:rsidR="004105F3" w:rsidRPr="0057791F" w:rsidRDefault="00EE3BEF"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w:t>
            </w:r>
            <w:proofErr w:type="gramStart"/>
            <w:r w:rsidR="004105F3" w:rsidRPr="0057791F">
              <w:rPr>
                <w:rFonts w:ascii="Calibri" w:hAnsi="Calibri" w:cs="Calibri"/>
                <w:sz w:val="20"/>
                <w:lang w:val="en-US"/>
              </w:rPr>
              <w:t>CO</w:t>
            </w:r>
            <w:r w:rsidR="004105F3" w:rsidRPr="0057791F">
              <w:rPr>
                <w:rFonts w:ascii="Calibri" w:hAnsi="Calibri" w:cs="Calibri"/>
                <w:sz w:val="20"/>
                <w:vertAlign w:val="subscript"/>
                <w:lang w:val="en-US"/>
              </w:rPr>
              <w:t>2 :</w:t>
            </w:r>
            <w:proofErr w:type="gramEnd"/>
            <w:r w:rsidR="004105F3" w:rsidRPr="0057791F">
              <w:rPr>
                <w:rFonts w:ascii="Calibri" w:hAnsi="Calibri" w:cs="Calibri"/>
                <w:sz w:val="20"/>
                <w:vertAlign w:val="subscript"/>
                <w:lang w:val="en-US"/>
              </w:rPr>
              <w:t xml:space="preserve"> </w:t>
            </w:r>
            <w:r w:rsidR="004105F3" w:rsidRPr="0057791F">
              <w:rPr>
                <w:rFonts w:ascii="Calibri" w:hAnsi="Calibri" w:cs="Calibri"/>
                <w:sz w:val="20"/>
                <w:lang w:val="en-US"/>
              </w:rPr>
              <w:t>5 kg</w:t>
            </w:r>
          </w:p>
        </w:tc>
      </w:tr>
      <w:tr w:rsidR="004105F3" w:rsidRPr="009A66F2" w14:paraId="6E13DC44" w14:textId="77777777" w:rsidTr="004A23CC">
        <w:trPr>
          <w:cantSplit/>
        </w:trPr>
        <w:tc>
          <w:tcPr>
            <w:tcW w:w="2864" w:type="dxa"/>
            <w:vMerge/>
            <w:tcBorders>
              <w:bottom w:val="single" w:sz="4" w:space="0" w:color="auto"/>
            </w:tcBorders>
            <w:shd w:val="clear" w:color="auto" w:fill="F2F2F2"/>
          </w:tcPr>
          <w:p w14:paraId="640D8393"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shd w:val="clear" w:color="auto" w:fill="auto"/>
          </w:tcPr>
          <w:p w14:paraId="757D7D55" w14:textId="77777777" w:rsidR="004105F3" w:rsidRPr="00DD5513" w:rsidRDefault="00EE3BEF"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6A3E2B66" w14:textId="01779B72" w:rsidR="004105F3" w:rsidRPr="00DD5513" w:rsidRDefault="00EE3BEF"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fr-BE"/>
                </w:rPr>
                <w:id w:val="-110977962"/>
                <w14:checkbox>
                  <w14:checked w14:val="0"/>
                  <w14:checkedState w14:val="2612" w14:font="MS Gothic"/>
                  <w14:uncheckedState w14:val="2610" w14:font="MS Gothic"/>
                </w14:checkbox>
              </w:sdtPr>
              <w:sdtEndPr>
                <w:rPr>
                  <w:rStyle w:val="Titre2Car"/>
                </w:rPr>
              </w:sdtEndPr>
              <w:sdtContent>
                <w:r w:rsidR="004105F3" w:rsidRPr="00F649CD">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Autre : </w:t>
            </w:r>
            <w:sdt>
              <w:sdtPr>
                <w:rPr>
                  <w:rStyle w:val="FRU"/>
                </w:rPr>
                <w:id w:val="-1996562971"/>
                <w:placeholder>
                  <w:docPart w:val="56B5937E8DBF44DD8339BF38ADE824E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4B03A2" w:rsidRPr="009A66F2" w14:paraId="124DB353"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0AF61258"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shd w:val="clear" w:color="auto" w:fill="auto"/>
          </w:tcPr>
          <w:p w14:paraId="1D2A7457" w14:textId="39BE70E7" w:rsidR="004B03A2" w:rsidRDefault="00EE3BEF" w:rsidP="004B03A2">
            <w:pPr>
              <w:jc w:val="left"/>
              <w:rPr>
                <w:rFonts w:ascii="Calibri" w:hAnsi="Calibri" w:cs="Calibri"/>
                <w:color w:val="C00000"/>
                <w:sz w:val="22"/>
                <w:szCs w:val="22"/>
                <w:lang w:val="fr-BE"/>
              </w:rPr>
            </w:pPr>
            <w:sdt>
              <w:sdtPr>
                <w:rPr>
                  <w:rStyle w:val="FRU"/>
                </w:rPr>
                <w:id w:val="-1091466859"/>
                <w:placeholder>
                  <w:docPart w:val="C01581F9BA09417C9942D9E3B9F0B3D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p w14:paraId="00BDF431" w14:textId="77777777" w:rsidR="00287CFE" w:rsidRPr="00174AEC" w:rsidRDefault="00287CFE" w:rsidP="004B03A2">
            <w:pPr>
              <w:jc w:val="left"/>
              <w:rPr>
                <w:rFonts w:ascii="Calibri" w:hAnsi="Calibri" w:cs="Calibri"/>
                <w:color w:val="C00000"/>
                <w:sz w:val="22"/>
                <w:szCs w:val="22"/>
                <w:lang w:val="fr-BE"/>
              </w:rPr>
            </w:pPr>
          </w:p>
        </w:tc>
      </w:tr>
    </w:tbl>
    <w:p w14:paraId="49E5417B" w14:textId="77777777" w:rsidR="00C27619" w:rsidRPr="00F649CD" w:rsidRDefault="00C27619">
      <w:pPr>
        <w:rPr>
          <w:rFonts w:ascii="Calibri" w:hAnsi="Calibri" w:cs="Calibri"/>
          <w:sz w:val="10"/>
          <w:szCs w:val="10"/>
          <w:lang w:val="fr-BE"/>
        </w:rPr>
      </w:pPr>
    </w:p>
    <w:p w14:paraId="7B0DF837" w14:textId="77777777" w:rsidR="00FE122E" w:rsidRPr="00F649CD" w:rsidRDefault="00FE122E">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0CCD54E5" w14:textId="77777777" w:rsidTr="00AF0D71">
        <w:trPr>
          <w:cantSplit/>
        </w:trPr>
        <w:tc>
          <w:tcPr>
            <w:tcW w:w="10944" w:type="dxa"/>
            <w:shd w:val="clear" w:color="auto" w:fill="92CDDC"/>
          </w:tcPr>
          <w:p w14:paraId="61F8471F"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3C3E867F"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9A66F2" w14:paraId="27776910" w14:textId="77777777" w:rsidTr="009470FF">
        <w:trPr>
          <w:cantSplit/>
        </w:trPr>
        <w:tc>
          <w:tcPr>
            <w:tcW w:w="2864" w:type="dxa"/>
            <w:tcBorders>
              <w:bottom w:val="single" w:sz="4" w:space="0" w:color="C0C0C0"/>
              <w:right w:val="single" w:sz="4" w:space="0" w:color="auto"/>
            </w:tcBorders>
            <w:shd w:val="clear" w:color="auto" w:fill="F2F2F2"/>
          </w:tcPr>
          <w:p w14:paraId="45BA7D8B"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1E6F1B4F" w14:textId="64782E74" w:rsidR="0088009F" w:rsidRPr="00E10DEA" w:rsidRDefault="00EE3BEF"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EndPr>
                <w:rPr>
                  <w:rStyle w:val="Titre2Car"/>
                </w:rPr>
              </w:sdtEnd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EndPr>
                <w:rPr>
                  <w:rStyle w:val="Titre2Car"/>
                </w:rPr>
              </w:sdtEnd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sdt>
              <w:sdtPr>
                <w:rPr>
                  <w:rStyle w:val="FRU"/>
                  <w:highlight w:val="darkGray"/>
                </w:rPr>
                <w:alias w:val="TEXTE"/>
                <w:tag w:val="TEXTE"/>
                <w:id w:val="-842941006"/>
                <w:lock w:val="sdtLocked"/>
                <w:placeholder>
                  <w:docPart w:val="02130D62698741919BEF19035FD5F967"/>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r>
      <w:tr w:rsidR="00007C0C" w:rsidRPr="005A01B2" w14:paraId="4EF791AA" w14:textId="77777777" w:rsidTr="009470FF">
        <w:trPr>
          <w:cantSplit/>
        </w:trPr>
        <w:tc>
          <w:tcPr>
            <w:tcW w:w="2864" w:type="dxa"/>
            <w:tcBorders>
              <w:top w:val="single" w:sz="4" w:space="0" w:color="C0C0C0"/>
              <w:right w:val="single" w:sz="4" w:space="0" w:color="auto"/>
            </w:tcBorders>
            <w:shd w:val="clear" w:color="auto" w:fill="F2F2F2"/>
            <w:vAlign w:val="center"/>
          </w:tcPr>
          <w:p w14:paraId="2B06499B"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2B427B07" w14:textId="79923AE3" w:rsidR="00007C0C" w:rsidRPr="00F6272F" w:rsidRDefault="00EE3BEF" w:rsidP="00F54813">
            <w:pPr>
              <w:tabs>
                <w:tab w:val="clear" w:pos="5670"/>
              </w:tabs>
              <w:jc w:val="left"/>
              <w:rPr>
                <w:rFonts w:ascii="Calibri" w:hAnsi="Calibri" w:cs="Calibri"/>
                <w:color w:val="C00000"/>
                <w:sz w:val="20"/>
                <w:lang w:val="fr-BE"/>
              </w:rPr>
            </w:pPr>
            <w:sdt>
              <w:sdtPr>
                <w:rPr>
                  <w:rStyle w:val="FRU"/>
                  <w:highlight w:val="darkGray"/>
                </w:rPr>
                <w:alias w:val="TEXTE"/>
                <w:tag w:val="TEXTE"/>
                <w:id w:val="-1499496668"/>
                <w:lock w:val="sdtLocked"/>
                <w:placeholder>
                  <w:docPart w:val="927D1ACBB263496883421CBBC7E0E7C1"/>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top w:val="single" w:sz="4" w:space="0" w:color="C0C0C0"/>
              <w:left w:val="single" w:sz="4" w:space="0" w:color="A6A6A6" w:themeColor="background1" w:themeShade="A6"/>
            </w:tcBorders>
          </w:tcPr>
          <w:p w14:paraId="30768C78" w14:textId="4F5F5345"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w:t>
            </w:r>
            <w:r w:rsidR="00AD5B33">
              <w:rPr>
                <w:rFonts w:ascii="Calibri" w:hAnsi="Calibri" w:cs="Calibri"/>
                <w:sz w:val="10"/>
                <w:szCs w:val="10"/>
                <w:lang w:val="fr-BE"/>
              </w:rPr>
              <w:t xml:space="preserve">  </w:t>
            </w:r>
            <w:r w:rsidRPr="00AD5B33">
              <w:rPr>
                <w:rFonts w:ascii="Calibri" w:hAnsi="Calibri" w:cs="Calibri"/>
                <w:sz w:val="10"/>
                <w:szCs w:val="10"/>
                <w:lang w:val="fr-BE"/>
              </w:rPr>
              <w:t>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13EB1EDE" w14:textId="77777777" w:rsidTr="009470FF">
        <w:trPr>
          <w:cantSplit/>
          <w:trHeight w:val="195"/>
        </w:trPr>
        <w:tc>
          <w:tcPr>
            <w:tcW w:w="2864" w:type="dxa"/>
            <w:vMerge w:val="restart"/>
            <w:tcBorders>
              <w:right w:val="single" w:sz="4" w:space="0" w:color="auto"/>
            </w:tcBorders>
            <w:shd w:val="clear" w:color="auto" w:fill="F2F2F2"/>
          </w:tcPr>
          <w:p w14:paraId="0A9BF7D5"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shd w:val="clear" w:color="auto" w:fill="auto"/>
          </w:tcPr>
          <w:p w14:paraId="1C7F6E63" w14:textId="77777777" w:rsidR="00A151A8" w:rsidRDefault="00EE3BEF"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EndPr>
                <w:rPr>
                  <w:rStyle w:val="Titre2Car"/>
                </w:rPr>
              </w:sdtEnd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shd w:val="clear" w:color="auto" w:fill="auto"/>
          </w:tcPr>
          <w:p w14:paraId="5FBA94CB" w14:textId="3FFCBBC9" w:rsidR="00A151A8" w:rsidRDefault="00A151A8" w:rsidP="00A07855">
            <w:pPr>
              <w:jc w:val="left"/>
              <w:rPr>
                <w:rFonts w:ascii="Calibri" w:hAnsi="Calibri" w:cs="Calibri"/>
                <w:sz w:val="22"/>
                <w:szCs w:val="22"/>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5C4168F4" w14:textId="77777777" w:rsidTr="009470FF">
        <w:trPr>
          <w:cantSplit/>
          <w:trHeight w:val="127"/>
        </w:trPr>
        <w:tc>
          <w:tcPr>
            <w:tcW w:w="2864" w:type="dxa"/>
            <w:vMerge/>
            <w:tcBorders>
              <w:right w:val="single" w:sz="4" w:space="0" w:color="auto"/>
            </w:tcBorders>
            <w:shd w:val="clear" w:color="auto" w:fill="F2F2F2"/>
          </w:tcPr>
          <w:p w14:paraId="3E0BEC70"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6A7A4A98" w14:textId="77777777" w:rsidR="00A151A8" w:rsidRDefault="00EE3BEF"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shd w:val="clear" w:color="auto" w:fill="auto"/>
          </w:tcPr>
          <w:p w14:paraId="708C951D" w14:textId="5DBCEC5A"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4E739A8C" w14:textId="77777777" w:rsidTr="009470FF">
        <w:trPr>
          <w:cantSplit/>
          <w:trHeight w:val="127"/>
        </w:trPr>
        <w:tc>
          <w:tcPr>
            <w:tcW w:w="2864" w:type="dxa"/>
            <w:vMerge/>
            <w:tcBorders>
              <w:right w:val="single" w:sz="4" w:space="0" w:color="auto"/>
            </w:tcBorders>
            <w:shd w:val="clear" w:color="auto" w:fill="F2F2F2"/>
          </w:tcPr>
          <w:p w14:paraId="54643660"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2386E3A2" w14:textId="77777777" w:rsidR="00A151A8" w:rsidRDefault="00EE3BEF"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shd w:val="clear" w:color="auto" w:fill="auto"/>
          </w:tcPr>
          <w:p w14:paraId="08D780C4" w14:textId="33C42CD6"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616B667F" w14:textId="77777777" w:rsidTr="009470FF">
        <w:trPr>
          <w:cantSplit/>
          <w:trHeight w:val="127"/>
        </w:trPr>
        <w:tc>
          <w:tcPr>
            <w:tcW w:w="2864" w:type="dxa"/>
            <w:vMerge/>
            <w:tcBorders>
              <w:right w:val="single" w:sz="4" w:space="0" w:color="auto"/>
            </w:tcBorders>
            <w:shd w:val="clear" w:color="auto" w:fill="F2F2F2"/>
          </w:tcPr>
          <w:p w14:paraId="43FCC14E"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52909C03" w14:textId="77777777" w:rsidR="00A151A8" w:rsidRDefault="00EE3BEF"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nfirmier/ière</w:t>
            </w:r>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shd w:val="clear" w:color="auto" w:fill="auto"/>
          </w:tcPr>
          <w:p w14:paraId="10BDEE4B" w14:textId="07F8D60D"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571AD45E" w14:textId="77777777" w:rsidTr="009470FF">
        <w:trPr>
          <w:cantSplit/>
          <w:trHeight w:val="127"/>
        </w:trPr>
        <w:tc>
          <w:tcPr>
            <w:tcW w:w="2864" w:type="dxa"/>
            <w:vMerge/>
            <w:tcBorders>
              <w:right w:val="single" w:sz="4" w:space="0" w:color="auto"/>
            </w:tcBorders>
            <w:shd w:val="clear" w:color="auto" w:fill="F2F2F2"/>
          </w:tcPr>
          <w:p w14:paraId="7047F944"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14328B75" w14:textId="77777777" w:rsidR="00311B47" w:rsidRDefault="00EE3BE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EndPr>
                <w:rPr>
                  <w:rStyle w:val="Titre2Car"/>
                </w:rPr>
              </w:sdtEnd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nfirmier/ière</w:t>
            </w:r>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721CD4C1" w14:textId="70386F0F"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211EC30F" w14:textId="77777777" w:rsidTr="009470FF">
        <w:trPr>
          <w:cantSplit/>
          <w:trHeight w:val="127"/>
        </w:trPr>
        <w:tc>
          <w:tcPr>
            <w:tcW w:w="2864" w:type="dxa"/>
            <w:vMerge/>
            <w:tcBorders>
              <w:right w:val="single" w:sz="4" w:space="0" w:color="auto"/>
            </w:tcBorders>
            <w:shd w:val="clear" w:color="auto" w:fill="F2F2F2"/>
          </w:tcPr>
          <w:p w14:paraId="3B51F57D"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52437FFF" w14:textId="77777777" w:rsidR="00713990" w:rsidRDefault="00EE3BE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2922D56" w14:textId="77777777" w:rsidR="00311B47" w:rsidRDefault="00EE3BE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3CE1EB99" w14:textId="77777777" w:rsidR="00311B47" w:rsidRDefault="00EE3BEF"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EndPr>
                <w:rPr>
                  <w:rStyle w:val="Titre2Car"/>
                </w:rPr>
              </w:sdtEnd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shd w:val="clear" w:color="auto" w:fill="auto"/>
          </w:tcPr>
          <w:p w14:paraId="42181EA2" w14:textId="40099772"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proofErr w:type="gramStart"/>
            <w:r>
              <w:rPr>
                <w:rFonts w:ascii="Calibri" w:hAnsi="Calibri" w:cs="Calibri"/>
                <w:sz w:val="20"/>
                <w:lang w:val="fr-BE"/>
              </w:rPr>
              <w:t>nbr</w:t>
            </w:r>
            <w:proofErr w:type="gramEnd"/>
            <w:r>
              <w:rPr>
                <w:rFonts w:ascii="Calibri" w:hAnsi="Calibri" w:cs="Calibri"/>
                <w:sz w:val="20"/>
                <w:lang w:val="fr-BE"/>
              </w:rPr>
              <w:t xml:space="preserve"> : </w:t>
            </w:r>
            <w:r w:rsidR="00AD5B33">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325BF35C" w14:textId="4B03DA23"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0C93E758" w14:textId="6DD455DE"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proofErr w:type="gramStart"/>
            <w:r>
              <w:rPr>
                <w:rFonts w:ascii="Calibri" w:hAnsi="Calibri" w:cs="Calibri"/>
                <w:sz w:val="20"/>
                <w:lang w:val="fr-BE"/>
              </w:rPr>
              <w:t>nbr</w:t>
            </w:r>
            <w:proofErr w:type="gramEnd"/>
            <w:r>
              <w:rPr>
                <w:rFonts w:ascii="Calibri" w:hAnsi="Calibri" w:cs="Calibri"/>
                <w:sz w:val="20"/>
                <w:lang w:val="fr-BE"/>
              </w:rPr>
              <w:t>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574AD7AE" w14:textId="77777777" w:rsidTr="009470FF">
        <w:trPr>
          <w:cantSplit/>
          <w:trHeight w:val="149"/>
        </w:trPr>
        <w:tc>
          <w:tcPr>
            <w:tcW w:w="2864" w:type="dxa"/>
            <w:vMerge w:val="restart"/>
            <w:tcBorders>
              <w:right w:val="single" w:sz="4" w:space="0" w:color="C0C0C0"/>
            </w:tcBorders>
            <w:shd w:val="clear" w:color="auto" w:fill="F2F2F2"/>
          </w:tcPr>
          <w:p w14:paraId="342DD0BF"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shd w:val="clear" w:color="auto" w:fill="auto"/>
          </w:tcPr>
          <w:p w14:paraId="5CADEF00" w14:textId="77777777" w:rsidR="00311B47" w:rsidRPr="00515E94" w:rsidRDefault="00EE3BEF"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EndPr>
                <w:rPr>
                  <w:rStyle w:val="Titre2Car"/>
                </w:rPr>
              </w:sdtEnd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EndPr>
                <w:rPr>
                  <w:rStyle w:val="Titre2Car"/>
                </w:rPr>
              </w:sdtEnd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shd w:val="clear" w:color="auto" w:fill="auto"/>
          </w:tcPr>
          <w:p w14:paraId="17B6B502"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proofErr w:type="gramStart"/>
            <w:r w:rsidRPr="009B03D9">
              <w:rPr>
                <w:rFonts w:ascii="Calibri" w:hAnsi="Calibri" w:cs="Calibri"/>
                <w:sz w:val="20"/>
                <w:lang w:val="fr-BE"/>
              </w:rPr>
              <w:t>nbr</w:t>
            </w:r>
            <w:proofErr w:type="gramEnd"/>
            <w:r w:rsidRPr="009B03D9">
              <w:rPr>
                <w:rFonts w:ascii="Calibri" w:hAnsi="Calibri" w:cs="Calibri"/>
                <w:sz w:val="20"/>
                <w:lang w:val="fr-BE"/>
              </w:rPr>
              <w:t>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5D1738CB" w14:textId="77777777" w:rsidTr="009470FF">
        <w:trPr>
          <w:cantSplit/>
          <w:trHeight w:val="150"/>
        </w:trPr>
        <w:tc>
          <w:tcPr>
            <w:tcW w:w="2864" w:type="dxa"/>
            <w:vMerge/>
            <w:tcBorders>
              <w:right w:val="single" w:sz="4" w:space="0" w:color="C0C0C0"/>
            </w:tcBorders>
            <w:shd w:val="clear" w:color="auto" w:fill="F2F2F2"/>
          </w:tcPr>
          <w:p w14:paraId="6D4112C3"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shd w:val="clear" w:color="auto" w:fill="auto"/>
          </w:tcPr>
          <w:p w14:paraId="7479B9E6" w14:textId="77777777" w:rsidR="00311B47" w:rsidRPr="00A10D29" w:rsidRDefault="00EE3BEF"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EndPr>
                <w:rPr>
                  <w:rStyle w:val="Titre2Car"/>
                </w:rPr>
              </w:sdtEnd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shd w:val="clear" w:color="auto" w:fill="auto"/>
          </w:tcPr>
          <w:p w14:paraId="7CDD9E84" w14:textId="170A55CF" w:rsidR="00311B47" w:rsidRDefault="00311B47" w:rsidP="00311B47">
            <w:pPr>
              <w:jc w:val="left"/>
              <w:rPr>
                <w:rStyle w:val="Titre2Car"/>
                <w:rFonts w:eastAsiaTheme="minorHAnsi"/>
                <w:sz w:val="20"/>
                <w:highlight w:val="lightGray"/>
                <w:u w:val="none"/>
                <w:lang w:val="nl-NL"/>
              </w:rPr>
            </w:pPr>
            <w:proofErr w:type="gramStart"/>
            <w:r w:rsidRPr="006C1EB1">
              <w:rPr>
                <w:rFonts w:ascii="Calibri" w:hAnsi="Calibri" w:cs="Calibri"/>
                <w:sz w:val="20"/>
                <w:lang w:val="fr-BE"/>
              </w:rPr>
              <w:t>nbr</w:t>
            </w:r>
            <w:proofErr w:type="gramEnd"/>
            <w:r w:rsidRPr="006C1EB1">
              <w:rPr>
                <w:rFonts w:ascii="Calibri" w:hAnsi="Calibri" w:cs="Calibri"/>
                <w:sz w:val="20"/>
                <w:lang w:val="fr-BE"/>
              </w:rPr>
              <w:t>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3D56DC08" w14:textId="77777777" w:rsidTr="009470FF">
        <w:trPr>
          <w:cantSplit/>
          <w:trHeight w:val="150"/>
        </w:trPr>
        <w:tc>
          <w:tcPr>
            <w:tcW w:w="2864" w:type="dxa"/>
            <w:vMerge/>
            <w:tcBorders>
              <w:right w:val="single" w:sz="4" w:space="0" w:color="C0C0C0"/>
            </w:tcBorders>
            <w:shd w:val="clear" w:color="auto" w:fill="F2F2F2"/>
          </w:tcPr>
          <w:p w14:paraId="5EEAB3EA"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shd w:val="clear" w:color="auto" w:fill="auto"/>
          </w:tcPr>
          <w:p w14:paraId="6D04EE9F" w14:textId="77777777" w:rsidR="00311B47" w:rsidRDefault="00EE3BEF"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EndPr>
                <w:rPr>
                  <w:rStyle w:val="Titre2Car"/>
                </w:rPr>
              </w:sdtEnd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shd w:val="clear" w:color="auto" w:fill="auto"/>
          </w:tcPr>
          <w:p w14:paraId="71434910" w14:textId="028AB494" w:rsidR="00311B47" w:rsidRPr="00515E94" w:rsidRDefault="00311B47" w:rsidP="00311B47">
            <w:pPr>
              <w:jc w:val="left"/>
              <w:rPr>
                <w:rFonts w:ascii="Calibri" w:hAnsi="Calibri" w:cs="Calibri"/>
                <w:sz w:val="20"/>
                <w:lang w:val="fr-BE"/>
              </w:rPr>
            </w:pPr>
            <w:proofErr w:type="gramStart"/>
            <w:r w:rsidRPr="006C1EB1">
              <w:rPr>
                <w:rFonts w:ascii="Calibri" w:hAnsi="Calibri" w:cs="Calibri"/>
                <w:sz w:val="20"/>
                <w:lang w:val="fr-BE"/>
              </w:rPr>
              <w:t>nbr</w:t>
            </w:r>
            <w:proofErr w:type="gramEnd"/>
            <w:r w:rsidRPr="006C1EB1">
              <w:rPr>
                <w:rFonts w:ascii="Calibri" w:hAnsi="Calibri" w:cs="Calibri"/>
                <w:sz w:val="20"/>
                <w:lang w:val="fr-BE"/>
              </w:rPr>
              <w:t>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2F6EB404" w14:textId="77777777" w:rsidTr="009470FF">
        <w:trPr>
          <w:cantSplit/>
          <w:trHeight w:val="150"/>
        </w:trPr>
        <w:tc>
          <w:tcPr>
            <w:tcW w:w="2864" w:type="dxa"/>
            <w:vMerge/>
            <w:tcBorders>
              <w:right w:val="single" w:sz="4" w:space="0" w:color="C0C0C0"/>
            </w:tcBorders>
            <w:shd w:val="clear" w:color="auto" w:fill="F2F2F2"/>
          </w:tcPr>
          <w:p w14:paraId="4843E411"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shd w:val="clear" w:color="auto" w:fill="auto"/>
          </w:tcPr>
          <w:p w14:paraId="6F912CC0" w14:textId="77777777" w:rsidR="004C6381" w:rsidRPr="00515E94" w:rsidRDefault="00EE3BEF"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EndPr>
                <w:rPr>
                  <w:rStyle w:val="Titre2Car"/>
                </w:rPr>
              </w:sdtEnd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34B9A879"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44FCD771"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shd w:val="clear" w:color="auto" w:fill="auto"/>
          </w:tcPr>
          <w:p w14:paraId="32E1E9A9" w14:textId="77777777" w:rsidR="00C44476" w:rsidRDefault="00EE3BEF"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shd w:val="clear" w:color="auto" w:fill="auto"/>
          </w:tcPr>
          <w:p w14:paraId="1FCDC98B" w14:textId="1E3E4518" w:rsidR="00C44476" w:rsidRDefault="00C44476" w:rsidP="00C44476">
            <w:pPr>
              <w:jc w:val="left"/>
              <w:rPr>
                <w:rStyle w:val="Titre2Car"/>
                <w:rFonts w:eastAsiaTheme="minorHAnsi"/>
                <w:sz w:val="20"/>
                <w:highlight w:val="lightGray"/>
                <w:u w:val="none"/>
                <w:lang w:val="nl-NL"/>
              </w:rPr>
            </w:pPr>
            <w:proofErr w:type="gramStart"/>
            <w:r w:rsidRPr="002F2105">
              <w:rPr>
                <w:rFonts w:ascii="Calibri" w:hAnsi="Calibri" w:cs="Calibri"/>
                <w:sz w:val="20"/>
                <w:lang w:val="fr-BE"/>
              </w:rPr>
              <w:t>nbr</w:t>
            </w:r>
            <w:proofErr w:type="gramEnd"/>
            <w:r w:rsidRPr="002F2105">
              <w:rPr>
                <w:rFonts w:ascii="Calibri" w:hAnsi="Calibri" w:cs="Calibri"/>
                <w:sz w:val="20"/>
                <w:lang w:val="fr-BE"/>
              </w:rPr>
              <w:t>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7BD5567" w14:textId="77777777" w:rsidTr="009470FF">
        <w:trPr>
          <w:cantSplit/>
          <w:trHeight w:val="182"/>
        </w:trPr>
        <w:tc>
          <w:tcPr>
            <w:tcW w:w="2864" w:type="dxa"/>
            <w:vMerge/>
            <w:tcBorders>
              <w:right w:val="single" w:sz="4" w:space="0" w:color="C0C0C0"/>
            </w:tcBorders>
            <w:shd w:val="clear" w:color="auto" w:fill="F2F2F2" w:themeFill="background1" w:themeFillShade="F2"/>
          </w:tcPr>
          <w:p w14:paraId="5180EEAA"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50DF40" w14:textId="77777777" w:rsidR="00C44476" w:rsidRDefault="00EE3BEF"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tcPr>
          <w:p w14:paraId="6B917EE0" w14:textId="55ED6D75" w:rsidR="00C44476" w:rsidRDefault="00C44476" w:rsidP="00C44476">
            <w:pPr>
              <w:jc w:val="left"/>
              <w:rPr>
                <w:rStyle w:val="Titre2Car"/>
                <w:rFonts w:eastAsiaTheme="minorHAnsi"/>
                <w:sz w:val="20"/>
                <w:highlight w:val="lightGray"/>
                <w:u w:val="none"/>
                <w:lang w:val="nl-NL"/>
              </w:rPr>
            </w:pPr>
            <w:proofErr w:type="gramStart"/>
            <w:r w:rsidRPr="002F2105">
              <w:rPr>
                <w:rFonts w:ascii="Calibri" w:hAnsi="Calibri" w:cs="Calibri"/>
                <w:sz w:val="20"/>
                <w:lang w:val="fr-BE"/>
              </w:rPr>
              <w:t>nbr</w:t>
            </w:r>
            <w:proofErr w:type="gramEnd"/>
            <w:r w:rsidRPr="002F2105">
              <w:rPr>
                <w:rFonts w:ascii="Calibri" w:hAnsi="Calibri" w:cs="Calibri"/>
                <w:sz w:val="20"/>
                <w:lang w:val="fr-BE"/>
              </w:rPr>
              <w:t xml:space="preserve">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305953B" w14:textId="77777777" w:rsidTr="009470FF">
        <w:trPr>
          <w:cantSplit/>
          <w:trHeight w:val="150"/>
        </w:trPr>
        <w:tc>
          <w:tcPr>
            <w:tcW w:w="2864" w:type="dxa"/>
            <w:vMerge/>
            <w:tcBorders>
              <w:right w:val="single" w:sz="4" w:space="0" w:color="C0C0C0"/>
            </w:tcBorders>
            <w:shd w:val="clear" w:color="auto" w:fill="F2F2F2" w:themeFill="background1" w:themeFillShade="F2"/>
          </w:tcPr>
          <w:p w14:paraId="45823E56"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shd w:val="clear" w:color="auto" w:fill="auto"/>
          </w:tcPr>
          <w:p w14:paraId="309E54FE" w14:textId="77777777" w:rsidR="00C44476" w:rsidRDefault="00EE3BEF"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EndPr>
                <w:rPr>
                  <w:rStyle w:val="Titre2Car"/>
                </w:rPr>
              </w:sdtEndPr>
              <w:sdtContent/>
            </w:sdt>
          </w:p>
        </w:tc>
        <w:tc>
          <w:tcPr>
            <w:tcW w:w="2410" w:type="dxa"/>
            <w:tcBorders>
              <w:top w:val="single" w:sz="4" w:space="0" w:color="BFBFBF" w:themeColor="background1" w:themeShade="BF"/>
              <w:left w:val="single" w:sz="4" w:space="0" w:color="A6A6A6"/>
              <w:bottom w:val="single" w:sz="4" w:space="0" w:color="A6A6A6"/>
            </w:tcBorders>
            <w:shd w:val="clear" w:color="auto" w:fill="auto"/>
          </w:tcPr>
          <w:p w14:paraId="452F4F64" w14:textId="108CF3C7" w:rsidR="00C44476" w:rsidRPr="006C1EB1" w:rsidRDefault="00C44476" w:rsidP="00480333">
            <w:pPr>
              <w:ind w:right="-108"/>
              <w:jc w:val="left"/>
              <w:rPr>
                <w:rFonts w:ascii="Calibri" w:hAnsi="Calibri" w:cs="Calibri"/>
                <w:sz w:val="20"/>
                <w:lang w:val="fr-BE"/>
              </w:rPr>
            </w:pPr>
            <w:proofErr w:type="gramStart"/>
            <w:r w:rsidRPr="002F2105">
              <w:rPr>
                <w:rFonts w:ascii="Calibri" w:hAnsi="Calibri" w:cs="Calibri"/>
                <w:sz w:val="20"/>
                <w:lang w:val="fr-BE"/>
              </w:rPr>
              <w:t>nbr</w:t>
            </w:r>
            <w:proofErr w:type="gramEnd"/>
            <w:r w:rsidRPr="002F2105">
              <w:rPr>
                <w:rFonts w:ascii="Calibri" w:hAnsi="Calibri" w:cs="Calibri"/>
                <w:sz w:val="20"/>
                <w:lang w:val="fr-BE"/>
              </w:rPr>
              <w:t>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00110A37" w14:textId="77777777" w:rsidTr="009470FF">
        <w:trPr>
          <w:cantSplit/>
          <w:trHeight w:val="150"/>
        </w:trPr>
        <w:tc>
          <w:tcPr>
            <w:tcW w:w="2864" w:type="dxa"/>
            <w:vMerge/>
            <w:tcBorders>
              <w:right w:val="single" w:sz="4" w:space="0" w:color="C0C0C0"/>
            </w:tcBorders>
            <w:shd w:val="clear" w:color="auto" w:fill="F2F2F2" w:themeFill="background1" w:themeFillShade="F2"/>
          </w:tcPr>
          <w:p w14:paraId="483AD379"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shd w:val="clear" w:color="auto" w:fill="auto"/>
          </w:tcPr>
          <w:p w14:paraId="13CF9709" w14:textId="77777777" w:rsidR="00C44476" w:rsidRDefault="00EE3BEF"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shd w:val="clear" w:color="auto" w:fill="auto"/>
          </w:tcPr>
          <w:p w14:paraId="1DE1F216" w14:textId="0A70DDB5" w:rsidR="00C44476" w:rsidRPr="006C1EB1" w:rsidRDefault="00C44476" w:rsidP="00C44476">
            <w:pPr>
              <w:jc w:val="left"/>
              <w:rPr>
                <w:rFonts w:ascii="Calibri" w:hAnsi="Calibri" w:cs="Calibri"/>
                <w:sz w:val="20"/>
                <w:lang w:val="fr-BE"/>
              </w:rPr>
            </w:pPr>
            <w:proofErr w:type="gramStart"/>
            <w:r w:rsidRPr="002F2105">
              <w:rPr>
                <w:rFonts w:ascii="Calibri" w:hAnsi="Calibri" w:cs="Calibri"/>
                <w:sz w:val="20"/>
                <w:lang w:val="fr-BE"/>
              </w:rPr>
              <w:t>nbr</w:t>
            </w:r>
            <w:proofErr w:type="gramEnd"/>
            <w:r w:rsidRPr="002F2105">
              <w:rPr>
                <w:rFonts w:ascii="Calibri" w:hAnsi="Calibri" w:cs="Calibri"/>
                <w:sz w:val="20"/>
                <w:lang w:val="fr-BE"/>
              </w:rPr>
              <w:t>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79ACFE61"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28C199C0"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shd w:val="clear" w:color="auto" w:fill="auto"/>
          </w:tcPr>
          <w:p w14:paraId="26343651" w14:textId="77777777" w:rsidR="00C44476" w:rsidRPr="007106B6" w:rsidRDefault="00EE3BEF"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shd w:val="clear" w:color="auto" w:fill="auto"/>
          </w:tcPr>
          <w:p w14:paraId="3C148131" w14:textId="26F61603" w:rsidR="00C44476" w:rsidRPr="006C1EB1" w:rsidRDefault="00C44476" w:rsidP="00C44476">
            <w:pPr>
              <w:jc w:val="left"/>
              <w:rPr>
                <w:rFonts w:ascii="Calibri" w:hAnsi="Calibri" w:cs="Calibri"/>
                <w:sz w:val="20"/>
                <w:lang w:val="fr-BE"/>
              </w:rPr>
            </w:pPr>
            <w:proofErr w:type="gramStart"/>
            <w:r w:rsidRPr="002F2105">
              <w:rPr>
                <w:rFonts w:ascii="Calibri" w:hAnsi="Calibri" w:cs="Calibri"/>
                <w:sz w:val="20"/>
                <w:lang w:val="fr-BE"/>
              </w:rPr>
              <w:t>nbr</w:t>
            </w:r>
            <w:proofErr w:type="gramEnd"/>
            <w:r w:rsidRPr="002F2105">
              <w:rPr>
                <w:rFonts w:ascii="Calibri" w:hAnsi="Calibri" w:cs="Calibri"/>
                <w:sz w:val="20"/>
                <w:lang w:val="fr-BE"/>
              </w:rPr>
              <w:t xml:space="preserve">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7CA7B74F"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9A66F2" w14:paraId="5F7D88BF" w14:textId="77777777" w:rsidTr="008D679D">
        <w:trPr>
          <w:cantSplit/>
        </w:trPr>
        <w:tc>
          <w:tcPr>
            <w:tcW w:w="10915" w:type="dxa"/>
            <w:shd w:val="clear" w:color="auto" w:fill="92CDDC"/>
          </w:tcPr>
          <w:p w14:paraId="49305D71"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6DF3F946"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7641FC62" w14:textId="77777777" w:rsidTr="00C27619">
        <w:trPr>
          <w:cantSplit/>
        </w:trPr>
        <w:tc>
          <w:tcPr>
            <w:tcW w:w="1134" w:type="dxa"/>
            <w:shd w:val="clear" w:color="auto" w:fill="F2F2F2"/>
          </w:tcPr>
          <w:p w14:paraId="43AEF63B"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3" w:name="Texte1"/>
        <w:tc>
          <w:tcPr>
            <w:tcW w:w="9781" w:type="dxa"/>
          </w:tcPr>
          <w:p w14:paraId="2A28FC64"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3"/>
          </w:p>
          <w:p w14:paraId="016762B2" w14:textId="77777777" w:rsidR="0094514C" w:rsidRPr="0094514C" w:rsidRDefault="0094514C" w:rsidP="00ED5CDD">
            <w:pPr>
              <w:rPr>
                <w:rFonts w:ascii="Calibri" w:hAnsi="Calibri" w:cs="Calibri"/>
                <w:sz w:val="4"/>
                <w:szCs w:val="4"/>
                <w:lang w:val="fr-BE"/>
              </w:rPr>
            </w:pPr>
          </w:p>
        </w:tc>
      </w:tr>
    </w:tbl>
    <w:p w14:paraId="5C7C44DF"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9A66F2" w14:paraId="713B5078" w14:textId="77777777" w:rsidTr="00C27619">
        <w:tc>
          <w:tcPr>
            <w:tcW w:w="10915" w:type="dxa"/>
            <w:shd w:val="clear" w:color="auto" w:fill="92CDDC"/>
          </w:tcPr>
          <w:p w14:paraId="266AFB66"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0B8AF253"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33CC0ABB" w14:textId="77777777" w:rsidTr="00F009D9">
        <w:trPr>
          <w:cantSplit/>
        </w:trPr>
        <w:tc>
          <w:tcPr>
            <w:tcW w:w="2977" w:type="dxa"/>
            <w:shd w:val="clear" w:color="auto" w:fill="B4C6E7" w:themeFill="accent1" w:themeFillTint="66"/>
          </w:tcPr>
          <w:p w14:paraId="6C7F0ED3"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6168A917"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072BBBB0"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71314E" w:rsidRPr="00C02250" w14:paraId="50D84F32" w14:textId="77777777" w:rsidTr="00F009D9">
        <w:trPr>
          <w:cantSplit/>
        </w:trPr>
        <w:tc>
          <w:tcPr>
            <w:tcW w:w="2977" w:type="dxa"/>
            <w:shd w:val="clear" w:color="auto" w:fill="F2F2F2"/>
          </w:tcPr>
          <w:p w14:paraId="35C47FD3"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Organisation </w:t>
            </w:r>
          </w:p>
        </w:tc>
        <w:tc>
          <w:tcPr>
            <w:tcW w:w="5630" w:type="dxa"/>
            <w:shd w:val="clear" w:color="auto" w:fill="auto"/>
          </w:tcPr>
          <w:p w14:paraId="4E689DF7" w14:textId="74F9AA0E" w:rsidR="0071314E" w:rsidRPr="00331E6B" w:rsidRDefault="00EE3BEF" w:rsidP="0071314E">
            <w:pPr>
              <w:rPr>
                <w:rFonts w:ascii="Calibri" w:hAnsi="Calibri" w:cs="Calibri"/>
                <w:color w:val="C00000"/>
                <w:sz w:val="22"/>
                <w:szCs w:val="22"/>
                <w:lang w:val="fr-BE"/>
              </w:rPr>
            </w:pPr>
            <w:sdt>
              <w:sdtPr>
                <w:rPr>
                  <w:rStyle w:val="FRU"/>
                  <w:highlight w:val="darkGray"/>
                </w:rPr>
                <w:alias w:val="TEXTE"/>
                <w:tag w:val="TEXTE"/>
                <w:id w:val="199832913"/>
                <w:placeholder>
                  <w:docPart w:val="0E87F9FC4B494B998C3EE3E07BD89C2A"/>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1E80DE2E" w14:textId="5D6D7C4F" w:rsidR="0071314E" w:rsidRPr="00C02250" w:rsidRDefault="00EE3BEF" w:rsidP="0071314E">
            <w:pPr>
              <w:rPr>
                <w:rFonts w:ascii="Calibri" w:hAnsi="Calibri" w:cs="Calibri"/>
                <w:sz w:val="22"/>
                <w:lang w:val="fr-BE"/>
              </w:rPr>
            </w:pPr>
            <w:sdt>
              <w:sdtPr>
                <w:rPr>
                  <w:rStyle w:val="FRU"/>
                  <w:highlight w:val="darkGray"/>
                </w:rPr>
                <w:alias w:val="TEXTE"/>
                <w:tag w:val="TEXTE"/>
                <w:id w:val="-1636558530"/>
                <w:placeholder>
                  <w:docPart w:val="976376AD64384ABC8852890DA75427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60835CA5" w14:textId="77777777" w:rsidTr="00F009D9">
        <w:trPr>
          <w:cantSplit/>
        </w:trPr>
        <w:tc>
          <w:tcPr>
            <w:tcW w:w="2977" w:type="dxa"/>
            <w:shd w:val="clear" w:color="auto" w:fill="F2F2F2"/>
          </w:tcPr>
          <w:p w14:paraId="15630BC1" w14:textId="0CEDE1A8"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Logistique (infrastructures</w:t>
            </w:r>
            <w:r>
              <w:rPr>
                <w:rFonts w:ascii="Calibri" w:hAnsi="Calibri" w:cs="Calibri"/>
                <w:sz w:val="22"/>
                <w:lang w:val="fr-BE"/>
              </w:rPr>
              <w:t xml:space="preserve"> </w:t>
            </w:r>
            <w:r w:rsidRPr="00C02250">
              <w:rPr>
                <w:rFonts w:ascii="Calibri" w:hAnsi="Calibri" w:cs="Calibri"/>
                <w:sz w:val="22"/>
                <w:lang w:val="fr-BE"/>
              </w:rPr>
              <w:t xml:space="preserve">…) </w:t>
            </w:r>
          </w:p>
        </w:tc>
        <w:tc>
          <w:tcPr>
            <w:tcW w:w="5630" w:type="dxa"/>
            <w:shd w:val="clear" w:color="auto" w:fill="auto"/>
          </w:tcPr>
          <w:p w14:paraId="13C6B5BF" w14:textId="3CAB0857" w:rsidR="0071314E" w:rsidRPr="00C02250" w:rsidRDefault="00EE3BEF" w:rsidP="0071314E">
            <w:pPr>
              <w:rPr>
                <w:rFonts w:ascii="Calibri" w:hAnsi="Calibri" w:cs="Calibri"/>
                <w:sz w:val="22"/>
                <w:lang w:val="fr-BE"/>
              </w:rPr>
            </w:pPr>
            <w:sdt>
              <w:sdtPr>
                <w:rPr>
                  <w:rStyle w:val="FRU"/>
                  <w:highlight w:val="darkGray"/>
                </w:rPr>
                <w:alias w:val="TEXTE"/>
                <w:tag w:val="TEXTE"/>
                <w:id w:val="770045725"/>
                <w:placeholder>
                  <w:docPart w:val="A0EB5B4134FD44AE87A39A21BB046D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49371091" w14:textId="51C22EA5" w:rsidR="0071314E" w:rsidRPr="00C02250" w:rsidRDefault="00EE3BEF" w:rsidP="0071314E">
            <w:pPr>
              <w:rPr>
                <w:rFonts w:ascii="Calibri" w:hAnsi="Calibri" w:cs="Calibri"/>
                <w:sz w:val="22"/>
                <w:lang w:val="fr-BE"/>
              </w:rPr>
            </w:pPr>
            <w:sdt>
              <w:sdtPr>
                <w:rPr>
                  <w:rStyle w:val="FRU"/>
                  <w:highlight w:val="darkGray"/>
                </w:rPr>
                <w:alias w:val="TEXTE"/>
                <w:tag w:val="TEXTE"/>
                <w:id w:val="-1781249685"/>
                <w:placeholder>
                  <w:docPart w:val="4AE21EC61AA246F2A8F909237087B756"/>
                </w:placeholder>
                <w15:color w:val="FF0000"/>
              </w:sdtPr>
              <w:sdtEndPr>
                <w:rPr>
                  <w:rStyle w:val="FRU"/>
                  <w:color w:val="AEAAAA" w:themeColor="background2" w:themeShade="BF"/>
                  <w:highlight w:val="none"/>
                </w:rPr>
              </w:sdtEndPr>
              <w:sdtContent>
                <w:sdt>
                  <w:sdtPr>
                    <w:rPr>
                      <w:rStyle w:val="FRU"/>
                      <w:highlight w:val="darkGray"/>
                    </w:rPr>
                    <w:alias w:val="TEXTE"/>
                    <w:tag w:val="TEXTE"/>
                    <w:id w:val="1471026951"/>
                    <w:placeholder>
                      <w:docPart w:val="B162382A94C441BCA2C4E663E1945030"/>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sdtContent>
            </w:sdt>
          </w:p>
        </w:tc>
      </w:tr>
      <w:tr w:rsidR="0071314E" w:rsidRPr="00C02250" w14:paraId="439224CB" w14:textId="77777777" w:rsidTr="00F009D9">
        <w:trPr>
          <w:cantSplit/>
        </w:trPr>
        <w:tc>
          <w:tcPr>
            <w:tcW w:w="2977" w:type="dxa"/>
            <w:shd w:val="clear" w:color="auto" w:fill="F2F2F2"/>
          </w:tcPr>
          <w:p w14:paraId="2A861B35"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Sécurité générale</w:t>
            </w:r>
          </w:p>
        </w:tc>
        <w:tc>
          <w:tcPr>
            <w:tcW w:w="5630" w:type="dxa"/>
            <w:shd w:val="clear" w:color="auto" w:fill="auto"/>
          </w:tcPr>
          <w:p w14:paraId="75CE7DFE" w14:textId="18BF0617" w:rsidR="0071314E" w:rsidRPr="00C02250" w:rsidRDefault="00EE3BEF" w:rsidP="0071314E">
            <w:pPr>
              <w:rPr>
                <w:rFonts w:ascii="Calibri" w:hAnsi="Calibri" w:cs="Calibri"/>
                <w:sz w:val="22"/>
                <w:lang w:val="fr-BE"/>
              </w:rPr>
            </w:pPr>
            <w:sdt>
              <w:sdtPr>
                <w:rPr>
                  <w:rStyle w:val="FRU"/>
                  <w:highlight w:val="darkGray"/>
                </w:rPr>
                <w:alias w:val="TEXTE"/>
                <w:tag w:val="TEXTE"/>
                <w:id w:val="232821160"/>
                <w:placeholder>
                  <w:docPart w:val="0EA29EF5CADF472F821AF44CFFFC34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0DC46CE4" w14:textId="3A77EEAC" w:rsidR="0071314E" w:rsidRPr="00C02250" w:rsidRDefault="00EE3BEF" w:rsidP="0071314E">
            <w:pPr>
              <w:rPr>
                <w:rFonts w:ascii="Calibri" w:hAnsi="Calibri" w:cs="Calibri"/>
                <w:sz w:val="22"/>
                <w:lang w:val="fr-BE"/>
              </w:rPr>
            </w:pPr>
            <w:sdt>
              <w:sdtPr>
                <w:rPr>
                  <w:rStyle w:val="FRU"/>
                  <w:highlight w:val="darkGray"/>
                </w:rPr>
                <w:alias w:val="TEXTE"/>
                <w:tag w:val="TEXTE"/>
                <w:id w:val="-2037882351"/>
                <w:placeholder>
                  <w:docPart w:val="3B07087804094F69880C9BFD9BACC12F"/>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3E6F209" w14:textId="77777777" w:rsidTr="00F009D9">
        <w:trPr>
          <w:cantSplit/>
        </w:trPr>
        <w:tc>
          <w:tcPr>
            <w:tcW w:w="2977" w:type="dxa"/>
            <w:shd w:val="clear" w:color="auto" w:fill="F2F2F2"/>
          </w:tcPr>
          <w:p w14:paraId="589A61E7"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shd w:val="clear" w:color="auto" w:fill="auto"/>
          </w:tcPr>
          <w:p w14:paraId="35AAB2CF" w14:textId="016FA577" w:rsidR="0071314E" w:rsidRPr="00C02250" w:rsidRDefault="00EE3BEF" w:rsidP="0071314E">
            <w:pPr>
              <w:rPr>
                <w:rFonts w:ascii="Calibri" w:hAnsi="Calibri" w:cs="Calibri"/>
                <w:sz w:val="22"/>
                <w:lang w:val="fr-BE"/>
              </w:rPr>
            </w:pPr>
            <w:sdt>
              <w:sdtPr>
                <w:rPr>
                  <w:rStyle w:val="FRU"/>
                  <w:highlight w:val="darkGray"/>
                </w:rPr>
                <w:alias w:val="TEXTE"/>
                <w:tag w:val="TEXTE"/>
                <w:id w:val="1035921510"/>
                <w:placeholder>
                  <w:docPart w:val="AEAC71C68A654E9184CD3309E33F87B4"/>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709A8B82" w14:textId="025C028F" w:rsidR="0071314E" w:rsidRPr="00C02250" w:rsidRDefault="00EE3BEF" w:rsidP="0071314E">
            <w:pPr>
              <w:rPr>
                <w:rFonts w:ascii="Calibri" w:hAnsi="Calibri" w:cs="Calibri"/>
                <w:sz w:val="22"/>
                <w:lang w:val="fr-BE"/>
              </w:rPr>
            </w:pPr>
            <w:sdt>
              <w:sdtPr>
                <w:rPr>
                  <w:rStyle w:val="FRU"/>
                  <w:highlight w:val="darkGray"/>
                </w:rPr>
                <w:alias w:val="TEXTE"/>
                <w:tag w:val="TEXTE"/>
                <w:id w:val="-1065864714"/>
                <w:placeholder>
                  <w:docPart w:val="87A0B5C013774E0F9349CF370E3ECB05"/>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0EA06524" w14:textId="77777777" w:rsidTr="00F009D9">
        <w:trPr>
          <w:cantSplit/>
        </w:trPr>
        <w:tc>
          <w:tcPr>
            <w:tcW w:w="2977" w:type="dxa"/>
            <w:shd w:val="clear" w:color="auto" w:fill="F2F2F2"/>
          </w:tcPr>
          <w:p w14:paraId="7DE02E30"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shd w:val="clear" w:color="auto" w:fill="auto"/>
          </w:tcPr>
          <w:p w14:paraId="1C58EF6F" w14:textId="24A52049" w:rsidR="0071314E" w:rsidRPr="00C02250" w:rsidRDefault="00EE3BEF" w:rsidP="0071314E">
            <w:pPr>
              <w:rPr>
                <w:rFonts w:ascii="Calibri" w:hAnsi="Calibri" w:cs="Calibri"/>
                <w:sz w:val="22"/>
                <w:lang w:val="fr-BE"/>
              </w:rPr>
            </w:pPr>
            <w:sdt>
              <w:sdtPr>
                <w:rPr>
                  <w:rStyle w:val="FRU"/>
                  <w:highlight w:val="darkGray"/>
                </w:rPr>
                <w:alias w:val="TEXTE"/>
                <w:tag w:val="TEXTE"/>
                <w:id w:val="-62183788"/>
                <w:placeholder>
                  <w:docPart w:val="1FD48DDF20734735BE4C4A3E7AA912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1AE642E1" w14:textId="3BC2C8AF" w:rsidR="0071314E" w:rsidRPr="00C02250" w:rsidRDefault="00EE3BEF" w:rsidP="0071314E">
            <w:pPr>
              <w:rPr>
                <w:rFonts w:ascii="Calibri" w:hAnsi="Calibri" w:cs="Calibri"/>
                <w:sz w:val="22"/>
                <w:lang w:val="fr-BE"/>
              </w:rPr>
            </w:pPr>
            <w:sdt>
              <w:sdtPr>
                <w:rPr>
                  <w:rStyle w:val="FRU"/>
                  <w:highlight w:val="darkGray"/>
                </w:rPr>
                <w:alias w:val="TEXTE"/>
                <w:tag w:val="TEXTE"/>
                <w:id w:val="1904483735"/>
                <w:placeholder>
                  <w:docPart w:val="2108A14FDEB1442B94AF01DADEC98A9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DBF3A3A" w14:textId="77777777" w:rsidTr="00F009D9">
        <w:trPr>
          <w:cantSplit/>
        </w:trPr>
        <w:tc>
          <w:tcPr>
            <w:tcW w:w="2977" w:type="dxa"/>
            <w:shd w:val="clear" w:color="auto" w:fill="F2F2F2"/>
          </w:tcPr>
          <w:p w14:paraId="3A54E0C8"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 xml:space="preserve">Assistance sanitaire </w:t>
            </w:r>
            <w:r>
              <w:rPr>
                <w:rFonts w:ascii="Calibri" w:hAnsi="Calibri" w:cs="Calibri"/>
                <w:sz w:val="22"/>
                <w:lang w:val="fr-BE"/>
              </w:rPr>
              <w:t>-</w:t>
            </w:r>
            <w:r w:rsidRPr="00C02250">
              <w:rPr>
                <w:rFonts w:ascii="Calibri" w:hAnsi="Calibri" w:cs="Calibri"/>
                <w:sz w:val="22"/>
                <w:lang w:val="fr-BE"/>
              </w:rPr>
              <w:t xml:space="preserve"> médicale</w:t>
            </w:r>
          </w:p>
        </w:tc>
        <w:tc>
          <w:tcPr>
            <w:tcW w:w="5630" w:type="dxa"/>
            <w:shd w:val="clear" w:color="auto" w:fill="auto"/>
          </w:tcPr>
          <w:p w14:paraId="6540362A" w14:textId="28C26CFA" w:rsidR="0071314E" w:rsidRPr="00C02250" w:rsidRDefault="00EE3BEF" w:rsidP="0071314E">
            <w:pPr>
              <w:rPr>
                <w:rFonts w:ascii="Calibri" w:hAnsi="Calibri" w:cs="Calibri"/>
                <w:sz w:val="22"/>
                <w:lang w:val="fr-BE"/>
              </w:rPr>
            </w:pPr>
            <w:sdt>
              <w:sdtPr>
                <w:rPr>
                  <w:rStyle w:val="FRU"/>
                  <w:highlight w:val="darkGray"/>
                </w:rPr>
                <w:alias w:val="TEXTE"/>
                <w:tag w:val="TEXTE"/>
                <w:id w:val="-1165153867"/>
                <w:placeholder>
                  <w:docPart w:val="ADE20432344F446C8C493837A1F3C1C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6B6ADD78" w14:textId="4741D672" w:rsidR="0071314E" w:rsidRPr="00C02250" w:rsidRDefault="00EE3BEF" w:rsidP="0071314E">
            <w:pPr>
              <w:rPr>
                <w:rFonts w:ascii="Calibri" w:hAnsi="Calibri" w:cs="Calibri"/>
                <w:sz w:val="22"/>
                <w:lang w:val="fr-BE"/>
              </w:rPr>
            </w:pPr>
            <w:sdt>
              <w:sdtPr>
                <w:rPr>
                  <w:rStyle w:val="FRU"/>
                  <w:highlight w:val="darkGray"/>
                </w:rPr>
                <w:alias w:val="TEXTE"/>
                <w:tag w:val="TEXTE"/>
                <w:id w:val="-1894954500"/>
                <w:placeholder>
                  <w:docPart w:val="F0A8C5AF51BE4EC89FE07B84D553DC1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2BF1F884" w14:textId="77777777" w:rsidTr="00F009D9">
        <w:trPr>
          <w:cantSplit/>
        </w:trPr>
        <w:tc>
          <w:tcPr>
            <w:tcW w:w="2977" w:type="dxa"/>
            <w:shd w:val="clear" w:color="auto" w:fill="F2F2F2"/>
          </w:tcPr>
          <w:p w14:paraId="2C29CA2B" w14:textId="3F4130A7" w:rsidR="0071314E" w:rsidRPr="00C02250" w:rsidRDefault="0071314E" w:rsidP="0071314E">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r>
              <w:rPr>
                <w:rFonts w:ascii="Calibri" w:hAnsi="Calibri" w:cs="Calibri"/>
                <w:sz w:val="22"/>
                <w:lang w:val="fr-BE"/>
              </w:rPr>
              <w:t xml:space="preserve"> </w:t>
            </w:r>
            <w:r w:rsidRPr="00C02250">
              <w:rPr>
                <w:rFonts w:ascii="Calibri" w:hAnsi="Calibri" w:cs="Calibri"/>
                <w:sz w:val="22"/>
                <w:lang w:val="fr-BE"/>
              </w:rPr>
              <w:t>…)</w:t>
            </w:r>
          </w:p>
        </w:tc>
        <w:tc>
          <w:tcPr>
            <w:tcW w:w="5630" w:type="dxa"/>
            <w:shd w:val="clear" w:color="auto" w:fill="auto"/>
          </w:tcPr>
          <w:p w14:paraId="5A3D9A47" w14:textId="76E8C11A" w:rsidR="0071314E" w:rsidRPr="00C02250" w:rsidRDefault="00EE3BEF" w:rsidP="0071314E">
            <w:pPr>
              <w:rPr>
                <w:rFonts w:ascii="Calibri" w:hAnsi="Calibri" w:cs="Calibri"/>
                <w:sz w:val="22"/>
                <w:lang w:val="fr-BE"/>
              </w:rPr>
            </w:pPr>
            <w:sdt>
              <w:sdtPr>
                <w:rPr>
                  <w:rStyle w:val="FRU"/>
                  <w:highlight w:val="darkGray"/>
                </w:rPr>
                <w:alias w:val="TEXTE"/>
                <w:tag w:val="TEXTE"/>
                <w:id w:val="-90553885"/>
                <w:placeholder>
                  <w:docPart w:val="8407BCF6D5934A2C979F4A5395EAC0A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08547AA6" w14:textId="3E094072" w:rsidR="0071314E" w:rsidRPr="00C02250" w:rsidRDefault="00EE3BEF" w:rsidP="0071314E">
            <w:pPr>
              <w:rPr>
                <w:rFonts w:ascii="Calibri" w:hAnsi="Calibri" w:cs="Calibri"/>
                <w:sz w:val="22"/>
                <w:lang w:val="fr-BE"/>
              </w:rPr>
            </w:pPr>
            <w:sdt>
              <w:sdtPr>
                <w:rPr>
                  <w:rStyle w:val="FRU"/>
                  <w:highlight w:val="darkGray"/>
                </w:rPr>
                <w:alias w:val="TEXTE"/>
                <w:tag w:val="TEXTE"/>
                <w:id w:val="-758898090"/>
                <w:placeholder>
                  <w:docPart w:val="82334EB05A044FA594C7887CFA9A88A0"/>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1F2955" w14:paraId="2A59912D" w14:textId="77777777" w:rsidTr="00F009D9">
        <w:trPr>
          <w:cantSplit/>
        </w:trPr>
        <w:tc>
          <w:tcPr>
            <w:tcW w:w="2977" w:type="dxa"/>
            <w:shd w:val="clear" w:color="auto" w:fill="F2F2F2"/>
          </w:tcPr>
          <w:p w14:paraId="7CD79AFE"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Catering</w:t>
            </w:r>
          </w:p>
        </w:tc>
        <w:tc>
          <w:tcPr>
            <w:tcW w:w="5630" w:type="dxa"/>
            <w:shd w:val="clear" w:color="auto" w:fill="auto"/>
          </w:tcPr>
          <w:p w14:paraId="76620791" w14:textId="59BF0E64" w:rsidR="0071314E" w:rsidRPr="001F2955" w:rsidRDefault="00EE3BEF" w:rsidP="0071314E">
            <w:pPr>
              <w:rPr>
                <w:rFonts w:ascii="Calibri" w:hAnsi="Calibri" w:cs="Calibri"/>
                <w:sz w:val="22"/>
                <w:lang w:val="fr-BE"/>
              </w:rPr>
            </w:pPr>
            <w:sdt>
              <w:sdtPr>
                <w:rPr>
                  <w:rStyle w:val="FRU"/>
                  <w:highlight w:val="darkGray"/>
                </w:rPr>
                <w:alias w:val="TEXTE"/>
                <w:tag w:val="TEXTE"/>
                <w:id w:val="-414717218"/>
                <w:placeholder>
                  <w:docPart w:val="7DE52B0EE96941C88C2241B52A447DE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29C94B46" w14:textId="6D509FFD" w:rsidR="0071314E" w:rsidRPr="001F2955" w:rsidRDefault="00EE3BEF" w:rsidP="0071314E">
            <w:pPr>
              <w:rPr>
                <w:rFonts w:ascii="Calibri" w:hAnsi="Calibri" w:cs="Calibri"/>
                <w:sz w:val="22"/>
                <w:lang w:val="fr-BE"/>
              </w:rPr>
            </w:pPr>
            <w:sdt>
              <w:sdtPr>
                <w:rPr>
                  <w:rStyle w:val="FRU"/>
                  <w:highlight w:val="darkGray"/>
                </w:rPr>
                <w:alias w:val="TEXTE"/>
                <w:tag w:val="TEXTE"/>
                <w:id w:val="821543737"/>
                <w:placeholder>
                  <w:docPart w:val="EE4975D4BE1B48AA98CC9172B5B66978"/>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5F548AF0" w14:textId="77777777" w:rsidTr="00F009D9">
        <w:trPr>
          <w:cantSplit/>
        </w:trPr>
        <w:tc>
          <w:tcPr>
            <w:tcW w:w="2977" w:type="dxa"/>
            <w:shd w:val="clear" w:color="auto" w:fill="F2F2F2"/>
          </w:tcPr>
          <w:p w14:paraId="49232F88"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shd w:val="clear" w:color="auto" w:fill="auto"/>
          </w:tcPr>
          <w:p w14:paraId="65E3597C" w14:textId="23C16D4E" w:rsidR="0071314E" w:rsidRPr="001F2955" w:rsidRDefault="00EE3BEF" w:rsidP="0071314E">
            <w:pPr>
              <w:rPr>
                <w:rFonts w:ascii="Calibri" w:hAnsi="Calibri" w:cs="Calibri"/>
                <w:sz w:val="22"/>
                <w:lang w:val="fr-BE"/>
              </w:rPr>
            </w:pPr>
            <w:sdt>
              <w:sdtPr>
                <w:rPr>
                  <w:rStyle w:val="FRU"/>
                  <w:highlight w:val="darkGray"/>
                </w:rPr>
                <w:alias w:val="TEXTE"/>
                <w:tag w:val="TEXTE"/>
                <w:id w:val="1253699715"/>
                <w:placeholder>
                  <w:docPart w:val="24BF55EB305848B3A9CC9D96D344914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5DECC528" w14:textId="6DA5D285" w:rsidR="0071314E" w:rsidRPr="00C02250" w:rsidRDefault="00EE3BEF" w:rsidP="0071314E">
            <w:pPr>
              <w:rPr>
                <w:rFonts w:ascii="Calibri" w:hAnsi="Calibri" w:cs="Calibri"/>
                <w:sz w:val="22"/>
                <w:lang w:val="fr-BE"/>
              </w:rPr>
            </w:pPr>
            <w:sdt>
              <w:sdtPr>
                <w:rPr>
                  <w:rStyle w:val="FRU"/>
                  <w:highlight w:val="darkGray"/>
                </w:rPr>
                <w:alias w:val="TEXTE"/>
                <w:tag w:val="TEXTE"/>
                <w:id w:val="-735237397"/>
                <w:placeholder>
                  <w:docPart w:val="E8AAFABDA4DD4071A3DF32BA255AE129"/>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477C7391" w14:textId="77777777" w:rsidTr="00F009D9">
        <w:trPr>
          <w:cantSplit/>
        </w:trPr>
        <w:tc>
          <w:tcPr>
            <w:tcW w:w="2977" w:type="dxa"/>
            <w:shd w:val="clear" w:color="auto" w:fill="F2F2F2"/>
          </w:tcPr>
          <w:p w14:paraId="4962F93F"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Attaché de presse</w:t>
            </w:r>
          </w:p>
        </w:tc>
        <w:tc>
          <w:tcPr>
            <w:tcW w:w="5630" w:type="dxa"/>
            <w:shd w:val="clear" w:color="auto" w:fill="auto"/>
          </w:tcPr>
          <w:p w14:paraId="7500BA7A" w14:textId="48A5422C" w:rsidR="0071314E" w:rsidRPr="00C02250" w:rsidRDefault="00EE3BEF" w:rsidP="0071314E">
            <w:pPr>
              <w:rPr>
                <w:rFonts w:ascii="Calibri" w:hAnsi="Calibri" w:cs="Calibri"/>
                <w:sz w:val="22"/>
                <w:lang w:val="fr-BE"/>
              </w:rPr>
            </w:pPr>
            <w:sdt>
              <w:sdtPr>
                <w:rPr>
                  <w:rStyle w:val="FRU"/>
                  <w:highlight w:val="darkGray"/>
                </w:rPr>
                <w:alias w:val="TEXTE"/>
                <w:tag w:val="TEXTE"/>
                <w:id w:val="652331058"/>
                <w:placeholder>
                  <w:docPart w:val="C978C5A3CF5046D6A86E0DF77B6190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37FEDD4C" w14:textId="1844183D" w:rsidR="0071314E" w:rsidRPr="00C02250" w:rsidRDefault="00EE3BEF" w:rsidP="0071314E">
            <w:pPr>
              <w:rPr>
                <w:rFonts w:ascii="Calibri" w:hAnsi="Calibri" w:cs="Calibri"/>
                <w:sz w:val="22"/>
                <w:lang w:val="fr-BE"/>
              </w:rPr>
            </w:pPr>
            <w:sdt>
              <w:sdtPr>
                <w:rPr>
                  <w:rStyle w:val="FRU"/>
                  <w:highlight w:val="darkGray"/>
                </w:rPr>
                <w:alias w:val="TEXTE"/>
                <w:tag w:val="TEXTE"/>
                <w:id w:val="1113944886"/>
                <w:placeholder>
                  <w:docPart w:val="2AFE6BC0406B43D38ECE31F52AB25EB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bl>
    <w:p w14:paraId="0C6A5C0B"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6759C7B8"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9A66F2" w14:paraId="60A25699" w14:textId="77777777" w:rsidTr="008D679D">
        <w:trPr>
          <w:cantSplit/>
        </w:trPr>
        <w:tc>
          <w:tcPr>
            <w:tcW w:w="10915" w:type="dxa"/>
            <w:shd w:val="clear" w:color="auto" w:fill="92CDDC"/>
          </w:tcPr>
          <w:p w14:paraId="7A4FC0BF"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4EE1051F"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9A66F2" w14:paraId="53FCE31B" w14:textId="77777777" w:rsidTr="008650EE">
        <w:trPr>
          <w:cantSplit/>
        </w:trPr>
        <w:tc>
          <w:tcPr>
            <w:tcW w:w="10915" w:type="dxa"/>
            <w:gridSpan w:val="2"/>
            <w:tcBorders>
              <w:bottom w:val="single" w:sz="4" w:space="0" w:color="auto"/>
            </w:tcBorders>
            <w:shd w:val="clear" w:color="auto" w:fill="DBE5F1"/>
          </w:tcPr>
          <w:p w14:paraId="298E526D"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9A66F2" w14:paraId="1D783E5E"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shd w:val="clear" w:color="auto" w:fill="auto"/>
          </w:tcPr>
          <w:p w14:paraId="27A175E6" w14:textId="77777777" w:rsidR="00356796" w:rsidRPr="001C48E3" w:rsidRDefault="00EE3BEF"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shd w:val="clear" w:color="auto" w:fill="auto"/>
          </w:tcPr>
          <w:p w14:paraId="7834D264" w14:textId="77777777" w:rsidR="00356796" w:rsidRPr="001C48E3" w:rsidRDefault="00EE3BEF"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57C789EF"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shd w:val="clear" w:color="auto" w:fill="auto"/>
          </w:tcPr>
          <w:p w14:paraId="28FD4F54" w14:textId="77777777" w:rsidR="00753788" w:rsidRPr="00753788" w:rsidRDefault="00EE3BEF"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18D8FF51" w14:textId="77777777" w:rsidR="00753788" w:rsidRPr="001C48E3" w:rsidRDefault="00EE3BEF"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1D0388E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9A66F2" w14:paraId="737F2080"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2BA852D9"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9A66F2" w14:paraId="1DB820CE"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shd w:val="clear" w:color="auto" w:fill="auto"/>
          </w:tcPr>
          <w:p w14:paraId="6F0ECE40" w14:textId="77777777" w:rsidR="00356796" w:rsidRPr="001C48E3" w:rsidRDefault="00EE3BEF"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shd w:val="clear" w:color="auto" w:fill="auto"/>
          </w:tcPr>
          <w:p w14:paraId="260B61EA" w14:textId="77777777" w:rsidR="00356796" w:rsidRPr="001C48E3" w:rsidRDefault="00EE3BEF"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17BD17C8"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3BCF4DA9" w14:textId="77777777" w:rsidR="00356796" w:rsidRPr="001C48E3" w:rsidRDefault="00EE3BEF"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shd w:val="clear" w:color="auto" w:fill="auto"/>
          </w:tcPr>
          <w:p w14:paraId="1AE32988" w14:textId="77777777" w:rsidR="00356796" w:rsidRPr="00E86ECA" w:rsidRDefault="00EE3BEF"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9A66F2" w14:paraId="214DADEC"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4C46112C" w14:textId="77777777" w:rsidR="00356796" w:rsidRPr="00E86ECA" w:rsidRDefault="00EE3BEF"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shd w:val="clear" w:color="auto" w:fill="auto"/>
          </w:tcPr>
          <w:p w14:paraId="370DA3B2" w14:textId="77777777" w:rsidR="00356796" w:rsidRPr="001C48E3" w:rsidRDefault="00EE3BEF"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48108CF2"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3C15EA6F" w14:textId="77777777" w:rsidR="00F97CCD" w:rsidRPr="001C48E3" w:rsidRDefault="00EE3BEF"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shd w:val="clear" w:color="auto" w:fill="auto"/>
          </w:tcPr>
          <w:p w14:paraId="2FCF8AE7" w14:textId="77777777" w:rsidR="00F97CCD" w:rsidRPr="001C48E3" w:rsidRDefault="00EE3BEF"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558C39B7"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shd w:val="clear" w:color="auto" w:fill="auto"/>
          </w:tcPr>
          <w:p w14:paraId="3DFBEF43" w14:textId="77777777" w:rsidR="00F97CCD" w:rsidRPr="001C48E3" w:rsidRDefault="00EE3BEF"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0516C4E5" w14:textId="77777777" w:rsidR="00F97CCD" w:rsidRPr="001C48E3" w:rsidRDefault="00EE3BEF"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7F8F07F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AC17D1" w14:paraId="754D51DA"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D32149B"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 xml:space="preserve">incendie, service médicaux, service de </w:t>
            </w:r>
            <w:proofErr w:type="gramStart"/>
            <w:r w:rsidR="008650EE">
              <w:rPr>
                <w:rFonts w:ascii="Calibri" w:hAnsi="Calibri" w:cs="Calibri"/>
                <w:bCs/>
                <w:sz w:val="18"/>
                <w:szCs w:val="18"/>
                <w:lang w:val="fr-BE"/>
              </w:rPr>
              <w:t>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roofErr w:type="gramEnd"/>
            <w:r w:rsidR="00E86ECA" w:rsidRPr="00432FF7">
              <w:rPr>
                <w:rFonts w:ascii="Calibri" w:hAnsi="Calibri" w:cs="Calibri"/>
                <w:bCs/>
                <w:sz w:val="18"/>
                <w:szCs w:val="18"/>
                <w:lang w:val="fr-BE"/>
              </w:rPr>
              <w:t>)</w:t>
            </w:r>
          </w:p>
        </w:tc>
      </w:tr>
      <w:tr w:rsidR="00000097" w:rsidRPr="00321551" w14:paraId="5A76B881"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324A0657" w14:textId="77777777" w:rsidR="00000097" w:rsidRPr="001C48E3" w:rsidRDefault="00EE3BEF"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5CE2120B" w14:textId="77777777" w:rsidR="00000097" w:rsidRPr="001C48E3" w:rsidRDefault="00EE3BEF"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67DB130D" w14:textId="77777777" w:rsidR="00000097" w:rsidRPr="001C48E3" w:rsidRDefault="00EE3BEF"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2CF35D9E"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17912474" w14:textId="77777777" w:rsidR="00000097" w:rsidRPr="00113CF4" w:rsidRDefault="00EE3BEF"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363025B9" w14:textId="77777777" w:rsidR="00000097" w:rsidRPr="00113CF4" w:rsidRDefault="00EE3BEF"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7023EACB" w14:textId="77777777" w:rsidR="00000097" w:rsidRPr="00113CF4" w:rsidRDefault="00EE3BEF"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9A66F2" w14:paraId="0767570A"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0F5B3138" w14:textId="77777777" w:rsidR="00000097" w:rsidRPr="00000097" w:rsidRDefault="00EE3BEF"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387BFB60" w14:textId="77777777" w:rsidR="00000097" w:rsidRPr="001C48E3" w:rsidRDefault="00EE3BEF"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1D11AE43"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2282C0D9" w14:textId="267A8B52" w:rsidR="00000097" w:rsidRPr="00AC14A6" w:rsidRDefault="00EE3BEF"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0D2D10BD" w14:textId="77777777" w:rsidR="00000097" w:rsidRDefault="00EE3BEF"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14E7D637" w14:textId="77777777" w:rsidR="007B6A87" w:rsidRPr="00AC14A6" w:rsidRDefault="007B6A87" w:rsidP="008650EE">
            <w:pPr>
              <w:ind w:right="-108"/>
              <w:rPr>
                <w:rFonts w:ascii="Calibri" w:hAnsi="Calibri" w:cs="Calibri"/>
                <w:sz w:val="20"/>
                <w:lang w:val="fr-BE"/>
              </w:rPr>
            </w:pPr>
          </w:p>
        </w:tc>
      </w:tr>
      <w:tr w:rsidR="00AC14A6" w:rsidRPr="009A66F2" w14:paraId="1D430DA5"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shd w:val="clear" w:color="auto" w:fill="auto"/>
            <w:vAlign w:val="center"/>
          </w:tcPr>
          <w:p w14:paraId="4A56EF3F" w14:textId="0F9ACD92" w:rsidR="00AC14A6" w:rsidRDefault="00EE3BEF"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0425127E" w14:textId="77777777" w:rsidR="00514400" w:rsidRPr="00174AEC" w:rsidRDefault="00514400" w:rsidP="007E59A8">
            <w:pPr>
              <w:rPr>
                <w:rFonts w:ascii="Calibri" w:hAnsi="Calibri" w:cs="Calibri"/>
                <w:sz w:val="20"/>
                <w:lang w:val="fr-BE"/>
              </w:rPr>
            </w:pPr>
          </w:p>
        </w:tc>
      </w:tr>
      <w:tr w:rsidR="00F97CCD" w:rsidRPr="009A66F2" w14:paraId="13993834"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shd w:val="clear" w:color="auto" w:fill="auto"/>
          </w:tcPr>
          <w:p w14:paraId="306F2A51" w14:textId="60CE2CB8" w:rsidR="00F97CCD" w:rsidRDefault="00EE3BEF"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33B721D2" w14:textId="77777777" w:rsidR="00514400" w:rsidRPr="00174AEC" w:rsidRDefault="00514400" w:rsidP="002477B8">
            <w:pPr>
              <w:rPr>
                <w:rFonts w:ascii="Calibri" w:eastAsia="Calibri" w:hAnsi="Calibri" w:cs="Calibri"/>
                <w:sz w:val="16"/>
                <w:szCs w:val="16"/>
                <w:lang w:val="fr-BE"/>
              </w:rPr>
            </w:pPr>
          </w:p>
        </w:tc>
      </w:tr>
      <w:tr w:rsidR="00104246" w:rsidRPr="00321551" w14:paraId="50F8B146"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780DDE3B"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4713783E"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6FB5A098" w14:textId="77777777" w:rsidR="00BF5D75" w:rsidRDefault="00BF5D75" w:rsidP="002121E7">
      <w:pPr>
        <w:rPr>
          <w:rFonts w:asciiTheme="minorHAnsi" w:hAnsiTheme="minorHAnsi" w:cstheme="minorHAnsi"/>
          <w:sz w:val="10"/>
          <w:szCs w:val="10"/>
        </w:rPr>
      </w:pPr>
    </w:p>
    <w:p w14:paraId="25DEE314"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9A66F2" w14:paraId="6C55DEE1" w14:textId="77777777" w:rsidTr="007A12A7">
        <w:tc>
          <w:tcPr>
            <w:tcW w:w="10942" w:type="dxa"/>
            <w:shd w:val="clear" w:color="auto" w:fill="244061"/>
          </w:tcPr>
          <w:p w14:paraId="72BA337B"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35545ED7"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9A66F2" w14:paraId="296B6F52"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00C736C0"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758C12A7"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19B485A3"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3D776BB2"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199A6699"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58B6CCC9" w14:textId="77777777" w:rsidTr="00C37A6F">
        <w:tc>
          <w:tcPr>
            <w:tcW w:w="3480" w:type="dxa"/>
            <w:tcBorders>
              <w:top w:val="single" w:sz="12" w:space="0" w:color="808080"/>
              <w:left w:val="single" w:sz="12" w:space="0" w:color="808080"/>
              <w:bottom w:val="single" w:sz="12" w:space="0" w:color="808080"/>
              <w:right w:val="single" w:sz="4" w:space="0" w:color="808080"/>
            </w:tcBorders>
            <w:shd w:val="clear" w:color="auto" w:fill="auto"/>
          </w:tcPr>
          <w:p w14:paraId="535EABD6"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sdt>
            <w:sdtPr>
              <w:rPr>
                <w:rStyle w:val="FRU"/>
              </w:rPr>
              <w:id w:val="-566428230"/>
              <w:lock w:val="sdtLocked"/>
              <w:placeholder>
                <w:docPart w:val="7B74B4F049814606924EB270120EBC2B"/>
              </w:placeholder>
              <w:showingPlcHdr/>
              <w15:color w:val="FF0000"/>
            </w:sdtPr>
            <w:sdtEndPr>
              <w:rPr>
                <w:rStyle w:val="FRU"/>
              </w:rPr>
            </w:sdtEndPr>
            <w:sdtContent>
              <w:p w14:paraId="71F309AE" w14:textId="555CDF55" w:rsidR="002848E3" w:rsidRPr="00B335AB" w:rsidRDefault="00B335AB" w:rsidP="0033082B">
                <w:pPr>
                  <w:rPr>
                    <w:rFonts w:ascii="Calibri" w:hAnsi="Calibri"/>
                    <w:color w:val="0070C0"/>
                    <w:sz w:val="20"/>
                    <w:lang w:val="fr-BE"/>
                  </w:rPr>
                </w:pPr>
                <w:r w:rsidRPr="00236A26">
                  <w:rPr>
                    <w:rStyle w:val="Textedelespacerserv"/>
                    <w:rFonts w:asciiTheme="minorHAnsi" w:hAnsiTheme="minorHAnsi" w:cstheme="minorHAnsi"/>
                    <w:sz w:val="18"/>
                    <w:szCs w:val="18"/>
                    <w:lang w:val="fr-BE"/>
                  </w:rPr>
                  <w:t>Cliquez pour entrer du texte.</w:t>
                </w:r>
              </w:p>
            </w:sdtContent>
          </w:sdt>
        </w:tc>
        <w:tc>
          <w:tcPr>
            <w:tcW w:w="3000" w:type="dxa"/>
            <w:tcBorders>
              <w:top w:val="single" w:sz="12" w:space="0" w:color="808080"/>
              <w:left w:val="single" w:sz="4" w:space="0" w:color="808080"/>
              <w:bottom w:val="single" w:sz="12" w:space="0" w:color="808080"/>
              <w:right w:val="single" w:sz="4" w:space="0" w:color="808080"/>
            </w:tcBorders>
            <w:shd w:val="clear" w:color="auto" w:fill="auto"/>
          </w:tcPr>
          <w:p w14:paraId="13C7495B" w14:textId="5C729B70"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sdt>
              <w:sdtPr>
                <w:rPr>
                  <w:rStyle w:val="FRU"/>
                  <w:lang w:val="fr-BE"/>
                </w:rPr>
                <w:id w:val="-1664383039"/>
                <w:placeholder>
                  <w:docPart w:val="DBF891DF26E641A4B6070B2ED833C2B0"/>
                </w:placeholder>
                <w:date w:fullDate="2025-02-11T00:00:00Z">
                  <w:dateFormat w:val="dd.MM.yyyy"/>
                  <w:lid w:val="fr-BE"/>
                  <w:storeMappedDataAs w:val="dateTime"/>
                  <w:calendar w:val="gregorian"/>
                </w:date>
              </w:sdtPr>
              <w:sdtEndPr>
                <w:rPr>
                  <w:rStyle w:val="FRU"/>
                </w:rPr>
              </w:sdtEndPr>
              <w:sdtContent>
                <w:r w:rsidR="00B335AB" w:rsidRPr="00360E76">
                  <w:rPr>
                    <w:rStyle w:val="FRU"/>
                    <w:lang w:val="fr-BE"/>
                  </w:rPr>
                  <w:t>11.02.2025</w:t>
                </w:r>
              </w:sdtContent>
            </w:sdt>
          </w:p>
          <w:p w14:paraId="5F55E653" w14:textId="77777777" w:rsidR="00003926" w:rsidRDefault="00003926" w:rsidP="0033082B">
            <w:pPr>
              <w:rPr>
                <w:rFonts w:ascii="Calibri" w:hAnsi="Calibri"/>
                <w:b/>
                <w:sz w:val="22"/>
                <w:szCs w:val="22"/>
                <w:lang w:val="fr-BE"/>
              </w:rPr>
            </w:pPr>
          </w:p>
          <w:p w14:paraId="7D71D5D1" w14:textId="77777777" w:rsidR="0053429F" w:rsidRDefault="0053429F" w:rsidP="0033082B">
            <w:pPr>
              <w:rPr>
                <w:rFonts w:ascii="Calibri" w:hAnsi="Calibri"/>
                <w:b/>
                <w:sz w:val="22"/>
                <w:szCs w:val="22"/>
                <w:lang w:val="fr-BE"/>
              </w:rPr>
            </w:pPr>
          </w:p>
          <w:p w14:paraId="1324A0B3" w14:textId="77777777" w:rsidR="0053429F" w:rsidRPr="00C37A6F" w:rsidRDefault="0053429F" w:rsidP="0033082B">
            <w:pPr>
              <w:rPr>
                <w:rFonts w:ascii="Calibri" w:hAnsi="Calibri"/>
                <w:b/>
                <w:sz w:val="22"/>
                <w:szCs w:val="22"/>
                <w:lang w:val="fr-BE"/>
              </w:rPr>
            </w:pPr>
          </w:p>
          <w:p w14:paraId="4A887654" w14:textId="77777777" w:rsidR="00360E76" w:rsidRPr="00360E76" w:rsidRDefault="001F2955" w:rsidP="00360E76">
            <w:pPr>
              <w:rPr>
                <w:rStyle w:val="FRU"/>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sdt>
              <w:sdtPr>
                <w:rPr>
                  <w:rStyle w:val="FRU"/>
                </w:rPr>
                <w:id w:val="-2034648045"/>
                <w:lock w:val="sdtLocked"/>
                <w:placeholder>
                  <w:docPart w:val="1D9128D5EB134865AA91F1E130A47A05"/>
                </w:placeholder>
                <w:showingPlcHdr/>
                <w15:color w:val="FF0000"/>
              </w:sdtPr>
              <w:sdtEndPr>
                <w:rPr>
                  <w:rStyle w:val="FRU"/>
                </w:rPr>
              </w:sdtEndPr>
              <w:sdtContent>
                <w:r w:rsidR="00360E76" w:rsidRPr="00236A26">
                  <w:rPr>
                    <w:rStyle w:val="Textedelespacerserv"/>
                    <w:rFonts w:asciiTheme="minorHAnsi" w:hAnsiTheme="minorHAnsi" w:cstheme="minorHAnsi"/>
                    <w:sz w:val="18"/>
                    <w:szCs w:val="18"/>
                    <w:lang w:val="fr-BE"/>
                  </w:rPr>
                  <w:t>Cliquez pour entrer du texte.</w:t>
                </w:r>
              </w:sdtContent>
            </w:sdt>
          </w:p>
          <w:p w14:paraId="7F35AA8C" w14:textId="703054B9" w:rsidR="001F2955" w:rsidRPr="00C37A6F" w:rsidRDefault="001F2955" w:rsidP="00020763">
            <w:pPr>
              <w:rPr>
                <w:rFonts w:ascii="Calibri" w:hAnsi="Calibri"/>
                <w:b/>
                <w:sz w:val="22"/>
                <w:szCs w:val="22"/>
                <w:lang w:val="fr-BE"/>
              </w:rPr>
            </w:pPr>
          </w:p>
        </w:tc>
        <w:tc>
          <w:tcPr>
            <w:tcW w:w="4440" w:type="dxa"/>
            <w:tcBorders>
              <w:top w:val="single" w:sz="12" w:space="0" w:color="808080"/>
              <w:left w:val="single" w:sz="4" w:space="0" w:color="808080"/>
              <w:bottom w:val="single" w:sz="12" w:space="0" w:color="808080"/>
              <w:right w:val="single" w:sz="12" w:space="0" w:color="808080"/>
            </w:tcBorders>
            <w:shd w:val="clear" w:color="auto" w:fill="auto"/>
          </w:tcPr>
          <w:p w14:paraId="48DCAD8D"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54FADB41" w14:textId="77777777" w:rsidR="0053429F" w:rsidRDefault="0053429F" w:rsidP="0033082B">
            <w:pPr>
              <w:rPr>
                <w:rFonts w:ascii="Calibri" w:hAnsi="Calibri"/>
                <w:bCs/>
                <w:sz w:val="18"/>
                <w:szCs w:val="18"/>
                <w:lang w:val="fr-BE"/>
              </w:rPr>
            </w:pPr>
          </w:p>
          <w:p w14:paraId="36BA2F12" w14:textId="77777777" w:rsidR="0053429F" w:rsidRDefault="0053429F" w:rsidP="0033082B">
            <w:pPr>
              <w:rPr>
                <w:rFonts w:ascii="Calibri" w:hAnsi="Calibri"/>
                <w:bCs/>
                <w:sz w:val="18"/>
                <w:szCs w:val="18"/>
                <w:lang w:val="fr-BE"/>
              </w:rPr>
            </w:pPr>
          </w:p>
          <w:p w14:paraId="1FAC92F1" w14:textId="77777777" w:rsidR="0053429F" w:rsidRDefault="0053429F" w:rsidP="0033082B">
            <w:pPr>
              <w:rPr>
                <w:rFonts w:ascii="Calibri" w:hAnsi="Calibri"/>
                <w:bCs/>
                <w:sz w:val="18"/>
                <w:szCs w:val="18"/>
                <w:lang w:val="fr-BE"/>
              </w:rPr>
            </w:pPr>
          </w:p>
          <w:p w14:paraId="3A8DF361" w14:textId="77777777" w:rsidR="00003926" w:rsidRDefault="00003926" w:rsidP="0033082B">
            <w:pPr>
              <w:rPr>
                <w:rFonts w:ascii="Calibri" w:hAnsi="Calibri"/>
                <w:bCs/>
                <w:sz w:val="18"/>
                <w:szCs w:val="18"/>
                <w:lang w:val="fr-BE"/>
              </w:rPr>
            </w:pPr>
          </w:p>
          <w:p w14:paraId="72BEA32E" w14:textId="77777777" w:rsidR="00003926" w:rsidRDefault="00003926" w:rsidP="0033082B">
            <w:pPr>
              <w:rPr>
                <w:rFonts w:ascii="Calibri" w:hAnsi="Calibri"/>
                <w:bCs/>
                <w:sz w:val="18"/>
                <w:szCs w:val="18"/>
                <w:lang w:val="fr-BE"/>
              </w:rPr>
            </w:pPr>
          </w:p>
          <w:p w14:paraId="16871ED7" w14:textId="77777777" w:rsidR="00003926" w:rsidRPr="00C37A6F" w:rsidRDefault="00003926" w:rsidP="0033082B">
            <w:pPr>
              <w:rPr>
                <w:rFonts w:ascii="Calibri" w:hAnsi="Calibri"/>
                <w:b/>
                <w:sz w:val="22"/>
                <w:szCs w:val="22"/>
                <w:lang w:val="fr-BE"/>
              </w:rPr>
            </w:pPr>
          </w:p>
        </w:tc>
      </w:tr>
    </w:tbl>
    <w:p w14:paraId="77DB1B13" w14:textId="77777777" w:rsidR="00E922B4" w:rsidRPr="00E922B4" w:rsidRDefault="00E922B4" w:rsidP="00A86E0F">
      <w:pPr>
        <w:rPr>
          <w:lang w:val="fr-FR" w:eastAsia="fr-FR"/>
        </w:rPr>
      </w:pPr>
    </w:p>
    <w:sectPr w:rsidR="00E922B4" w:rsidRPr="00E922B4" w:rsidSect="009039C8">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843" w:right="387" w:bottom="340" w:left="1140" w:header="0"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7268" w14:textId="77777777" w:rsidR="00BD10B0" w:rsidRDefault="00BD10B0">
      <w:pPr>
        <w:spacing w:line="20" w:lineRule="exact"/>
      </w:pPr>
    </w:p>
  </w:endnote>
  <w:endnote w:type="continuationSeparator" w:id="0">
    <w:p w14:paraId="2F5C7535" w14:textId="77777777" w:rsidR="00BD10B0" w:rsidRDefault="00BD10B0">
      <w:r>
        <w:t xml:space="preserve"> </w:t>
      </w:r>
    </w:p>
  </w:endnote>
  <w:endnote w:type="continuationNotice" w:id="1">
    <w:p w14:paraId="4043D9BC" w14:textId="77777777" w:rsidR="00BD10B0" w:rsidRDefault="00BD10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A119" w14:textId="77777777" w:rsidR="00EE3BEF" w:rsidRDefault="00EE3BE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888C" w14:textId="5199EEF8"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AC1801">
      <w:rPr>
        <w:rFonts w:asciiTheme="minorHAnsi" w:hAnsiTheme="minorHAnsi" w:cstheme="minorHAnsi"/>
        <w:i/>
        <w:iCs/>
        <w:color w:val="006666"/>
        <w:sz w:val="16"/>
        <w:szCs w:val="16"/>
        <w:lang w:val="fr-BE"/>
      </w:rPr>
      <w:t>6</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A26724">
      <w:rPr>
        <w:rFonts w:asciiTheme="minorHAnsi" w:hAnsiTheme="minorHAnsi" w:cstheme="minorHAnsi"/>
        <w:i/>
        <w:iCs/>
        <w:color w:val="006666"/>
        <w:sz w:val="16"/>
        <w:szCs w:val="16"/>
        <w:lang w:val="fr-BE"/>
      </w:rPr>
      <w:t>Février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AC1801">
      <w:rPr>
        <w:rFonts w:asciiTheme="minorHAnsi" w:hAnsiTheme="minorHAnsi" w:cstheme="minorHAnsi"/>
        <w:i/>
        <w:iCs/>
        <w:color w:val="006666"/>
        <w:sz w:val="16"/>
        <w:szCs w:val="16"/>
        <w:lang w:val="fr-BE"/>
      </w:rPr>
      <w:t>5</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B514" w14:textId="77777777" w:rsidR="00EE3BEF" w:rsidRDefault="00EE3B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1449" w14:textId="77777777" w:rsidR="00BD10B0" w:rsidRDefault="00BD10B0">
      <w:r>
        <w:separator/>
      </w:r>
    </w:p>
  </w:footnote>
  <w:footnote w:type="continuationSeparator" w:id="0">
    <w:p w14:paraId="0FD92144" w14:textId="77777777" w:rsidR="00BD10B0" w:rsidRDefault="00BD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BB3E" w14:textId="77777777" w:rsidR="00EE3BEF" w:rsidRDefault="00EE3BE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028" w14:textId="77777777" w:rsidR="00EB32CF" w:rsidRPr="009D6506" w:rsidRDefault="008361B4" w:rsidP="009D6506">
    <w:pPr>
      <w:pStyle w:val="En-tte"/>
    </w:pPr>
    <w:r>
      <w:rPr>
        <w:rFonts w:ascii="Times New Roman" w:hAnsi="Times New Roman"/>
        <w:noProof/>
        <w:szCs w:val="24"/>
      </w:rPr>
      <mc:AlternateContent>
        <mc:Choice Requires="wps">
          <w:drawing>
            <wp:anchor distT="0" distB="0" distL="114300" distR="114300" simplePos="0" relativeHeight="251677696" behindDoc="0" locked="0" layoutInCell="1" allowOverlap="1" wp14:anchorId="41F286BB" wp14:editId="10278622">
              <wp:simplePos x="0" y="0"/>
              <wp:positionH relativeFrom="column">
                <wp:posOffset>5598160</wp:posOffset>
              </wp:positionH>
              <wp:positionV relativeFrom="paragraph">
                <wp:posOffset>235585</wp:posOffset>
              </wp:positionV>
              <wp:extent cx="720090" cy="720090"/>
              <wp:effectExtent l="9525" t="13335" r="13335" b="952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solidFill>
                        <a:srgbClr val="FFFFFF"/>
                      </a:solidFill>
                      <a:ln w="9525">
                        <a:solidFill>
                          <a:srgbClr val="000000"/>
                        </a:solidFill>
                        <a:miter lim="800000"/>
                        <a:headEnd/>
                        <a:tailEnd/>
                      </a:ln>
                    </wps:spPr>
                    <wps:txbx>
                      <w:txbxContent>
                        <w:p w14:paraId="5F7FBBC9" w14:textId="77777777" w:rsidR="00150880" w:rsidRDefault="00150880" w:rsidP="00150880">
                          <w:pPr>
                            <w:jc w:val="center"/>
                            <w:rPr>
                              <w:rFonts w:ascii="Calibri" w:hAnsi="Calibri" w:cs="Calibri"/>
                              <w:sz w:val="14"/>
                            </w:rPr>
                          </w:pPr>
                        </w:p>
                        <w:p w14:paraId="4253E7DC" w14:textId="77A290E7" w:rsidR="00150880" w:rsidRDefault="00EE3BEF" w:rsidP="00EE3BEF">
                          <w:pPr>
                            <w:jc w:val="center"/>
                            <w:rPr>
                              <w:rFonts w:ascii="Calibri" w:hAnsi="Calibri" w:cs="Calibri"/>
                              <w:sz w:val="14"/>
                            </w:rPr>
                          </w:pPr>
                          <w:r>
                            <w:rPr>
                              <w:noProof/>
                            </w:rPr>
                            <w:drawing>
                              <wp:inline distT="0" distB="0" distL="0" distR="0" wp14:anchorId="722D94C9" wp14:editId="3939C0B4">
                                <wp:extent cx="413385" cy="619760"/>
                                <wp:effectExtent l="0" t="0" r="5715" b="8890"/>
                                <wp:docPr id="691718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 cy="6197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286BB" id="_x0000_t202" coordsize="21600,21600" o:spt="202" path="m,l,21600r21600,l21600,xe">
              <v:stroke joinstyle="miter"/>
              <v:path gradientshapeok="t" o:connecttype="rect"/>
            </v:shapetype>
            <v:shape id="Zone de texte 2" o:spid="_x0000_s1026" type="#_x0000_t202" style="position:absolute;left:0;text-align:left;margin-left:440.8pt;margin-top:18.55pt;width:56.7pt;height:5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">
              <v:textbox>
                <w:txbxContent>
                  <w:p w14:paraId="5F7FBBC9" w14:textId="77777777" w:rsidR="00150880" w:rsidRDefault="00150880" w:rsidP="00150880">
                    <w:pPr>
                      <w:jc w:val="center"/>
                      <w:rPr>
                        <w:rFonts w:ascii="Calibri" w:hAnsi="Calibri" w:cs="Calibri"/>
                        <w:sz w:val="14"/>
                      </w:rPr>
                    </w:pPr>
                  </w:p>
                  <w:p w14:paraId="4253E7DC" w14:textId="77A290E7" w:rsidR="00150880" w:rsidRDefault="00EE3BEF" w:rsidP="00EE3BEF">
                    <w:pPr>
                      <w:jc w:val="center"/>
                      <w:rPr>
                        <w:rFonts w:ascii="Calibri" w:hAnsi="Calibri" w:cs="Calibri"/>
                        <w:sz w:val="14"/>
                      </w:rPr>
                    </w:pPr>
                    <w:r>
                      <w:rPr>
                        <w:noProof/>
                      </w:rPr>
                      <w:drawing>
                        <wp:inline distT="0" distB="0" distL="0" distR="0" wp14:anchorId="722D94C9" wp14:editId="3939C0B4">
                          <wp:extent cx="413385" cy="619760"/>
                          <wp:effectExtent l="0" t="0" r="5715" b="8890"/>
                          <wp:docPr id="691718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 cy="619760"/>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78720" behindDoc="0" locked="0" layoutInCell="1" allowOverlap="1" wp14:anchorId="575183CB" wp14:editId="6D39DA7C">
          <wp:simplePos x="0" y="0"/>
          <wp:positionH relativeFrom="column">
            <wp:posOffset>-523875</wp:posOffset>
          </wp:positionH>
          <wp:positionV relativeFrom="paragraph">
            <wp:posOffset>163830</wp:posOffset>
          </wp:positionV>
          <wp:extent cx="2600325" cy="798195"/>
          <wp:effectExtent l="0" t="0" r="9525" b="1905"/>
          <wp:wrapTopAndBottom/>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2600325" cy="798195"/>
                  </a:xfrm>
                  <a:prstGeom prst="rect">
                    <a:avLst/>
                  </a:prstGeom>
                </pic:spPr>
              </pic:pic>
            </a:graphicData>
          </a:graphic>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0B9B" w14:textId="77777777" w:rsidR="00EE3BEF" w:rsidRDefault="00EE3B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82"/>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4879"/>
    <w:rsid w:val="00026453"/>
    <w:rsid w:val="00030F27"/>
    <w:rsid w:val="00031B43"/>
    <w:rsid w:val="00031D31"/>
    <w:rsid w:val="00040FBE"/>
    <w:rsid w:val="00041E00"/>
    <w:rsid w:val="000454ED"/>
    <w:rsid w:val="00045CFE"/>
    <w:rsid w:val="00045E4E"/>
    <w:rsid w:val="00046514"/>
    <w:rsid w:val="00046E05"/>
    <w:rsid w:val="0004788E"/>
    <w:rsid w:val="0005061D"/>
    <w:rsid w:val="00050E00"/>
    <w:rsid w:val="00052101"/>
    <w:rsid w:val="00053CB5"/>
    <w:rsid w:val="00054B6D"/>
    <w:rsid w:val="00055B33"/>
    <w:rsid w:val="00057E77"/>
    <w:rsid w:val="000612F2"/>
    <w:rsid w:val="00061362"/>
    <w:rsid w:val="000645E4"/>
    <w:rsid w:val="00064B8C"/>
    <w:rsid w:val="00064DA5"/>
    <w:rsid w:val="000651EF"/>
    <w:rsid w:val="00072492"/>
    <w:rsid w:val="00072B6C"/>
    <w:rsid w:val="00073500"/>
    <w:rsid w:val="00074444"/>
    <w:rsid w:val="000757ED"/>
    <w:rsid w:val="000762A6"/>
    <w:rsid w:val="000765DF"/>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42E7"/>
    <w:rsid w:val="000A5287"/>
    <w:rsid w:val="000A5469"/>
    <w:rsid w:val="000A7171"/>
    <w:rsid w:val="000B39A3"/>
    <w:rsid w:val="000B4863"/>
    <w:rsid w:val="000B5D27"/>
    <w:rsid w:val="000B6BB5"/>
    <w:rsid w:val="000B6CC7"/>
    <w:rsid w:val="000C06E1"/>
    <w:rsid w:val="000C2C77"/>
    <w:rsid w:val="000C30E1"/>
    <w:rsid w:val="000C374A"/>
    <w:rsid w:val="000C3A00"/>
    <w:rsid w:val="000C4AA7"/>
    <w:rsid w:val="000C531A"/>
    <w:rsid w:val="000C546D"/>
    <w:rsid w:val="000C611B"/>
    <w:rsid w:val="000C7D21"/>
    <w:rsid w:val="000C7F3B"/>
    <w:rsid w:val="000D151B"/>
    <w:rsid w:val="000D194D"/>
    <w:rsid w:val="000D1F57"/>
    <w:rsid w:val="000D2C11"/>
    <w:rsid w:val="000D4C86"/>
    <w:rsid w:val="000E02A5"/>
    <w:rsid w:val="000E1E63"/>
    <w:rsid w:val="000E228F"/>
    <w:rsid w:val="000E29E4"/>
    <w:rsid w:val="000E37C8"/>
    <w:rsid w:val="000E3A66"/>
    <w:rsid w:val="000E469A"/>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295F"/>
    <w:rsid w:val="00112B49"/>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609"/>
    <w:rsid w:val="00132EBB"/>
    <w:rsid w:val="00133EB4"/>
    <w:rsid w:val="00134620"/>
    <w:rsid w:val="00136B17"/>
    <w:rsid w:val="00136BE9"/>
    <w:rsid w:val="00140B28"/>
    <w:rsid w:val="001426EB"/>
    <w:rsid w:val="001428EF"/>
    <w:rsid w:val="001429E5"/>
    <w:rsid w:val="00142EF5"/>
    <w:rsid w:val="001432B9"/>
    <w:rsid w:val="00144505"/>
    <w:rsid w:val="00144EB5"/>
    <w:rsid w:val="0014656A"/>
    <w:rsid w:val="00150880"/>
    <w:rsid w:val="001527D3"/>
    <w:rsid w:val="00153C00"/>
    <w:rsid w:val="00154105"/>
    <w:rsid w:val="001556E4"/>
    <w:rsid w:val="00155D1B"/>
    <w:rsid w:val="00155D43"/>
    <w:rsid w:val="00156C7F"/>
    <w:rsid w:val="001575B0"/>
    <w:rsid w:val="00157E6C"/>
    <w:rsid w:val="0016204D"/>
    <w:rsid w:val="001629C0"/>
    <w:rsid w:val="00162B7A"/>
    <w:rsid w:val="00164403"/>
    <w:rsid w:val="00164FC3"/>
    <w:rsid w:val="001652FE"/>
    <w:rsid w:val="00165929"/>
    <w:rsid w:val="00167E09"/>
    <w:rsid w:val="001719BA"/>
    <w:rsid w:val="00173E15"/>
    <w:rsid w:val="00174AEC"/>
    <w:rsid w:val="001772F9"/>
    <w:rsid w:val="001773E2"/>
    <w:rsid w:val="00177C41"/>
    <w:rsid w:val="001840C1"/>
    <w:rsid w:val="00185747"/>
    <w:rsid w:val="001866BE"/>
    <w:rsid w:val="00190851"/>
    <w:rsid w:val="001916DB"/>
    <w:rsid w:val="00192530"/>
    <w:rsid w:val="00193615"/>
    <w:rsid w:val="001945D9"/>
    <w:rsid w:val="00194BFB"/>
    <w:rsid w:val="001952DD"/>
    <w:rsid w:val="0019548D"/>
    <w:rsid w:val="001962EC"/>
    <w:rsid w:val="00196BC1"/>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C162F"/>
    <w:rsid w:val="001C1946"/>
    <w:rsid w:val="001C48E3"/>
    <w:rsid w:val="001C526E"/>
    <w:rsid w:val="001D16F9"/>
    <w:rsid w:val="001D17F5"/>
    <w:rsid w:val="001D18B9"/>
    <w:rsid w:val="001D5DF3"/>
    <w:rsid w:val="001D799E"/>
    <w:rsid w:val="001D7E27"/>
    <w:rsid w:val="001E0127"/>
    <w:rsid w:val="001E05BB"/>
    <w:rsid w:val="001E13EE"/>
    <w:rsid w:val="001E1462"/>
    <w:rsid w:val="001E178D"/>
    <w:rsid w:val="001E2FE3"/>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1F5D"/>
    <w:rsid w:val="002121A9"/>
    <w:rsid w:val="002121E7"/>
    <w:rsid w:val="002122C8"/>
    <w:rsid w:val="002133E6"/>
    <w:rsid w:val="00215637"/>
    <w:rsid w:val="00220FC4"/>
    <w:rsid w:val="00220FF2"/>
    <w:rsid w:val="00223D2A"/>
    <w:rsid w:val="0023057D"/>
    <w:rsid w:val="002336BA"/>
    <w:rsid w:val="00234748"/>
    <w:rsid w:val="00235AAB"/>
    <w:rsid w:val="00236046"/>
    <w:rsid w:val="00236A26"/>
    <w:rsid w:val="0024077E"/>
    <w:rsid w:val="00241279"/>
    <w:rsid w:val="00241921"/>
    <w:rsid w:val="002419F1"/>
    <w:rsid w:val="002423A7"/>
    <w:rsid w:val="00244EFF"/>
    <w:rsid w:val="00245817"/>
    <w:rsid w:val="0024581F"/>
    <w:rsid w:val="0024587A"/>
    <w:rsid w:val="0024727B"/>
    <w:rsid w:val="002477B8"/>
    <w:rsid w:val="00250051"/>
    <w:rsid w:val="00252B61"/>
    <w:rsid w:val="002537D3"/>
    <w:rsid w:val="00253944"/>
    <w:rsid w:val="00254736"/>
    <w:rsid w:val="00257ED3"/>
    <w:rsid w:val="0026085E"/>
    <w:rsid w:val="00262BBC"/>
    <w:rsid w:val="002641B3"/>
    <w:rsid w:val="00266840"/>
    <w:rsid w:val="00267924"/>
    <w:rsid w:val="0027476E"/>
    <w:rsid w:val="00274ADA"/>
    <w:rsid w:val="00276F3D"/>
    <w:rsid w:val="00277EF9"/>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57AC"/>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0C88"/>
    <w:rsid w:val="002D145A"/>
    <w:rsid w:val="002D1F82"/>
    <w:rsid w:val="002D2207"/>
    <w:rsid w:val="002D3700"/>
    <w:rsid w:val="002D39A3"/>
    <w:rsid w:val="002D543D"/>
    <w:rsid w:val="002D6371"/>
    <w:rsid w:val="002D6841"/>
    <w:rsid w:val="002D79ED"/>
    <w:rsid w:val="002E002B"/>
    <w:rsid w:val="002E21BF"/>
    <w:rsid w:val="002E496F"/>
    <w:rsid w:val="002E4AE1"/>
    <w:rsid w:val="002E542A"/>
    <w:rsid w:val="002E552D"/>
    <w:rsid w:val="002E5BE7"/>
    <w:rsid w:val="002E5DEB"/>
    <w:rsid w:val="002E61CA"/>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2A4"/>
    <w:rsid w:val="00327C4D"/>
    <w:rsid w:val="0033082B"/>
    <w:rsid w:val="00331E6B"/>
    <w:rsid w:val="0033250F"/>
    <w:rsid w:val="003352DC"/>
    <w:rsid w:val="00336131"/>
    <w:rsid w:val="003369B9"/>
    <w:rsid w:val="00337253"/>
    <w:rsid w:val="003379F2"/>
    <w:rsid w:val="00340CBC"/>
    <w:rsid w:val="003412AE"/>
    <w:rsid w:val="00347851"/>
    <w:rsid w:val="00350001"/>
    <w:rsid w:val="00351961"/>
    <w:rsid w:val="00351AEF"/>
    <w:rsid w:val="00351EE9"/>
    <w:rsid w:val="003528A1"/>
    <w:rsid w:val="00355160"/>
    <w:rsid w:val="0035541E"/>
    <w:rsid w:val="003556C3"/>
    <w:rsid w:val="0035611D"/>
    <w:rsid w:val="00356796"/>
    <w:rsid w:val="003578CB"/>
    <w:rsid w:val="0036004D"/>
    <w:rsid w:val="00360E76"/>
    <w:rsid w:val="00364506"/>
    <w:rsid w:val="0037053C"/>
    <w:rsid w:val="00372C48"/>
    <w:rsid w:val="00373BDB"/>
    <w:rsid w:val="00374514"/>
    <w:rsid w:val="00374C12"/>
    <w:rsid w:val="003755F1"/>
    <w:rsid w:val="00377531"/>
    <w:rsid w:val="00377E03"/>
    <w:rsid w:val="003803CD"/>
    <w:rsid w:val="0038277D"/>
    <w:rsid w:val="00382B8A"/>
    <w:rsid w:val="0038568C"/>
    <w:rsid w:val="0038587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369A"/>
    <w:rsid w:val="003D4A00"/>
    <w:rsid w:val="003D6598"/>
    <w:rsid w:val="003D7A39"/>
    <w:rsid w:val="003E0871"/>
    <w:rsid w:val="003E4BCD"/>
    <w:rsid w:val="003E7C48"/>
    <w:rsid w:val="003E7D77"/>
    <w:rsid w:val="003F0783"/>
    <w:rsid w:val="003F0B73"/>
    <w:rsid w:val="003F13BE"/>
    <w:rsid w:val="003F3516"/>
    <w:rsid w:val="003F3848"/>
    <w:rsid w:val="003F3977"/>
    <w:rsid w:val="003F3D59"/>
    <w:rsid w:val="003F4A55"/>
    <w:rsid w:val="003F5046"/>
    <w:rsid w:val="003F5E2B"/>
    <w:rsid w:val="004016D8"/>
    <w:rsid w:val="00402BE7"/>
    <w:rsid w:val="00402DE7"/>
    <w:rsid w:val="00402E6A"/>
    <w:rsid w:val="00405225"/>
    <w:rsid w:val="004079B3"/>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06DD"/>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3E6E"/>
    <w:rsid w:val="00465B84"/>
    <w:rsid w:val="00466714"/>
    <w:rsid w:val="00466D94"/>
    <w:rsid w:val="004674D8"/>
    <w:rsid w:val="00467B25"/>
    <w:rsid w:val="00470A03"/>
    <w:rsid w:val="00470CB3"/>
    <w:rsid w:val="004737FE"/>
    <w:rsid w:val="0047520C"/>
    <w:rsid w:val="0047760E"/>
    <w:rsid w:val="00480333"/>
    <w:rsid w:val="004810E8"/>
    <w:rsid w:val="00481DE3"/>
    <w:rsid w:val="00481DF4"/>
    <w:rsid w:val="00482228"/>
    <w:rsid w:val="0048374B"/>
    <w:rsid w:val="00484608"/>
    <w:rsid w:val="00484E84"/>
    <w:rsid w:val="00491269"/>
    <w:rsid w:val="00495125"/>
    <w:rsid w:val="00496DC1"/>
    <w:rsid w:val="00497528"/>
    <w:rsid w:val="00497D01"/>
    <w:rsid w:val="00497DA8"/>
    <w:rsid w:val="004A0626"/>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2A10"/>
    <w:rsid w:val="004C2A38"/>
    <w:rsid w:val="004C31AB"/>
    <w:rsid w:val="004C512D"/>
    <w:rsid w:val="004C6381"/>
    <w:rsid w:val="004C73F4"/>
    <w:rsid w:val="004C77D2"/>
    <w:rsid w:val="004C7E1F"/>
    <w:rsid w:val="004D10A6"/>
    <w:rsid w:val="004D1504"/>
    <w:rsid w:val="004D1BA7"/>
    <w:rsid w:val="004D43A3"/>
    <w:rsid w:val="004D4C97"/>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5600"/>
    <w:rsid w:val="00506AA1"/>
    <w:rsid w:val="00506BE5"/>
    <w:rsid w:val="00510592"/>
    <w:rsid w:val="00511911"/>
    <w:rsid w:val="00511B40"/>
    <w:rsid w:val="00511B7E"/>
    <w:rsid w:val="00513B82"/>
    <w:rsid w:val="00514400"/>
    <w:rsid w:val="00515E94"/>
    <w:rsid w:val="005166CB"/>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67EC"/>
    <w:rsid w:val="00537282"/>
    <w:rsid w:val="00537717"/>
    <w:rsid w:val="00541DF6"/>
    <w:rsid w:val="005426BE"/>
    <w:rsid w:val="00542BEE"/>
    <w:rsid w:val="005445CA"/>
    <w:rsid w:val="005476D0"/>
    <w:rsid w:val="005508C2"/>
    <w:rsid w:val="00551950"/>
    <w:rsid w:val="00552BB3"/>
    <w:rsid w:val="00553EDE"/>
    <w:rsid w:val="00553F2A"/>
    <w:rsid w:val="0055782D"/>
    <w:rsid w:val="0056005F"/>
    <w:rsid w:val="005619DE"/>
    <w:rsid w:val="0056215D"/>
    <w:rsid w:val="00563964"/>
    <w:rsid w:val="00563E49"/>
    <w:rsid w:val="00565FD7"/>
    <w:rsid w:val="005701C8"/>
    <w:rsid w:val="00570969"/>
    <w:rsid w:val="00570DC8"/>
    <w:rsid w:val="00570FF9"/>
    <w:rsid w:val="00571C6F"/>
    <w:rsid w:val="00571DC8"/>
    <w:rsid w:val="00571DFE"/>
    <w:rsid w:val="00572853"/>
    <w:rsid w:val="00573B19"/>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14DB"/>
    <w:rsid w:val="00602AE7"/>
    <w:rsid w:val="006056EE"/>
    <w:rsid w:val="00606C21"/>
    <w:rsid w:val="00612203"/>
    <w:rsid w:val="00612BF2"/>
    <w:rsid w:val="0061570C"/>
    <w:rsid w:val="0061731D"/>
    <w:rsid w:val="006173AA"/>
    <w:rsid w:val="006238BF"/>
    <w:rsid w:val="006263F7"/>
    <w:rsid w:val="0062681A"/>
    <w:rsid w:val="0063047B"/>
    <w:rsid w:val="006339BA"/>
    <w:rsid w:val="0063758E"/>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1A8F"/>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97"/>
    <w:rsid w:val="006842AC"/>
    <w:rsid w:val="006860F3"/>
    <w:rsid w:val="006901EE"/>
    <w:rsid w:val="00690299"/>
    <w:rsid w:val="0069039C"/>
    <w:rsid w:val="00693B75"/>
    <w:rsid w:val="00695030"/>
    <w:rsid w:val="00696702"/>
    <w:rsid w:val="00696E68"/>
    <w:rsid w:val="006A0660"/>
    <w:rsid w:val="006A0908"/>
    <w:rsid w:val="006A1548"/>
    <w:rsid w:val="006B00CC"/>
    <w:rsid w:val="006B27A2"/>
    <w:rsid w:val="006B44D5"/>
    <w:rsid w:val="006B6135"/>
    <w:rsid w:val="006B7384"/>
    <w:rsid w:val="006C048F"/>
    <w:rsid w:val="006C1EB1"/>
    <w:rsid w:val="006C24C6"/>
    <w:rsid w:val="006C4799"/>
    <w:rsid w:val="006C5B3B"/>
    <w:rsid w:val="006C69C6"/>
    <w:rsid w:val="006D0400"/>
    <w:rsid w:val="006D28D2"/>
    <w:rsid w:val="006D513D"/>
    <w:rsid w:val="006D52D6"/>
    <w:rsid w:val="006D6216"/>
    <w:rsid w:val="006D686D"/>
    <w:rsid w:val="006D729F"/>
    <w:rsid w:val="006D7F55"/>
    <w:rsid w:val="006E1C8A"/>
    <w:rsid w:val="006E3EBF"/>
    <w:rsid w:val="006E4102"/>
    <w:rsid w:val="006E4EA1"/>
    <w:rsid w:val="006E5F2F"/>
    <w:rsid w:val="006E5F6E"/>
    <w:rsid w:val="006E760F"/>
    <w:rsid w:val="006F591D"/>
    <w:rsid w:val="007004E6"/>
    <w:rsid w:val="00702B49"/>
    <w:rsid w:val="00703865"/>
    <w:rsid w:val="007039BD"/>
    <w:rsid w:val="00704D5F"/>
    <w:rsid w:val="007071AB"/>
    <w:rsid w:val="007106B6"/>
    <w:rsid w:val="00711A25"/>
    <w:rsid w:val="00712EFE"/>
    <w:rsid w:val="0071314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3E5"/>
    <w:rsid w:val="00753788"/>
    <w:rsid w:val="007551A9"/>
    <w:rsid w:val="00760ED1"/>
    <w:rsid w:val="00764A7D"/>
    <w:rsid w:val="00765605"/>
    <w:rsid w:val="00766818"/>
    <w:rsid w:val="00770074"/>
    <w:rsid w:val="007707F0"/>
    <w:rsid w:val="0077449F"/>
    <w:rsid w:val="0077472A"/>
    <w:rsid w:val="00774A9A"/>
    <w:rsid w:val="00774DBE"/>
    <w:rsid w:val="00780230"/>
    <w:rsid w:val="007818E9"/>
    <w:rsid w:val="00781BF6"/>
    <w:rsid w:val="00781C88"/>
    <w:rsid w:val="0078329D"/>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3376"/>
    <w:rsid w:val="00794A05"/>
    <w:rsid w:val="00797485"/>
    <w:rsid w:val="007A12A7"/>
    <w:rsid w:val="007A6608"/>
    <w:rsid w:val="007A7630"/>
    <w:rsid w:val="007A7DAF"/>
    <w:rsid w:val="007B0013"/>
    <w:rsid w:val="007B1B2E"/>
    <w:rsid w:val="007B2210"/>
    <w:rsid w:val="007B331C"/>
    <w:rsid w:val="007B3E02"/>
    <w:rsid w:val="007B603E"/>
    <w:rsid w:val="007B6A87"/>
    <w:rsid w:val="007C1172"/>
    <w:rsid w:val="007C2BEF"/>
    <w:rsid w:val="007C3A3E"/>
    <w:rsid w:val="007C4392"/>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CFA"/>
    <w:rsid w:val="00802E0D"/>
    <w:rsid w:val="00802F88"/>
    <w:rsid w:val="00803218"/>
    <w:rsid w:val="008036AF"/>
    <w:rsid w:val="0080478E"/>
    <w:rsid w:val="0080584D"/>
    <w:rsid w:val="00806507"/>
    <w:rsid w:val="00806751"/>
    <w:rsid w:val="00807578"/>
    <w:rsid w:val="00813921"/>
    <w:rsid w:val="00814F27"/>
    <w:rsid w:val="00815B44"/>
    <w:rsid w:val="0082083E"/>
    <w:rsid w:val="00822821"/>
    <w:rsid w:val="00824664"/>
    <w:rsid w:val="008255D7"/>
    <w:rsid w:val="008268FC"/>
    <w:rsid w:val="00826BDA"/>
    <w:rsid w:val="00827ED9"/>
    <w:rsid w:val="008333EA"/>
    <w:rsid w:val="008343A0"/>
    <w:rsid w:val="00834C39"/>
    <w:rsid w:val="00834C7B"/>
    <w:rsid w:val="008361B4"/>
    <w:rsid w:val="008404E5"/>
    <w:rsid w:val="0084206B"/>
    <w:rsid w:val="00842B54"/>
    <w:rsid w:val="00843346"/>
    <w:rsid w:val="008468B2"/>
    <w:rsid w:val="008470D4"/>
    <w:rsid w:val="00847131"/>
    <w:rsid w:val="00847E5C"/>
    <w:rsid w:val="0085185F"/>
    <w:rsid w:val="00852E0B"/>
    <w:rsid w:val="00854506"/>
    <w:rsid w:val="0085518A"/>
    <w:rsid w:val="008555DA"/>
    <w:rsid w:val="00855CFF"/>
    <w:rsid w:val="0085617D"/>
    <w:rsid w:val="00856CEE"/>
    <w:rsid w:val="00860191"/>
    <w:rsid w:val="0086063D"/>
    <w:rsid w:val="00860949"/>
    <w:rsid w:val="008617AF"/>
    <w:rsid w:val="00861957"/>
    <w:rsid w:val="008630D4"/>
    <w:rsid w:val="00864D00"/>
    <w:rsid w:val="00864D38"/>
    <w:rsid w:val="008650EE"/>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0221"/>
    <w:rsid w:val="008837CD"/>
    <w:rsid w:val="008847C3"/>
    <w:rsid w:val="00885061"/>
    <w:rsid w:val="00894990"/>
    <w:rsid w:val="00895DF3"/>
    <w:rsid w:val="008A011A"/>
    <w:rsid w:val="008A0364"/>
    <w:rsid w:val="008A05AA"/>
    <w:rsid w:val="008A29C5"/>
    <w:rsid w:val="008A2E5C"/>
    <w:rsid w:val="008A3770"/>
    <w:rsid w:val="008A47CA"/>
    <w:rsid w:val="008A4DFA"/>
    <w:rsid w:val="008A527A"/>
    <w:rsid w:val="008A63DA"/>
    <w:rsid w:val="008A7489"/>
    <w:rsid w:val="008B229E"/>
    <w:rsid w:val="008B2DA6"/>
    <w:rsid w:val="008B3FA6"/>
    <w:rsid w:val="008B4183"/>
    <w:rsid w:val="008C11D9"/>
    <w:rsid w:val="008C3674"/>
    <w:rsid w:val="008C53B8"/>
    <w:rsid w:val="008C5506"/>
    <w:rsid w:val="008C5E73"/>
    <w:rsid w:val="008D03AD"/>
    <w:rsid w:val="008D0EAE"/>
    <w:rsid w:val="008D29A8"/>
    <w:rsid w:val="008D33F7"/>
    <w:rsid w:val="008D38DA"/>
    <w:rsid w:val="008D61F0"/>
    <w:rsid w:val="008D66F6"/>
    <w:rsid w:val="008D679D"/>
    <w:rsid w:val="008D7227"/>
    <w:rsid w:val="008E0997"/>
    <w:rsid w:val="008E2127"/>
    <w:rsid w:val="008E234D"/>
    <w:rsid w:val="008E40D6"/>
    <w:rsid w:val="008E4E2B"/>
    <w:rsid w:val="008E6BE0"/>
    <w:rsid w:val="008F00C8"/>
    <w:rsid w:val="008F4B24"/>
    <w:rsid w:val="008F59FB"/>
    <w:rsid w:val="008F5DC3"/>
    <w:rsid w:val="00901876"/>
    <w:rsid w:val="00902E58"/>
    <w:rsid w:val="009039C8"/>
    <w:rsid w:val="00904E58"/>
    <w:rsid w:val="0090565A"/>
    <w:rsid w:val="00905874"/>
    <w:rsid w:val="009067D3"/>
    <w:rsid w:val="009069C8"/>
    <w:rsid w:val="00906C19"/>
    <w:rsid w:val="00912C6D"/>
    <w:rsid w:val="00913DE3"/>
    <w:rsid w:val="00914D51"/>
    <w:rsid w:val="009158DF"/>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2E6"/>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4C2E"/>
    <w:rsid w:val="00975A33"/>
    <w:rsid w:val="00977820"/>
    <w:rsid w:val="00980FA2"/>
    <w:rsid w:val="00982364"/>
    <w:rsid w:val="00982A23"/>
    <w:rsid w:val="00983A26"/>
    <w:rsid w:val="00983E34"/>
    <w:rsid w:val="00984EA4"/>
    <w:rsid w:val="00985EAD"/>
    <w:rsid w:val="00986349"/>
    <w:rsid w:val="00991DB9"/>
    <w:rsid w:val="00992FD8"/>
    <w:rsid w:val="009936EB"/>
    <w:rsid w:val="009968FE"/>
    <w:rsid w:val="00997177"/>
    <w:rsid w:val="009A07C0"/>
    <w:rsid w:val="009A1070"/>
    <w:rsid w:val="009A110E"/>
    <w:rsid w:val="009A17D2"/>
    <w:rsid w:val="009A2166"/>
    <w:rsid w:val="009A2268"/>
    <w:rsid w:val="009A32C4"/>
    <w:rsid w:val="009A36F9"/>
    <w:rsid w:val="009A4B01"/>
    <w:rsid w:val="009A5C53"/>
    <w:rsid w:val="009A66F2"/>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6724"/>
    <w:rsid w:val="00A27750"/>
    <w:rsid w:val="00A27897"/>
    <w:rsid w:val="00A30100"/>
    <w:rsid w:val="00A30215"/>
    <w:rsid w:val="00A349AD"/>
    <w:rsid w:val="00A3614C"/>
    <w:rsid w:val="00A36445"/>
    <w:rsid w:val="00A36A42"/>
    <w:rsid w:val="00A378C5"/>
    <w:rsid w:val="00A405FB"/>
    <w:rsid w:val="00A4092B"/>
    <w:rsid w:val="00A41DF5"/>
    <w:rsid w:val="00A42DAF"/>
    <w:rsid w:val="00A43D7D"/>
    <w:rsid w:val="00A43FDA"/>
    <w:rsid w:val="00A464AA"/>
    <w:rsid w:val="00A46D1F"/>
    <w:rsid w:val="00A479BD"/>
    <w:rsid w:val="00A50D27"/>
    <w:rsid w:val="00A51E0E"/>
    <w:rsid w:val="00A5399D"/>
    <w:rsid w:val="00A550E6"/>
    <w:rsid w:val="00A5678B"/>
    <w:rsid w:val="00A57997"/>
    <w:rsid w:val="00A60257"/>
    <w:rsid w:val="00A61C21"/>
    <w:rsid w:val="00A62BED"/>
    <w:rsid w:val="00A668FD"/>
    <w:rsid w:val="00A67E1A"/>
    <w:rsid w:val="00A70D26"/>
    <w:rsid w:val="00A70DDF"/>
    <w:rsid w:val="00A717B7"/>
    <w:rsid w:val="00A7247C"/>
    <w:rsid w:val="00A76723"/>
    <w:rsid w:val="00A77F50"/>
    <w:rsid w:val="00A80A68"/>
    <w:rsid w:val="00A820AA"/>
    <w:rsid w:val="00A844D6"/>
    <w:rsid w:val="00A85751"/>
    <w:rsid w:val="00A86E0F"/>
    <w:rsid w:val="00A87F9D"/>
    <w:rsid w:val="00A904B6"/>
    <w:rsid w:val="00A90BD0"/>
    <w:rsid w:val="00A90E4E"/>
    <w:rsid w:val="00A91461"/>
    <w:rsid w:val="00A92D43"/>
    <w:rsid w:val="00A95D8C"/>
    <w:rsid w:val="00A97CC0"/>
    <w:rsid w:val="00AA00B9"/>
    <w:rsid w:val="00AA0927"/>
    <w:rsid w:val="00AA1833"/>
    <w:rsid w:val="00AA30ED"/>
    <w:rsid w:val="00AA3F3F"/>
    <w:rsid w:val="00AA509F"/>
    <w:rsid w:val="00AA6080"/>
    <w:rsid w:val="00AA6822"/>
    <w:rsid w:val="00AB0798"/>
    <w:rsid w:val="00AB09D1"/>
    <w:rsid w:val="00AB1C0B"/>
    <w:rsid w:val="00AB3369"/>
    <w:rsid w:val="00AB3B22"/>
    <w:rsid w:val="00AB4B53"/>
    <w:rsid w:val="00AB5923"/>
    <w:rsid w:val="00AB59C6"/>
    <w:rsid w:val="00AB5B38"/>
    <w:rsid w:val="00AB68B5"/>
    <w:rsid w:val="00AC14A6"/>
    <w:rsid w:val="00AC17D1"/>
    <w:rsid w:val="00AC1801"/>
    <w:rsid w:val="00AC41E1"/>
    <w:rsid w:val="00AC5BFB"/>
    <w:rsid w:val="00AC5F81"/>
    <w:rsid w:val="00AC66A8"/>
    <w:rsid w:val="00AC6F04"/>
    <w:rsid w:val="00AC7F2B"/>
    <w:rsid w:val="00AD0333"/>
    <w:rsid w:val="00AD05FD"/>
    <w:rsid w:val="00AD26B0"/>
    <w:rsid w:val="00AD48DA"/>
    <w:rsid w:val="00AD4F7C"/>
    <w:rsid w:val="00AD5B33"/>
    <w:rsid w:val="00AD7719"/>
    <w:rsid w:val="00AD77A8"/>
    <w:rsid w:val="00AD7AF2"/>
    <w:rsid w:val="00AE0E4A"/>
    <w:rsid w:val="00AE160F"/>
    <w:rsid w:val="00AE1BE0"/>
    <w:rsid w:val="00AE2F15"/>
    <w:rsid w:val="00AE772B"/>
    <w:rsid w:val="00AE7900"/>
    <w:rsid w:val="00AF0D71"/>
    <w:rsid w:val="00AF148D"/>
    <w:rsid w:val="00AF4BE9"/>
    <w:rsid w:val="00AF63F8"/>
    <w:rsid w:val="00AF6C8B"/>
    <w:rsid w:val="00AF6C94"/>
    <w:rsid w:val="00B01059"/>
    <w:rsid w:val="00B01A1E"/>
    <w:rsid w:val="00B02B97"/>
    <w:rsid w:val="00B061A7"/>
    <w:rsid w:val="00B0732E"/>
    <w:rsid w:val="00B10B64"/>
    <w:rsid w:val="00B110E8"/>
    <w:rsid w:val="00B1196A"/>
    <w:rsid w:val="00B12467"/>
    <w:rsid w:val="00B12E12"/>
    <w:rsid w:val="00B14331"/>
    <w:rsid w:val="00B1475C"/>
    <w:rsid w:val="00B14825"/>
    <w:rsid w:val="00B14D57"/>
    <w:rsid w:val="00B1749E"/>
    <w:rsid w:val="00B208CD"/>
    <w:rsid w:val="00B20A8C"/>
    <w:rsid w:val="00B20F1E"/>
    <w:rsid w:val="00B22777"/>
    <w:rsid w:val="00B2330A"/>
    <w:rsid w:val="00B2399E"/>
    <w:rsid w:val="00B26DCF"/>
    <w:rsid w:val="00B31AEC"/>
    <w:rsid w:val="00B335AB"/>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4F6F"/>
    <w:rsid w:val="00B55A91"/>
    <w:rsid w:val="00B56385"/>
    <w:rsid w:val="00B57895"/>
    <w:rsid w:val="00B6135B"/>
    <w:rsid w:val="00B618D2"/>
    <w:rsid w:val="00B61C91"/>
    <w:rsid w:val="00B6224E"/>
    <w:rsid w:val="00B62299"/>
    <w:rsid w:val="00B62441"/>
    <w:rsid w:val="00B62A75"/>
    <w:rsid w:val="00B6379D"/>
    <w:rsid w:val="00B64442"/>
    <w:rsid w:val="00B66A71"/>
    <w:rsid w:val="00B6706B"/>
    <w:rsid w:val="00B67CA3"/>
    <w:rsid w:val="00B708F8"/>
    <w:rsid w:val="00B767E8"/>
    <w:rsid w:val="00B76E1F"/>
    <w:rsid w:val="00B81169"/>
    <w:rsid w:val="00B83820"/>
    <w:rsid w:val="00B8414B"/>
    <w:rsid w:val="00B848B1"/>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0B0"/>
    <w:rsid w:val="00BD1A98"/>
    <w:rsid w:val="00BD44E7"/>
    <w:rsid w:val="00BD46B7"/>
    <w:rsid w:val="00BD6987"/>
    <w:rsid w:val="00BD7120"/>
    <w:rsid w:val="00BE0B94"/>
    <w:rsid w:val="00BE1721"/>
    <w:rsid w:val="00BE291A"/>
    <w:rsid w:val="00BE7ABE"/>
    <w:rsid w:val="00BF3110"/>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3FA3"/>
    <w:rsid w:val="00C162AB"/>
    <w:rsid w:val="00C204D2"/>
    <w:rsid w:val="00C20C6C"/>
    <w:rsid w:val="00C20D95"/>
    <w:rsid w:val="00C218C0"/>
    <w:rsid w:val="00C22DA7"/>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039"/>
    <w:rsid w:val="00C565DB"/>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3B09"/>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C7627"/>
    <w:rsid w:val="00CD0681"/>
    <w:rsid w:val="00CD0D18"/>
    <w:rsid w:val="00CD0F01"/>
    <w:rsid w:val="00CD110B"/>
    <w:rsid w:val="00CD139B"/>
    <w:rsid w:val="00CD1BE8"/>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68B"/>
    <w:rsid w:val="00CF4E9B"/>
    <w:rsid w:val="00CF4F6C"/>
    <w:rsid w:val="00CF5D00"/>
    <w:rsid w:val="00CF7C03"/>
    <w:rsid w:val="00D011DE"/>
    <w:rsid w:val="00D03151"/>
    <w:rsid w:val="00D0346F"/>
    <w:rsid w:val="00D03DD6"/>
    <w:rsid w:val="00D057AA"/>
    <w:rsid w:val="00D05B9F"/>
    <w:rsid w:val="00D068DD"/>
    <w:rsid w:val="00D07679"/>
    <w:rsid w:val="00D125BB"/>
    <w:rsid w:val="00D14199"/>
    <w:rsid w:val="00D14913"/>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37D30"/>
    <w:rsid w:val="00D43A05"/>
    <w:rsid w:val="00D43C3F"/>
    <w:rsid w:val="00D44186"/>
    <w:rsid w:val="00D449BE"/>
    <w:rsid w:val="00D44CD8"/>
    <w:rsid w:val="00D50409"/>
    <w:rsid w:val="00D50862"/>
    <w:rsid w:val="00D50C96"/>
    <w:rsid w:val="00D50EB4"/>
    <w:rsid w:val="00D53020"/>
    <w:rsid w:val="00D54900"/>
    <w:rsid w:val="00D551EE"/>
    <w:rsid w:val="00D55EB6"/>
    <w:rsid w:val="00D56D8B"/>
    <w:rsid w:val="00D56E7D"/>
    <w:rsid w:val="00D57F41"/>
    <w:rsid w:val="00D60C06"/>
    <w:rsid w:val="00D60C5E"/>
    <w:rsid w:val="00D6108A"/>
    <w:rsid w:val="00D61801"/>
    <w:rsid w:val="00D61D72"/>
    <w:rsid w:val="00D624EB"/>
    <w:rsid w:val="00D64AC3"/>
    <w:rsid w:val="00D71228"/>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4F59"/>
    <w:rsid w:val="00DA5B97"/>
    <w:rsid w:val="00DA5C0A"/>
    <w:rsid w:val="00DB0C48"/>
    <w:rsid w:val="00DB150E"/>
    <w:rsid w:val="00DB1554"/>
    <w:rsid w:val="00DB1866"/>
    <w:rsid w:val="00DB4B20"/>
    <w:rsid w:val="00DB4CF4"/>
    <w:rsid w:val="00DB65DA"/>
    <w:rsid w:val="00DC0E36"/>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29C8"/>
    <w:rsid w:val="00DE40B2"/>
    <w:rsid w:val="00DE4845"/>
    <w:rsid w:val="00DE5521"/>
    <w:rsid w:val="00DE6D07"/>
    <w:rsid w:val="00DF11C2"/>
    <w:rsid w:val="00DF3465"/>
    <w:rsid w:val="00DF37EF"/>
    <w:rsid w:val="00DF5453"/>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48E"/>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57D6F"/>
    <w:rsid w:val="00E60308"/>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975EC"/>
    <w:rsid w:val="00EA0F36"/>
    <w:rsid w:val="00EA1D90"/>
    <w:rsid w:val="00EA3E5B"/>
    <w:rsid w:val="00EA4BE5"/>
    <w:rsid w:val="00EA5315"/>
    <w:rsid w:val="00EA5D87"/>
    <w:rsid w:val="00EA6363"/>
    <w:rsid w:val="00EA6E57"/>
    <w:rsid w:val="00EA7317"/>
    <w:rsid w:val="00EA7E79"/>
    <w:rsid w:val="00EB2215"/>
    <w:rsid w:val="00EB2766"/>
    <w:rsid w:val="00EB2B3A"/>
    <w:rsid w:val="00EB32CF"/>
    <w:rsid w:val="00EB3ED1"/>
    <w:rsid w:val="00EB4078"/>
    <w:rsid w:val="00EB7155"/>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4298"/>
    <w:rsid w:val="00ED5CDD"/>
    <w:rsid w:val="00ED7572"/>
    <w:rsid w:val="00EE3616"/>
    <w:rsid w:val="00EE3BEF"/>
    <w:rsid w:val="00EE5E5F"/>
    <w:rsid w:val="00EE69DB"/>
    <w:rsid w:val="00EE73CD"/>
    <w:rsid w:val="00EF1D84"/>
    <w:rsid w:val="00EF2F6A"/>
    <w:rsid w:val="00F007AC"/>
    <w:rsid w:val="00F008C8"/>
    <w:rsid w:val="00F009D9"/>
    <w:rsid w:val="00F00AA6"/>
    <w:rsid w:val="00F01C29"/>
    <w:rsid w:val="00F020EC"/>
    <w:rsid w:val="00F02A0E"/>
    <w:rsid w:val="00F02A5C"/>
    <w:rsid w:val="00F02D26"/>
    <w:rsid w:val="00F10E7C"/>
    <w:rsid w:val="00F12186"/>
    <w:rsid w:val="00F12B31"/>
    <w:rsid w:val="00F1300D"/>
    <w:rsid w:val="00F13C28"/>
    <w:rsid w:val="00F14673"/>
    <w:rsid w:val="00F16C4B"/>
    <w:rsid w:val="00F16F06"/>
    <w:rsid w:val="00F1739B"/>
    <w:rsid w:val="00F25369"/>
    <w:rsid w:val="00F254AC"/>
    <w:rsid w:val="00F263AA"/>
    <w:rsid w:val="00F26AAD"/>
    <w:rsid w:val="00F275B0"/>
    <w:rsid w:val="00F27831"/>
    <w:rsid w:val="00F307F0"/>
    <w:rsid w:val="00F3098A"/>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0BF3"/>
    <w:rsid w:val="00F51281"/>
    <w:rsid w:val="00F5394E"/>
    <w:rsid w:val="00F54813"/>
    <w:rsid w:val="00F557B9"/>
    <w:rsid w:val="00F56DC6"/>
    <w:rsid w:val="00F61DD3"/>
    <w:rsid w:val="00F62408"/>
    <w:rsid w:val="00F6272F"/>
    <w:rsid w:val="00F62BE2"/>
    <w:rsid w:val="00F63C4C"/>
    <w:rsid w:val="00F63FB1"/>
    <w:rsid w:val="00F6403D"/>
    <w:rsid w:val="00F649CD"/>
    <w:rsid w:val="00F663E0"/>
    <w:rsid w:val="00F70C4B"/>
    <w:rsid w:val="00F722E5"/>
    <w:rsid w:val="00F76565"/>
    <w:rsid w:val="00F81A3E"/>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4AF4"/>
    <w:rsid w:val="00F97CCD"/>
    <w:rsid w:val="00FA04C4"/>
    <w:rsid w:val="00FA0E6C"/>
    <w:rsid w:val="00FA1D4F"/>
    <w:rsid w:val="00FA3568"/>
    <w:rsid w:val="00FA4A2F"/>
    <w:rsid w:val="00FA60D6"/>
    <w:rsid w:val="00FA784D"/>
    <w:rsid w:val="00FA7AEF"/>
    <w:rsid w:val="00FA7CC1"/>
    <w:rsid w:val="00FB07D8"/>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E1D4F"/>
  <w15:chartTrackingRefBased/>
  <w15:docId w15:val="{8B73AD9B-0A43-4B43-A260-D6B0053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E7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customStyle="1" w:styleId="FRU">
    <w:name w:val="FRU"/>
    <w:basedOn w:val="Policepardfaut"/>
    <w:uiPriority w:val="1"/>
    <w:rsid w:val="0037053C"/>
    <w:rPr>
      <w:rFonts w:ascii="Calibri" w:hAnsi="Calibri"/>
      <w:color w:val="0070C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h\Documents\Mod&#232;les%20Office%20personnalis&#233;s\AVIS%20COAMU%20MODELE%20WORD\2024_FRU_PRIMA_BHN_LILU_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6EF9573F12414482A00E05E1D68549"/>
        <w:category>
          <w:name w:val="Général"/>
          <w:gallery w:val="placeholder"/>
        </w:category>
        <w:types>
          <w:type w:val="bbPlcHdr"/>
        </w:types>
        <w:behaviors>
          <w:behavior w:val="content"/>
        </w:behaviors>
        <w:guid w:val="{5BB5CE58-0D54-40BA-B680-AA1B16C433AF}"/>
      </w:docPartPr>
      <w:docPartBody>
        <w:p w:rsidR="00B50FAE" w:rsidRDefault="00B50FAE">
          <w:pPr>
            <w:pStyle w:val="0E6EF9573F12414482A00E05E1D68549"/>
          </w:pPr>
          <w:r w:rsidRPr="00957132">
            <w:rPr>
              <w:rStyle w:val="Textedelespacerserv"/>
            </w:rPr>
            <w:t>Choisissez un élément.</w:t>
          </w:r>
        </w:p>
      </w:docPartBody>
    </w:docPart>
    <w:docPart>
      <w:docPartPr>
        <w:name w:val="103AD9A85B2F435D8EF9B8E7AE207ACA"/>
        <w:category>
          <w:name w:val="Général"/>
          <w:gallery w:val="placeholder"/>
        </w:category>
        <w:types>
          <w:type w:val="bbPlcHdr"/>
        </w:types>
        <w:behaviors>
          <w:behavior w:val="content"/>
        </w:behaviors>
        <w:guid w:val="{9C0EDB41-8260-482B-BCD9-65205509BD56}"/>
      </w:docPartPr>
      <w:docPartBody>
        <w:p w:rsidR="00BB36E2" w:rsidRDefault="00BB36E2" w:rsidP="00BB36E2">
          <w:pPr>
            <w:pStyle w:val="103AD9A85B2F435D8EF9B8E7AE207ACA21"/>
          </w:pPr>
          <w:r w:rsidRPr="00155D1B">
            <w:rPr>
              <w:rStyle w:val="Textedelespacerserv"/>
              <w:rFonts w:asciiTheme="minorHAnsi" w:hAnsiTheme="minorHAnsi" w:cstheme="minorHAnsi"/>
              <w:sz w:val="20"/>
              <w:lang w:val="fr-BE"/>
            </w:rPr>
            <w:t>Cliquez ou appuyez ici pour entrer du texte.</w:t>
          </w:r>
        </w:p>
      </w:docPartBody>
    </w:docPart>
    <w:docPart>
      <w:docPartPr>
        <w:name w:val="FAE9098BC9614D92980C08EB9DB13857"/>
        <w:category>
          <w:name w:val="Général"/>
          <w:gallery w:val="placeholder"/>
        </w:category>
        <w:types>
          <w:type w:val="bbPlcHdr"/>
        </w:types>
        <w:behaviors>
          <w:behavior w:val="content"/>
        </w:behaviors>
        <w:guid w:val="{7A827616-D12D-43C1-B793-45ED454AE735}"/>
      </w:docPartPr>
      <w:docPartBody>
        <w:p w:rsidR="00BB36E2" w:rsidRDefault="00BB36E2" w:rsidP="00BB36E2">
          <w:pPr>
            <w:pStyle w:val="FAE9098BC9614D92980C08EB9DB1385721"/>
          </w:pPr>
          <w:r w:rsidRPr="00470A03">
            <w:rPr>
              <w:rStyle w:val="Textedelespacerserv"/>
              <w:rFonts w:asciiTheme="minorHAnsi" w:hAnsiTheme="minorHAnsi" w:cstheme="minorHAnsi"/>
              <w:sz w:val="20"/>
              <w:lang w:val="fr-BE"/>
            </w:rPr>
            <w:t>Cliquez ou appuyez ici pour entrer du texte.</w:t>
          </w:r>
        </w:p>
      </w:docPartBody>
    </w:docPart>
    <w:docPart>
      <w:docPartPr>
        <w:name w:val="920A32542EC44A36BF49F005B62302F5"/>
        <w:category>
          <w:name w:val="Général"/>
          <w:gallery w:val="placeholder"/>
        </w:category>
        <w:types>
          <w:type w:val="bbPlcHdr"/>
        </w:types>
        <w:behaviors>
          <w:behavior w:val="content"/>
        </w:behaviors>
        <w:guid w:val="{16C5A3B9-8C03-4377-AC2E-63EFE5A975B9}"/>
      </w:docPartPr>
      <w:docPartBody>
        <w:p w:rsidR="00BB36E2" w:rsidRDefault="00BB36E2" w:rsidP="00BB36E2">
          <w:pPr>
            <w:pStyle w:val="920A32542EC44A36BF49F005B62302F521"/>
          </w:pPr>
          <w:r w:rsidRPr="008A2E5C">
            <w:rPr>
              <w:rStyle w:val="Textedelespacerserv"/>
              <w:rFonts w:asciiTheme="minorHAnsi" w:hAnsiTheme="minorHAnsi" w:cstheme="minorHAnsi"/>
              <w:sz w:val="16"/>
              <w:szCs w:val="16"/>
              <w:lang w:val="fr-BE"/>
            </w:rPr>
            <w:t>Cliquez ou appuyez ici pour entrer du texte.</w:t>
          </w:r>
        </w:p>
      </w:docPartBody>
    </w:docPart>
    <w:docPart>
      <w:docPartPr>
        <w:name w:val="665D4C435E154A3FB76F715D7D994725"/>
        <w:category>
          <w:name w:val="Général"/>
          <w:gallery w:val="placeholder"/>
        </w:category>
        <w:types>
          <w:type w:val="bbPlcHdr"/>
        </w:types>
        <w:behaviors>
          <w:behavior w:val="content"/>
        </w:behaviors>
        <w:guid w:val="{F456B464-1F18-47DB-86B7-E89CBBBB66B5}"/>
      </w:docPartPr>
      <w:docPartBody>
        <w:p w:rsidR="00BB36E2" w:rsidRDefault="00BB36E2" w:rsidP="00BB36E2">
          <w:pPr>
            <w:pStyle w:val="665D4C435E154A3FB76F715D7D99472520"/>
          </w:pPr>
          <w:r w:rsidRPr="00155D1B">
            <w:rPr>
              <w:rStyle w:val="Textedelespacerserv"/>
              <w:rFonts w:asciiTheme="minorHAnsi" w:hAnsiTheme="minorHAnsi" w:cstheme="minorHAnsi"/>
              <w:sz w:val="20"/>
              <w:lang w:val="fr-BE"/>
            </w:rPr>
            <w:t>Cliquez ou appuyez ici pour entrer du texte.</w:t>
          </w:r>
        </w:p>
      </w:docPartBody>
    </w:docPart>
    <w:docPart>
      <w:docPartPr>
        <w:name w:val="8EB69FFE2ECA43B6B6F4B0E41BAC5632"/>
        <w:category>
          <w:name w:val="Général"/>
          <w:gallery w:val="placeholder"/>
        </w:category>
        <w:types>
          <w:type w:val="bbPlcHdr"/>
        </w:types>
        <w:behaviors>
          <w:behavior w:val="content"/>
        </w:behaviors>
        <w:guid w:val="{6A3A7E84-2BAD-4148-A44E-3CA1EF822147}"/>
      </w:docPartPr>
      <w:docPartBody>
        <w:p w:rsidR="00BB36E2" w:rsidRDefault="00BB36E2" w:rsidP="00BB36E2">
          <w:pPr>
            <w:pStyle w:val="8EB69FFE2ECA43B6B6F4B0E41BAC563220"/>
          </w:pPr>
          <w:r w:rsidRPr="00F3098A">
            <w:rPr>
              <w:rStyle w:val="Textedelespacerserv"/>
              <w:rFonts w:ascii="Calibri" w:hAnsi="Calibri" w:cs="Calibri"/>
              <w:sz w:val="18"/>
              <w:szCs w:val="18"/>
              <w:lang w:val="fr-BE"/>
            </w:rPr>
            <w:t>Cliquez ou appuyez ici pour entrer une date.</w:t>
          </w:r>
        </w:p>
      </w:docPartBody>
    </w:docPart>
    <w:docPart>
      <w:docPartPr>
        <w:name w:val="92BAC631E8D6437D974FD52B3FC69B7D"/>
        <w:category>
          <w:name w:val="Général"/>
          <w:gallery w:val="placeholder"/>
        </w:category>
        <w:types>
          <w:type w:val="bbPlcHdr"/>
        </w:types>
        <w:behaviors>
          <w:behavior w:val="content"/>
        </w:behaviors>
        <w:guid w:val="{598F5AF3-8358-465B-A1D5-5DC1276FB1FF}"/>
      </w:docPartPr>
      <w:docPartBody>
        <w:p w:rsidR="00BB36E2" w:rsidRDefault="00BB36E2" w:rsidP="00BB36E2">
          <w:pPr>
            <w:pStyle w:val="92BAC631E8D6437D974FD52B3FC69B7D20"/>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00E9F96345C84CCF9B1BABD25BE3879B"/>
        <w:category>
          <w:name w:val="Général"/>
          <w:gallery w:val="placeholder"/>
        </w:category>
        <w:types>
          <w:type w:val="bbPlcHdr"/>
        </w:types>
        <w:behaviors>
          <w:behavior w:val="content"/>
        </w:behaviors>
        <w:guid w:val="{3EC72FC9-42EC-4A03-9C30-A84251DDDA31}"/>
      </w:docPartPr>
      <w:docPartBody>
        <w:p w:rsidR="00BB36E2" w:rsidRDefault="00BB36E2" w:rsidP="00BB36E2">
          <w:pPr>
            <w:pStyle w:val="00E9F96345C84CCF9B1BABD25BE3879B20"/>
          </w:pPr>
          <w:r w:rsidRPr="00155D1B">
            <w:rPr>
              <w:rStyle w:val="Textedelespacerserv"/>
              <w:rFonts w:asciiTheme="minorHAnsi" w:hAnsiTheme="minorHAnsi" w:cstheme="minorHAnsi"/>
              <w:sz w:val="20"/>
              <w:lang w:val="fr-BE"/>
            </w:rPr>
            <w:t>Cliquez ou appuyez ici pour entrer du texte.</w:t>
          </w:r>
        </w:p>
      </w:docPartBody>
    </w:docPart>
    <w:docPart>
      <w:docPartPr>
        <w:name w:val="1D09FF7358B649D79B9BABD3A42C816C"/>
        <w:category>
          <w:name w:val="Général"/>
          <w:gallery w:val="placeholder"/>
        </w:category>
        <w:types>
          <w:type w:val="bbPlcHdr"/>
        </w:types>
        <w:behaviors>
          <w:behavior w:val="content"/>
        </w:behaviors>
        <w:guid w:val="{F9C39A22-2D50-4A5B-B225-31BE86D73D29}"/>
      </w:docPartPr>
      <w:docPartBody>
        <w:p w:rsidR="00BB36E2" w:rsidRDefault="00BB36E2" w:rsidP="00BB36E2">
          <w:pPr>
            <w:pStyle w:val="1D09FF7358B649D79B9BABD3A42C816C20"/>
          </w:pPr>
          <w:r w:rsidRPr="009158DF">
            <w:rPr>
              <w:rStyle w:val="Textedelespacerserv"/>
              <w:rFonts w:asciiTheme="minorHAnsi" w:hAnsiTheme="minorHAnsi" w:cstheme="minorHAnsi"/>
              <w:sz w:val="14"/>
              <w:szCs w:val="14"/>
              <w:lang w:val="fr-BE"/>
            </w:rPr>
            <w:t>Cliquez ou appuyez ici pour entrer du texte.</w:t>
          </w:r>
        </w:p>
      </w:docPartBody>
    </w:docPart>
    <w:docPart>
      <w:docPartPr>
        <w:name w:val="F855333D89C541E4ACE2EE09A3548AA0"/>
        <w:category>
          <w:name w:val="Général"/>
          <w:gallery w:val="placeholder"/>
        </w:category>
        <w:types>
          <w:type w:val="bbPlcHdr"/>
        </w:types>
        <w:behaviors>
          <w:behavior w:val="content"/>
        </w:behaviors>
        <w:guid w:val="{A4380E1A-16E9-472B-931B-3F5A707A9A86}"/>
      </w:docPartPr>
      <w:docPartBody>
        <w:p w:rsidR="00BB36E2" w:rsidRDefault="00BB36E2" w:rsidP="00BB36E2">
          <w:pPr>
            <w:pStyle w:val="F855333D89C541E4ACE2EE09A3548AA020"/>
          </w:pPr>
          <w:r w:rsidRPr="00155D1B">
            <w:rPr>
              <w:rStyle w:val="Textedelespacerserv"/>
              <w:rFonts w:asciiTheme="minorHAnsi" w:hAnsiTheme="minorHAnsi" w:cstheme="minorHAnsi"/>
              <w:sz w:val="20"/>
              <w:lang w:val="fr-BE"/>
            </w:rPr>
            <w:t>Cliquez ou appuyez ici pour entrer du texte.</w:t>
          </w:r>
        </w:p>
      </w:docPartBody>
    </w:docPart>
    <w:docPart>
      <w:docPartPr>
        <w:name w:val="48A65F84FB24423584CDF38C90B4D627"/>
        <w:category>
          <w:name w:val="Général"/>
          <w:gallery w:val="placeholder"/>
        </w:category>
        <w:types>
          <w:type w:val="bbPlcHdr"/>
        </w:types>
        <w:behaviors>
          <w:behavior w:val="content"/>
        </w:behaviors>
        <w:guid w:val="{7A3F901D-78AC-4399-9FE8-FAD09C48DEA1}"/>
      </w:docPartPr>
      <w:docPartBody>
        <w:p w:rsidR="00BB36E2" w:rsidRDefault="00BB36E2" w:rsidP="00BB36E2">
          <w:pPr>
            <w:pStyle w:val="48A65F84FB24423584CDF38C90B4D62720"/>
          </w:pPr>
          <w:r w:rsidRPr="00155D1B">
            <w:rPr>
              <w:rStyle w:val="Textedelespacerserv"/>
              <w:rFonts w:asciiTheme="minorHAnsi" w:hAnsiTheme="minorHAnsi" w:cstheme="minorHAnsi"/>
              <w:sz w:val="20"/>
              <w:lang w:val="fr-BE"/>
            </w:rPr>
            <w:t>Cliquez ou appuyez ici pour entrer du texte.</w:t>
          </w:r>
        </w:p>
      </w:docPartBody>
    </w:docPart>
    <w:docPart>
      <w:docPartPr>
        <w:name w:val="D0335CE2D9704ECE83629C1C11B854F8"/>
        <w:category>
          <w:name w:val="Général"/>
          <w:gallery w:val="placeholder"/>
        </w:category>
        <w:types>
          <w:type w:val="bbPlcHdr"/>
        </w:types>
        <w:behaviors>
          <w:behavior w:val="content"/>
        </w:behaviors>
        <w:guid w:val="{0F5D6AC9-A78B-417E-91C8-8A5D711455FE}"/>
      </w:docPartPr>
      <w:docPartBody>
        <w:p w:rsidR="00BB36E2" w:rsidRDefault="00BB36E2" w:rsidP="00BB36E2">
          <w:pPr>
            <w:pStyle w:val="D0335CE2D9704ECE83629C1C11B854F820"/>
          </w:pPr>
          <w:r w:rsidRPr="00155D1B">
            <w:rPr>
              <w:rStyle w:val="Textedelespacerserv"/>
              <w:rFonts w:asciiTheme="minorHAnsi" w:hAnsiTheme="minorHAnsi" w:cstheme="minorHAnsi"/>
              <w:sz w:val="20"/>
              <w:lang w:val="fr-BE"/>
            </w:rPr>
            <w:t>Cliquez ou appuyez ici pour entrer du texte.</w:t>
          </w:r>
        </w:p>
      </w:docPartBody>
    </w:docPart>
    <w:docPart>
      <w:docPartPr>
        <w:name w:val="E477431FEBFA4FE1A274CF2BF30E28F4"/>
        <w:category>
          <w:name w:val="Général"/>
          <w:gallery w:val="placeholder"/>
        </w:category>
        <w:types>
          <w:type w:val="bbPlcHdr"/>
        </w:types>
        <w:behaviors>
          <w:behavior w:val="content"/>
        </w:behaviors>
        <w:guid w:val="{F3D7AFEF-9704-48A6-ABF7-A213A95048BF}"/>
      </w:docPartPr>
      <w:docPartBody>
        <w:p w:rsidR="00BB36E2" w:rsidRDefault="00BB36E2" w:rsidP="00BB36E2">
          <w:pPr>
            <w:pStyle w:val="E477431FEBFA4FE1A274CF2BF30E28F420"/>
          </w:pPr>
          <w:r w:rsidRPr="00155D1B">
            <w:rPr>
              <w:rStyle w:val="Textedelespacerserv"/>
              <w:rFonts w:asciiTheme="minorHAnsi" w:hAnsiTheme="minorHAnsi" w:cstheme="minorHAnsi"/>
              <w:sz w:val="20"/>
              <w:lang w:val="fr-BE"/>
            </w:rPr>
            <w:t>Cliquez ou appuyez ici pour entrer du texte.</w:t>
          </w:r>
        </w:p>
      </w:docPartBody>
    </w:docPart>
    <w:docPart>
      <w:docPartPr>
        <w:name w:val="C5311E8CCB2D44C48BE5A3B3A590B286"/>
        <w:category>
          <w:name w:val="Général"/>
          <w:gallery w:val="placeholder"/>
        </w:category>
        <w:types>
          <w:type w:val="bbPlcHdr"/>
        </w:types>
        <w:behaviors>
          <w:behavior w:val="content"/>
        </w:behaviors>
        <w:guid w:val="{3A8DB26C-6863-4640-B309-65B1C0946623}"/>
      </w:docPartPr>
      <w:docPartBody>
        <w:p w:rsidR="00BB36E2" w:rsidRDefault="00BB36E2" w:rsidP="00BB36E2">
          <w:pPr>
            <w:pStyle w:val="C5311E8CCB2D44C48BE5A3B3A590B28620"/>
          </w:pPr>
          <w:r w:rsidRPr="00155D1B">
            <w:rPr>
              <w:rStyle w:val="Textedelespacerserv"/>
              <w:rFonts w:asciiTheme="minorHAnsi" w:hAnsiTheme="minorHAnsi" w:cstheme="minorHAnsi"/>
              <w:sz w:val="20"/>
              <w:lang w:val="fr-BE"/>
            </w:rPr>
            <w:t>Cliquez ou appuyez ici pour entrer du texte.</w:t>
          </w:r>
        </w:p>
      </w:docPartBody>
    </w:docPart>
    <w:docPart>
      <w:docPartPr>
        <w:name w:val="19997A8F89594D649F2C96ACE0774A96"/>
        <w:category>
          <w:name w:val="Général"/>
          <w:gallery w:val="placeholder"/>
        </w:category>
        <w:types>
          <w:type w:val="bbPlcHdr"/>
        </w:types>
        <w:behaviors>
          <w:behavior w:val="content"/>
        </w:behaviors>
        <w:guid w:val="{018E7297-21E7-4042-B6CC-C6908F16A023}"/>
      </w:docPartPr>
      <w:docPartBody>
        <w:p w:rsidR="00BB36E2" w:rsidRDefault="00BB36E2" w:rsidP="00BB36E2">
          <w:pPr>
            <w:pStyle w:val="19997A8F89594D649F2C96ACE0774A9620"/>
          </w:pPr>
          <w:r w:rsidRPr="00155D1B">
            <w:rPr>
              <w:rStyle w:val="Textedelespacerserv"/>
              <w:rFonts w:asciiTheme="minorHAnsi" w:hAnsiTheme="minorHAnsi" w:cstheme="minorHAnsi"/>
              <w:sz w:val="20"/>
              <w:lang w:val="fr-BE"/>
            </w:rPr>
            <w:t>Cliquez ou appuyez ici pour entrer du texte.</w:t>
          </w:r>
        </w:p>
      </w:docPartBody>
    </w:docPart>
    <w:docPart>
      <w:docPartPr>
        <w:name w:val="AC9DC16961E8448494D8254C61B1376F"/>
        <w:category>
          <w:name w:val="Général"/>
          <w:gallery w:val="placeholder"/>
        </w:category>
        <w:types>
          <w:type w:val="bbPlcHdr"/>
        </w:types>
        <w:behaviors>
          <w:behavior w:val="content"/>
        </w:behaviors>
        <w:guid w:val="{66051014-0DFA-4A3F-87A7-B5CC94189C8E}"/>
      </w:docPartPr>
      <w:docPartBody>
        <w:p w:rsidR="00BB36E2" w:rsidRDefault="00BB36E2" w:rsidP="00BB36E2">
          <w:pPr>
            <w:pStyle w:val="AC9DC16961E8448494D8254C61B1376F20"/>
          </w:pPr>
          <w:r w:rsidRPr="00155D1B">
            <w:rPr>
              <w:rStyle w:val="Textedelespacerserv"/>
              <w:rFonts w:asciiTheme="minorHAnsi" w:hAnsiTheme="minorHAnsi" w:cstheme="minorHAnsi"/>
              <w:sz w:val="20"/>
              <w:lang w:val="fr-BE"/>
            </w:rPr>
            <w:t>Cliquez ou appuyez ici pour entrer du texte.</w:t>
          </w:r>
        </w:p>
      </w:docPartBody>
    </w:docPart>
    <w:docPart>
      <w:docPartPr>
        <w:name w:val="1665C30DB6B84A2397016FB0607D427D"/>
        <w:category>
          <w:name w:val="Général"/>
          <w:gallery w:val="placeholder"/>
        </w:category>
        <w:types>
          <w:type w:val="bbPlcHdr"/>
        </w:types>
        <w:behaviors>
          <w:behavior w:val="content"/>
        </w:behaviors>
        <w:guid w:val="{1BF134EA-326F-4C17-BD77-C7C590C77905}"/>
      </w:docPartPr>
      <w:docPartBody>
        <w:p w:rsidR="00BB36E2" w:rsidRDefault="00BB36E2" w:rsidP="00BB36E2">
          <w:pPr>
            <w:pStyle w:val="1665C30DB6B84A2397016FB0607D427D20"/>
          </w:pPr>
          <w:r w:rsidRPr="00155D1B">
            <w:rPr>
              <w:rStyle w:val="Textedelespacerserv"/>
              <w:rFonts w:asciiTheme="minorHAnsi" w:hAnsiTheme="minorHAnsi" w:cstheme="minorHAnsi"/>
              <w:sz w:val="20"/>
              <w:lang w:val="fr-BE"/>
            </w:rPr>
            <w:t>Cliquez ou appuyez ici pour entrer du texte.</w:t>
          </w:r>
        </w:p>
      </w:docPartBody>
    </w:docPart>
    <w:docPart>
      <w:docPartPr>
        <w:name w:val="19CD5C145C404CF285155F2106201EC3"/>
        <w:category>
          <w:name w:val="Général"/>
          <w:gallery w:val="placeholder"/>
        </w:category>
        <w:types>
          <w:type w:val="bbPlcHdr"/>
        </w:types>
        <w:behaviors>
          <w:behavior w:val="content"/>
        </w:behaviors>
        <w:guid w:val="{6467169B-A229-4BB5-AD23-11274FDBE041}"/>
      </w:docPartPr>
      <w:docPartBody>
        <w:p w:rsidR="00BB36E2" w:rsidRDefault="00BB36E2" w:rsidP="00BB36E2">
          <w:pPr>
            <w:pStyle w:val="19CD5C145C404CF285155F2106201EC320"/>
          </w:pPr>
          <w:r w:rsidRPr="00155D1B">
            <w:rPr>
              <w:rStyle w:val="Textedelespacerserv"/>
              <w:rFonts w:asciiTheme="minorHAnsi" w:hAnsiTheme="minorHAnsi" w:cstheme="minorHAnsi"/>
              <w:sz w:val="20"/>
              <w:lang w:val="fr-BE"/>
            </w:rPr>
            <w:t>Cliquez ou appuyez ici pour entrer du texte.</w:t>
          </w:r>
        </w:p>
      </w:docPartBody>
    </w:docPart>
    <w:docPart>
      <w:docPartPr>
        <w:name w:val="3AF49B40CC6F467A88DBBAE7270F0CAE"/>
        <w:category>
          <w:name w:val="Général"/>
          <w:gallery w:val="placeholder"/>
        </w:category>
        <w:types>
          <w:type w:val="bbPlcHdr"/>
        </w:types>
        <w:behaviors>
          <w:behavior w:val="content"/>
        </w:behaviors>
        <w:guid w:val="{B6C68380-B367-46EE-A5B1-0F58FDA0FA6E}"/>
      </w:docPartPr>
      <w:docPartBody>
        <w:p w:rsidR="00BB36E2" w:rsidRDefault="00BB36E2" w:rsidP="00BB36E2">
          <w:pPr>
            <w:pStyle w:val="3AF49B40CC6F467A88DBBAE7270F0CAE20"/>
          </w:pPr>
          <w:r w:rsidRPr="00155D1B">
            <w:rPr>
              <w:rStyle w:val="Textedelespacerserv"/>
              <w:rFonts w:asciiTheme="minorHAnsi" w:hAnsiTheme="minorHAnsi" w:cstheme="minorHAnsi"/>
              <w:sz w:val="20"/>
              <w:lang w:val="fr-BE"/>
            </w:rPr>
            <w:t>Cliquez ou appuyez ici pour entrer du texte.</w:t>
          </w:r>
        </w:p>
      </w:docPartBody>
    </w:docPart>
    <w:docPart>
      <w:docPartPr>
        <w:name w:val="56B5937E8DBF44DD8339BF38ADE824E1"/>
        <w:category>
          <w:name w:val="Général"/>
          <w:gallery w:val="placeholder"/>
        </w:category>
        <w:types>
          <w:type w:val="bbPlcHdr"/>
        </w:types>
        <w:behaviors>
          <w:behavior w:val="content"/>
        </w:behaviors>
        <w:guid w:val="{AA2B0FEA-7328-4046-A67C-00E2E1DC6439}"/>
      </w:docPartPr>
      <w:docPartBody>
        <w:p w:rsidR="00BB36E2" w:rsidRDefault="00BB36E2" w:rsidP="00BB36E2">
          <w:pPr>
            <w:pStyle w:val="56B5937E8DBF44DD8339BF38ADE824E120"/>
          </w:pPr>
          <w:r w:rsidRPr="00155D1B">
            <w:rPr>
              <w:rStyle w:val="Textedelespacerserv"/>
              <w:rFonts w:asciiTheme="minorHAnsi" w:hAnsiTheme="minorHAnsi" w:cstheme="minorHAnsi"/>
              <w:sz w:val="20"/>
              <w:lang w:val="fr-BE"/>
            </w:rPr>
            <w:t>Cliquez ou appuyez ici pour entrer du texte.</w:t>
          </w:r>
        </w:p>
      </w:docPartBody>
    </w:docPart>
    <w:docPart>
      <w:docPartPr>
        <w:name w:val="C01581F9BA09417C9942D9E3B9F0B3D1"/>
        <w:category>
          <w:name w:val="Général"/>
          <w:gallery w:val="placeholder"/>
        </w:category>
        <w:types>
          <w:type w:val="bbPlcHdr"/>
        </w:types>
        <w:behaviors>
          <w:behavior w:val="content"/>
        </w:behaviors>
        <w:guid w:val="{FC6ACC74-B1B5-49F0-B8D3-7323895AF46F}"/>
      </w:docPartPr>
      <w:docPartBody>
        <w:p w:rsidR="00BB36E2" w:rsidRDefault="00BB36E2" w:rsidP="00BB36E2">
          <w:pPr>
            <w:pStyle w:val="C01581F9BA09417C9942D9E3B9F0B3D120"/>
          </w:pPr>
          <w:r w:rsidRPr="00155D1B">
            <w:rPr>
              <w:rStyle w:val="Textedelespacerserv"/>
              <w:rFonts w:asciiTheme="minorHAnsi" w:hAnsiTheme="minorHAnsi" w:cstheme="minorHAnsi"/>
              <w:sz w:val="20"/>
              <w:lang w:val="fr-BE"/>
            </w:rPr>
            <w:t>Cliquez ou appuyez ici pour entrer du texte.</w:t>
          </w:r>
        </w:p>
      </w:docPartBody>
    </w:docPart>
    <w:docPart>
      <w:docPartPr>
        <w:name w:val="7B74B4F049814606924EB270120EBC2B"/>
        <w:category>
          <w:name w:val="Général"/>
          <w:gallery w:val="placeholder"/>
        </w:category>
        <w:types>
          <w:type w:val="bbPlcHdr"/>
        </w:types>
        <w:behaviors>
          <w:behavior w:val="content"/>
        </w:behaviors>
        <w:guid w:val="{CFE4CD5B-89F0-4671-8589-FB2C0FE5B644}"/>
      </w:docPartPr>
      <w:docPartBody>
        <w:p w:rsidR="00BB36E2" w:rsidRDefault="00BB36E2" w:rsidP="00BB36E2">
          <w:pPr>
            <w:pStyle w:val="7B74B4F049814606924EB270120EBC2B20"/>
          </w:pPr>
          <w:r w:rsidRPr="00236A26">
            <w:rPr>
              <w:rStyle w:val="Textedelespacerserv"/>
              <w:rFonts w:asciiTheme="minorHAnsi" w:hAnsiTheme="minorHAnsi" w:cstheme="minorHAnsi"/>
              <w:sz w:val="18"/>
              <w:szCs w:val="18"/>
              <w:lang w:val="fr-BE"/>
            </w:rPr>
            <w:t>Cliquez pour entrer du texte.</w:t>
          </w:r>
        </w:p>
      </w:docPartBody>
    </w:docPart>
    <w:docPart>
      <w:docPartPr>
        <w:name w:val="9DAF8767A9B74BBA8ED74FF1DFFBD795"/>
        <w:category>
          <w:name w:val="Général"/>
          <w:gallery w:val="placeholder"/>
        </w:category>
        <w:types>
          <w:type w:val="bbPlcHdr"/>
        </w:types>
        <w:behaviors>
          <w:behavior w:val="content"/>
        </w:behaviors>
        <w:guid w:val="{B269E093-BCAA-42D1-8246-E02DDC9280E0}"/>
      </w:docPartPr>
      <w:docPartBody>
        <w:p w:rsidR="00BB36E2" w:rsidRDefault="00BB36E2" w:rsidP="00BB36E2">
          <w:pPr>
            <w:pStyle w:val="9DAF8767A9B74BBA8ED74FF1DFFBD79516"/>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01B4AB6E77740068C67390DB2B6EB0E"/>
        <w:category>
          <w:name w:val="Général"/>
          <w:gallery w:val="placeholder"/>
        </w:category>
        <w:types>
          <w:type w:val="bbPlcHdr"/>
        </w:types>
        <w:behaviors>
          <w:behavior w:val="content"/>
        </w:behaviors>
        <w:guid w:val="{CE5A0D5A-E7AB-4B62-91B0-C6CFA4D53C94}"/>
      </w:docPartPr>
      <w:docPartBody>
        <w:p w:rsidR="00BB36E2" w:rsidRDefault="00BB36E2" w:rsidP="00BB36E2">
          <w:pPr>
            <w:pStyle w:val="F01B4AB6E77740068C67390DB2B6EB0E16"/>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7ADC1734B8C49C78602C7BFA083A292"/>
        <w:category>
          <w:name w:val="Général"/>
          <w:gallery w:val="placeholder"/>
        </w:category>
        <w:types>
          <w:type w:val="bbPlcHdr"/>
        </w:types>
        <w:behaviors>
          <w:behavior w:val="content"/>
        </w:behaviors>
        <w:guid w:val="{9BFE4BD7-46BE-4D26-9866-1F2C58CE52C5}"/>
      </w:docPartPr>
      <w:docPartBody>
        <w:p w:rsidR="00BB36E2" w:rsidRDefault="00BB36E2" w:rsidP="00BB36E2">
          <w:pPr>
            <w:pStyle w:val="27ADC1734B8C49C78602C7BFA083A29216"/>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EA548F74B3E5448FA97855807DFE45B4"/>
        <w:category>
          <w:name w:val="Général"/>
          <w:gallery w:val="placeholder"/>
        </w:category>
        <w:types>
          <w:type w:val="bbPlcHdr"/>
        </w:types>
        <w:behaviors>
          <w:behavior w:val="content"/>
        </w:behaviors>
        <w:guid w:val="{6DDD9AF5-4DAF-406E-8318-1F3CF650E9D9}"/>
      </w:docPartPr>
      <w:docPartBody>
        <w:p w:rsidR="00BB36E2" w:rsidRDefault="00BB36E2" w:rsidP="00BB36E2">
          <w:pPr>
            <w:pStyle w:val="EA548F74B3E5448FA97855807DFE45B415"/>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A191D91FE3A47549A6BC63181669D94"/>
        <w:category>
          <w:name w:val="Général"/>
          <w:gallery w:val="placeholder"/>
        </w:category>
        <w:types>
          <w:type w:val="bbPlcHdr"/>
        </w:types>
        <w:behaviors>
          <w:behavior w:val="content"/>
        </w:behaviors>
        <w:guid w:val="{5EA3E5D4-BA65-4018-8EAE-C1DCFE7BAFDF}"/>
      </w:docPartPr>
      <w:docPartBody>
        <w:p w:rsidR="00BB36E2" w:rsidRDefault="00BB36E2" w:rsidP="00BB36E2">
          <w:pPr>
            <w:pStyle w:val="5A191D91FE3A47549A6BC63181669D9415"/>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05B7A572AFC42E3A986812D14250F01"/>
        <w:category>
          <w:name w:val="Général"/>
          <w:gallery w:val="placeholder"/>
        </w:category>
        <w:types>
          <w:type w:val="bbPlcHdr"/>
        </w:types>
        <w:behaviors>
          <w:behavior w:val="content"/>
        </w:behaviors>
        <w:guid w:val="{093C38A3-DAD1-4853-B059-ECA645E3073D}"/>
      </w:docPartPr>
      <w:docPartBody>
        <w:p w:rsidR="00BB36E2" w:rsidRDefault="00BB36E2" w:rsidP="00BB36E2">
          <w:pPr>
            <w:pStyle w:val="D05B7A572AFC42E3A986812D14250F0115"/>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DE9F110F1C14081B268525CB8D76C94"/>
        <w:category>
          <w:name w:val="Général"/>
          <w:gallery w:val="placeholder"/>
        </w:category>
        <w:types>
          <w:type w:val="bbPlcHdr"/>
        </w:types>
        <w:behaviors>
          <w:behavior w:val="content"/>
        </w:behaviors>
        <w:guid w:val="{B9925FC6-E90D-4341-A838-E619EAEBDA0C}"/>
      </w:docPartPr>
      <w:docPartBody>
        <w:p w:rsidR="00BB36E2" w:rsidRDefault="00BB36E2" w:rsidP="00BB36E2">
          <w:pPr>
            <w:pStyle w:val="8DE9F110F1C14081B268525CB8D76C9415"/>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8047A66C9BC4B2DB01703B475FE7A55"/>
        <w:category>
          <w:name w:val="Général"/>
          <w:gallery w:val="placeholder"/>
        </w:category>
        <w:types>
          <w:type w:val="bbPlcHdr"/>
        </w:types>
        <w:behaviors>
          <w:behavior w:val="content"/>
        </w:behaviors>
        <w:guid w:val="{A6BE9985-FCF5-4911-9A05-C796B417A303}"/>
      </w:docPartPr>
      <w:docPartBody>
        <w:p w:rsidR="00BB36E2" w:rsidRDefault="00BB36E2" w:rsidP="00BB36E2">
          <w:pPr>
            <w:pStyle w:val="68047A66C9BC4B2DB01703B475FE7A5514"/>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F6B4ECB88554EDD8C3D35C9C97695E0"/>
        <w:category>
          <w:name w:val="Général"/>
          <w:gallery w:val="placeholder"/>
        </w:category>
        <w:types>
          <w:type w:val="bbPlcHdr"/>
        </w:types>
        <w:behaviors>
          <w:behavior w:val="content"/>
        </w:behaviors>
        <w:guid w:val="{F024E7E0-DEFB-4841-A6B5-47073C553ED1}"/>
      </w:docPartPr>
      <w:docPartBody>
        <w:p w:rsidR="00BB36E2" w:rsidRDefault="00BB36E2" w:rsidP="00BB36E2">
          <w:pPr>
            <w:pStyle w:val="DF6B4ECB88554EDD8C3D35C9C97695E0"/>
          </w:pPr>
          <w:r w:rsidRPr="00957132">
            <w:rPr>
              <w:rStyle w:val="Textedelespacerserv"/>
            </w:rPr>
            <w:t>Choisissez un élément.</w:t>
          </w:r>
        </w:p>
      </w:docPartBody>
    </w:docPart>
    <w:docPart>
      <w:docPartPr>
        <w:name w:val="4C2F40E071FC4AF5A0FBB0C6381E2C5F"/>
        <w:category>
          <w:name w:val="Général"/>
          <w:gallery w:val="placeholder"/>
        </w:category>
        <w:types>
          <w:type w:val="bbPlcHdr"/>
        </w:types>
        <w:behaviors>
          <w:behavior w:val="content"/>
        </w:behaviors>
        <w:guid w:val="{319D8427-A853-46CC-9FC7-CEF723E6E968}"/>
      </w:docPartPr>
      <w:docPartBody>
        <w:p w:rsidR="00BB36E2" w:rsidRDefault="00BB36E2" w:rsidP="00BB36E2">
          <w:pPr>
            <w:pStyle w:val="4C2F40E071FC4AF5A0FBB0C6381E2C5F"/>
          </w:pPr>
          <w:r>
            <w:rPr>
              <w:rStyle w:val="Textedelespacerserv"/>
            </w:rPr>
            <w:t>DATE</w:t>
          </w:r>
        </w:p>
      </w:docPartBody>
    </w:docPart>
    <w:docPart>
      <w:docPartPr>
        <w:name w:val="6FD3CA16F46A49EFB8D265FF87F6749C"/>
        <w:category>
          <w:name w:val="Général"/>
          <w:gallery w:val="placeholder"/>
        </w:category>
        <w:types>
          <w:type w:val="bbPlcHdr"/>
        </w:types>
        <w:behaviors>
          <w:behavior w:val="content"/>
        </w:behaviors>
        <w:guid w:val="{11BF8DAA-E4B1-4F43-976A-63721E480FA9}"/>
      </w:docPartPr>
      <w:docPartBody>
        <w:p w:rsidR="00BB36E2" w:rsidRDefault="00BB36E2" w:rsidP="00BB36E2">
          <w:pPr>
            <w:pStyle w:val="6FD3CA16F46A49EFB8D265FF87F6749C"/>
          </w:pPr>
          <w:r w:rsidRPr="00957132">
            <w:rPr>
              <w:rStyle w:val="Textedelespacerserv"/>
            </w:rPr>
            <w:t>Choisissez un élément.</w:t>
          </w:r>
        </w:p>
      </w:docPartBody>
    </w:docPart>
    <w:docPart>
      <w:docPartPr>
        <w:name w:val="B07429E957DB41A6BF0C4DA03D97330E"/>
        <w:category>
          <w:name w:val="Général"/>
          <w:gallery w:val="placeholder"/>
        </w:category>
        <w:types>
          <w:type w:val="bbPlcHdr"/>
        </w:types>
        <w:behaviors>
          <w:behavior w:val="content"/>
        </w:behaviors>
        <w:guid w:val="{4C2302CA-AA1C-4DFD-B2BF-1419FA535E9D}"/>
      </w:docPartPr>
      <w:docPartBody>
        <w:p w:rsidR="00BB36E2" w:rsidRDefault="00BB36E2" w:rsidP="00BB36E2">
          <w:pPr>
            <w:pStyle w:val="B07429E957DB41A6BF0C4DA03D97330E"/>
          </w:pPr>
          <w:r>
            <w:rPr>
              <w:rStyle w:val="Textedelespacerserv"/>
            </w:rPr>
            <w:t>DATE</w:t>
          </w:r>
        </w:p>
      </w:docPartBody>
    </w:docPart>
    <w:docPart>
      <w:docPartPr>
        <w:name w:val="32ADFC4BB0F348C1BE0F7F67B6F707E1"/>
        <w:category>
          <w:name w:val="Général"/>
          <w:gallery w:val="placeholder"/>
        </w:category>
        <w:types>
          <w:type w:val="bbPlcHdr"/>
        </w:types>
        <w:behaviors>
          <w:behavior w:val="content"/>
        </w:behaviors>
        <w:guid w:val="{4EB33935-1CF3-4C34-B2B9-9E114112EAA9}"/>
      </w:docPartPr>
      <w:docPartBody>
        <w:p w:rsidR="00BB36E2" w:rsidRDefault="00BB36E2" w:rsidP="00BB36E2">
          <w:pPr>
            <w:pStyle w:val="32ADFC4BB0F348C1BE0F7F67B6F707E1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0EA5C1ADDF3648EB970F4AB3BD124B34"/>
        <w:category>
          <w:name w:val="Général"/>
          <w:gallery w:val="placeholder"/>
        </w:category>
        <w:types>
          <w:type w:val="bbPlcHdr"/>
        </w:types>
        <w:behaviors>
          <w:behavior w:val="content"/>
        </w:behaviors>
        <w:guid w:val="{6727D749-2ED4-421A-9CC0-A73AB22B19B8}"/>
      </w:docPartPr>
      <w:docPartBody>
        <w:p w:rsidR="00BB36E2" w:rsidRDefault="00BB36E2" w:rsidP="00BB36E2">
          <w:pPr>
            <w:pStyle w:val="0EA5C1ADDF3648EB970F4AB3BD124B34"/>
          </w:pPr>
          <w:r w:rsidRPr="00957132">
            <w:rPr>
              <w:rStyle w:val="Textedelespacerserv"/>
            </w:rPr>
            <w:t>Choisissez un élément.</w:t>
          </w:r>
        </w:p>
      </w:docPartBody>
    </w:docPart>
    <w:docPart>
      <w:docPartPr>
        <w:name w:val="56BF0737A2A740D19E2161AA830278A5"/>
        <w:category>
          <w:name w:val="Général"/>
          <w:gallery w:val="placeholder"/>
        </w:category>
        <w:types>
          <w:type w:val="bbPlcHdr"/>
        </w:types>
        <w:behaviors>
          <w:behavior w:val="content"/>
        </w:behaviors>
        <w:guid w:val="{A0020420-E33A-42C3-8F4C-5532B0A88B29}"/>
      </w:docPartPr>
      <w:docPartBody>
        <w:p w:rsidR="00BB36E2" w:rsidRDefault="00BB36E2" w:rsidP="00BB36E2">
          <w:pPr>
            <w:pStyle w:val="56BF0737A2A740D19E2161AA830278A5"/>
          </w:pPr>
          <w:r>
            <w:rPr>
              <w:rStyle w:val="Textedelespacerserv"/>
            </w:rPr>
            <w:t>DATE</w:t>
          </w:r>
        </w:p>
      </w:docPartBody>
    </w:docPart>
    <w:docPart>
      <w:docPartPr>
        <w:name w:val="174B9F16749648B49935B1337BBA73B4"/>
        <w:category>
          <w:name w:val="Général"/>
          <w:gallery w:val="placeholder"/>
        </w:category>
        <w:types>
          <w:type w:val="bbPlcHdr"/>
        </w:types>
        <w:behaviors>
          <w:behavior w:val="content"/>
        </w:behaviors>
        <w:guid w:val="{F5735A2A-747A-40D5-A558-5675CFD2A2AB}"/>
      </w:docPartPr>
      <w:docPartBody>
        <w:p w:rsidR="00BB36E2" w:rsidRDefault="00BB36E2" w:rsidP="00BB36E2">
          <w:pPr>
            <w:pStyle w:val="174B9F16749648B49935B1337BBA73B4"/>
          </w:pPr>
          <w:r w:rsidRPr="00957132">
            <w:rPr>
              <w:rStyle w:val="Textedelespacerserv"/>
            </w:rPr>
            <w:t>Choisissez un élément.</w:t>
          </w:r>
        </w:p>
      </w:docPartBody>
    </w:docPart>
    <w:docPart>
      <w:docPartPr>
        <w:name w:val="BED05402FE3B41A194CB9E5C84D2DADA"/>
        <w:category>
          <w:name w:val="Général"/>
          <w:gallery w:val="placeholder"/>
        </w:category>
        <w:types>
          <w:type w:val="bbPlcHdr"/>
        </w:types>
        <w:behaviors>
          <w:behavior w:val="content"/>
        </w:behaviors>
        <w:guid w:val="{906BB4EE-01A9-4D3A-9AAE-93A817D1BFB0}"/>
      </w:docPartPr>
      <w:docPartBody>
        <w:p w:rsidR="00BB36E2" w:rsidRDefault="00BB36E2" w:rsidP="00BB36E2">
          <w:pPr>
            <w:pStyle w:val="BED05402FE3B41A194CB9E5C84D2DADA"/>
          </w:pPr>
          <w:r>
            <w:rPr>
              <w:rStyle w:val="Textedelespacerserv"/>
            </w:rPr>
            <w:t>DATE</w:t>
          </w:r>
        </w:p>
      </w:docPartBody>
    </w:docPart>
    <w:docPart>
      <w:docPartPr>
        <w:name w:val="DA1A3DF2ACBA47BCA703128B75544652"/>
        <w:category>
          <w:name w:val="Général"/>
          <w:gallery w:val="placeholder"/>
        </w:category>
        <w:types>
          <w:type w:val="bbPlcHdr"/>
        </w:types>
        <w:behaviors>
          <w:behavior w:val="content"/>
        </w:behaviors>
        <w:guid w:val="{5692584A-2C6B-4BAC-A434-D3491586EC49}"/>
      </w:docPartPr>
      <w:docPartBody>
        <w:p w:rsidR="00BB36E2" w:rsidRDefault="00BB36E2" w:rsidP="00BB36E2">
          <w:pPr>
            <w:pStyle w:val="DA1A3DF2ACBA47BCA703128B75544652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D9DCA6EC75574918A688430F07FD6973"/>
        <w:category>
          <w:name w:val="Général"/>
          <w:gallery w:val="placeholder"/>
        </w:category>
        <w:types>
          <w:type w:val="bbPlcHdr"/>
        </w:types>
        <w:behaviors>
          <w:behavior w:val="content"/>
        </w:behaviors>
        <w:guid w:val="{2C442771-F9F5-493E-860A-5D3E291C99D3}"/>
      </w:docPartPr>
      <w:docPartBody>
        <w:p w:rsidR="00BB36E2" w:rsidRDefault="00BB36E2" w:rsidP="00BB36E2">
          <w:pPr>
            <w:pStyle w:val="D9DCA6EC75574918A688430F07FD6973"/>
          </w:pPr>
          <w:r w:rsidRPr="00957132">
            <w:rPr>
              <w:rStyle w:val="Textedelespacerserv"/>
            </w:rPr>
            <w:t>Choisissez un élément.</w:t>
          </w:r>
        </w:p>
      </w:docPartBody>
    </w:docPart>
    <w:docPart>
      <w:docPartPr>
        <w:name w:val="24F7D131D3AC451B8A2E4145B475A9B7"/>
        <w:category>
          <w:name w:val="Général"/>
          <w:gallery w:val="placeholder"/>
        </w:category>
        <w:types>
          <w:type w:val="bbPlcHdr"/>
        </w:types>
        <w:behaviors>
          <w:behavior w:val="content"/>
        </w:behaviors>
        <w:guid w:val="{A904E113-65C1-4AAB-8AA5-88E5DC4F1E89}"/>
      </w:docPartPr>
      <w:docPartBody>
        <w:p w:rsidR="00BB36E2" w:rsidRDefault="00BB36E2" w:rsidP="00BB36E2">
          <w:pPr>
            <w:pStyle w:val="24F7D131D3AC451B8A2E4145B475A9B7"/>
          </w:pPr>
          <w:r>
            <w:rPr>
              <w:rStyle w:val="Textedelespacerserv"/>
            </w:rPr>
            <w:t>DATE</w:t>
          </w:r>
        </w:p>
      </w:docPartBody>
    </w:docPart>
    <w:docPart>
      <w:docPartPr>
        <w:name w:val="03A2960637DC433389C75A7F1FDC9CBC"/>
        <w:category>
          <w:name w:val="Général"/>
          <w:gallery w:val="placeholder"/>
        </w:category>
        <w:types>
          <w:type w:val="bbPlcHdr"/>
        </w:types>
        <w:behaviors>
          <w:behavior w:val="content"/>
        </w:behaviors>
        <w:guid w:val="{CCCC2AC5-4F63-48B7-8FA1-B20CC9317F6E}"/>
      </w:docPartPr>
      <w:docPartBody>
        <w:p w:rsidR="00BB36E2" w:rsidRDefault="00BB36E2" w:rsidP="00BB36E2">
          <w:pPr>
            <w:pStyle w:val="03A2960637DC433389C75A7F1FDC9CBC"/>
          </w:pPr>
          <w:r w:rsidRPr="00957132">
            <w:rPr>
              <w:rStyle w:val="Textedelespacerserv"/>
            </w:rPr>
            <w:t>Choisissez un élément.</w:t>
          </w:r>
        </w:p>
      </w:docPartBody>
    </w:docPart>
    <w:docPart>
      <w:docPartPr>
        <w:name w:val="C7F3458582B44992B8B3426E689F1538"/>
        <w:category>
          <w:name w:val="Général"/>
          <w:gallery w:val="placeholder"/>
        </w:category>
        <w:types>
          <w:type w:val="bbPlcHdr"/>
        </w:types>
        <w:behaviors>
          <w:behavior w:val="content"/>
        </w:behaviors>
        <w:guid w:val="{C2A1EC12-8558-4797-8169-859642539C87}"/>
      </w:docPartPr>
      <w:docPartBody>
        <w:p w:rsidR="00BB36E2" w:rsidRDefault="00BB36E2" w:rsidP="00BB36E2">
          <w:pPr>
            <w:pStyle w:val="C7F3458582B44992B8B3426E689F1538"/>
          </w:pPr>
          <w:r>
            <w:rPr>
              <w:rStyle w:val="Textedelespacerserv"/>
            </w:rPr>
            <w:t>DATE</w:t>
          </w:r>
        </w:p>
      </w:docPartBody>
    </w:docPart>
    <w:docPart>
      <w:docPartPr>
        <w:name w:val="C43DF662B5FF47F59994BEA1183EAD3D"/>
        <w:category>
          <w:name w:val="Général"/>
          <w:gallery w:val="placeholder"/>
        </w:category>
        <w:types>
          <w:type w:val="bbPlcHdr"/>
        </w:types>
        <w:behaviors>
          <w:behavior w:val="content"/>
        </w:behaviors>
        <w:guid w:val="{5CBFCF51-89E0-404C-8196-E2F8EC2615B5}"/>
      </w:docPartPr>
      <w:docPartBody>
        <w:p w:rsidR="00BB36E2" w:rsidRDefault="00BB36E2" w:rsidP="00BB36E2">
          <w:pPr>
            <w:pStyle w:val="C43DF662B5FF47F59994BEA1183EAD3D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B0C018EDDB14455C919E27126D66B6FC"/>
        <w:category>
          <w:name w:val="Général"/>
          <w:gallery w:val="placeholder"/>
        </w:category>
        <w:types>
          <w:type w:val="bbPlcHdr"/>
        </w:types>
        <w:behaviors>
          <w:behavior w:val="content"/>
        </w:behaviors>
        <w:guid w:val="{06182486-EFC1-4633-BB42-A2453C96F4B3}"/>
      </w:docPartPr>
      <w:docPartBody>
        <w:p w:rsidR="00BB36E2" w:rsidRDefault="00BB36E2" w:rsidP="00BB36E2">
          <w:pPr>
            <w:pStyle w:val="B0C018EDDB14455C919E27126D66B6FC"/>
          </w:pPr>
          <w:r w:rsidRPr="00957132">
            <w:rPr>
              <w:rStyle w:val="Textedelespacerserv"/>
            </w:rPr>
            <w:t>Choisissez un élément.</w:t>
          </w:r>
        </w:p>
      </w:docPartBody>
    </w:docPart>
    <w:docPart>
      <w:docPartPr>
        <w:name w:val="919C68FC4F2C463FB0CC532598998B37"/>
        <w:category>
          <w:name w:val="Général"/>
          <w:gallery w:val="placeholder"/>
        </w:category>
        <w:types>
          <w:type w:val="bbPlcHdr"/>
        </w:types>
        <w:behaviors>
          <w:behavior w:val="content"/>
        </w:behaviors>
        <w:guid w:val="{1C808283-4AE2-4780-841E-039E912020CB}"/>
      </w:docPartPr>
      <w:docPartBody>
        <w:p w:rsidR="00BB36E2" w:rsidRDefault="00BB36E2" w:rsidP="00BB36E2">
          <w:pPr>
            <w:pStyle w:val="919C68FC4F2C463FB0CC532598998B37"/>
          </w:pPr>
          <w:r>
            <w:rPr>
              <w:rStyle w:val="Textedelespacerserv"/>
            </w:rPr>
            <w:t>DATE</w:t>
          </w:r>
        </w:p>
      </w:docPartBody>
    </w:docPart>
    <w:docPart>
      <w:docPartPr>
        <w:name w:val="65D99CD51A304B7E88E803777E6F4CD4"/>
        <w:category>
          <w:name w:val="Général"/>
          <w:gallery w:val="placeholder"/>
        </w:category>
        <w:types>
          <w:type w:val="bbPlcHdr"/>
        </w:types>
        <w:behaviors>
          <w:behavior w:val="content"/>
        </w:behaviors>
        <w:guid w:val="{31E770EC-2C40-457D-B1DB-D02C10CDC909}"/>
      </w:docPartPr>
      <w:docPartBody>
        <w:p w:rsidR="00BB36E2" w:rsidRDefault="00BB36E2" w:rsidP="00BB36E2">
          <w:pPr>
            <w:pStyle w:val="65D99CD51A304B7E88E803777E6F4CD4"/>
          </w:pPr>
          <w:r w:rsidRPr="00957132">
            <w:rPr>
              <w:rStyle w:val="Textedelespacerserv"/>
            </w:rPr>
            <w:t>Choisissez un élément.</w:t>
          </w:r>
        </w:p>
      </w:docPartBody>
    </w:docPart>
    <w:docPart>
      <w:docPartPr>
        <w:name w:val="33E13CE79DE445208DFFD0E0B48B7631"/>
        <w:category>
          <w:name w:val="Général"/>
          <w:gallery w:val="placeholder"/>
        </w:category>
        <w:types>
          <w:type w:val="bbPlcHdr"/>
        </w:types>
        <w:behaviors>
          <w:behavior w:val="content"/>
        </w:behaviors>
        <w:guid w:val="{47884FC3-D106-497A-A385-463758450D7E}"/>
      </w:docPartPr>
      <w:docPartBody>
        <w:p w:rsidR="00BB36E2" w:rsidRDefault="00BB36E2" w:rsidP="00BB36E2">
          <w:pPr>
            <w:pStyle w:val="33E13CE79DE445208DFFD0E0B48B7631"/>
          </w:pPr>
          <w:r>
            <w:rPr>
              <w:rStyle w:val="Textedelespacerserv"/>
            </w:rPr>
            <w:t>DATE</w:t>
          </w:r>
        </w:p>
      </w:docPartBody>
    </w:docPart>
    <w:docPart>
      <w:docPartPr>
        <w:name w:val="A523F305490E4A10AABD3AE296B19215"/>
        <w:category>
          <w:name w:val="Général"/>
          <w:gallery w:val="placeholder"/>
        </w:category>
        <w:types>
          <w:type w:val="bbPlcHdr"/>
        </w:types>
        <w:behaviors>
          <w:behavior w:val="content"/>
        </w:behaviors>
        <w:guid w:val="{6B9FC1BD-B331-44D3-A514-265231DFDC4C}"/>
      </w:docPartPr>
      <w:docPartBody>
        <w:p w:rsidR="00BB36E2" w:rsidRDefault="00BB36E2" w:rsidP="00BB36E2">
          <w:pPr>
            <w:pStyle w:val="A523F305490E4A10AABD3AE296B19215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4229B41819A0406B8344752790AD2DD6"/>
        <w:category>
          <w:name w:val="Général"/>
          <w:gallery w:val="placeholder"/>
        </w:category>
        <w:types>
          <w:type w:val="bbPlcHdr"/>
        </w:types>
        <w:behaviors>
          <w:behavior w:val="content"/>
        </w:behaviors>
        <w:guid w:val="{E27E5368-AF79-47F8-9D6A-CF3A9DEDE316}"/>
      </w:docPartPr>
      <w:docPartBody>
        <w:p w:rsidR="00BB36E2" w:rsidRDefault="00BB36E2" w:rsidP="00BB36E2">
          <w:pPr>
            <w:pStyle w:val="4229B41819A0406B8344752790AD2DD6"/>
          </w:pPr>
          <w:r w:rsidRPr="00957132">
            <w:rPr>
              <w:rStyle w:val="Textedelespacerserv"/>
            </w:rPr>
            <w:t>Choisissez un élément.</w:t>
          </w:r>
        </w:p>
      </w:docPartBody>
    </w:docPart>
    <w:docPart>
      <w:docPartPr>
        <w:name w:val="26CA8F07EF75438BBE293AE43A6565C7"/>
        <w:category>
          <w:name w:val="Général"/>
          <w:gallery w:val="placeholder"/>
        </w:category>
        <w:types>
          <w:type w:val="bbPlcHdr"/>
        </w:types>
        <w:behaviors>
          <w:behavior w:val="content"/>
        </w:behaviors>
        <w:guid w:val="{8CEDD52B-5E0A-49D5-BAEE-40B2563D76E2}"/>
      </w:docPartPr>
      <w:docPartBody>
        <w:p w:rsidR="00BB36E2" w:rsidRDefault="00BB36E2" w:rsidP="00BB36E2">
          <w:pPr>
            <w:pStyle w:val="26CA8F07EF75438BBE293AE43A6565C7"/>
          </w:pPr>
          <w:r>
            <w:rPr>
              <w:rStyle w:val="Textedelespacerserv"/>
            </w:rPr>
            <w:t>DATE</w:t>
          </w:r>
        </w:p>
      </w:docPartBody>
    </w:docPart>
    <w:docPart>
      <w:docPartPr>
        <w:name w:val="E93E464EE1C14918A892981DDE9EF73B"/>
        <w:category>
          <w:name w:val="Général"/>
          <w:gallery w:val="placeholder"/>
        </w:category>
        <w:types>
          <w:type w:val="bbPlcHdr"/>
        </w:types>
        <w:behaviors>
          <w:behavior w:val="content"/>
        </w:behaviors>
        <w:guid w:val="{D471479F-3F2B-4F63-9680-4316CFABAD20}"/>
      </w:docPartPr>
      <w:docPartBody>
        <w:p w:rsidR="00BB36E2" w:rsidRDefault="00BB36E2" w:rsidP="00BB36E2">
          <w:pPr>
            <w:pStyle w:val="E93E464EE1C14918A892981DDE9EF73B"/>
          </w:pPr>
          <w:r w:rsidRPr="00957132">
            <w:rPr>
              <w:rStyle w:val="Textedelespacerserv"/>
            </w:rPr>
            <w:t>Choisissez un élément.</w:t>
          </w:r>
        </w:p>
      </w:docPartBody>
    </w:docPart>
    <w:docPart>
      <w:docPartPr>
        <w:name w:val="A999ADF1FEA54A76A3514AEE17195B78"/>
        <w:category>
          <w:name w:val="Général"/>
          <w:gallery w:val="placeholder"/>
        </w:category>
        <w:types>
          <w:type w:val="bbPlcHdr"/>
        </w:types>
        <w:behaviors>
          <w:behavior w:val="content"/>
        </w:behaviors>
        <w:guid w:val="{D40CE577-9DC1-4C42-A6D5-2941D8282C9D}"/>
      </w:docPartPr>
      <w:docPartBody>
        <w:p w:rsidR="00BB36E2" w:rsidRDefault="00BB36E2" w:rsidP="00BB36E2">
          <w:pPr>
            <w:pStyle w:val="A999ADF1FEA54A76A3514AEE17195B78"/>
          </w:pPr>
          <w:r>
            <w:rPr>
              <w:rStyle w:val="Textedelespacerserv"/>
            </w:rPr>
            <w:t>DATE</w:t>
          </w:r>
        </w:p>
      </w:docPartBody>
    </w:docPart>
    <w:docPart>
      <w:docPartPr>
        <w:name w:val="889EED1CA72743478761130635AA9A17"/>
        <w:category>
          <w:name w:val="Général"/>
          <w:gallery w:val="placeholder"/>
        </w:category>
        <w:types>
          <w:type w:val="bbPlcHdr"/>
        </w:types>
        <w:behaviors>
          <w:behavior w:val="content"/>
        </w:behaviors>
        <w:guid w:val="{C1031FD2-4635-4A11-BE7B-3007A2F31C2A}"/>
      </w:docPartPr>
      <w:docPartBody>
        <w:p w:rsidR="00BB36E2" w:rsidRDefault="00BB36E2" w:rsidP="00BB36E2">
          <w:pPr>
            <w:pStyle w:val="889EED1CA72743478761130635AA9A17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ABD233637165422689BC503181045964"/>
        <w:category>
          <w:name w:val="Général"/>
          <w:gallery w:val="placeholder"/>
        </w:category>
        <w:types>
          <w:type w:val="bbPlcHdr"/>
        </w:types>
        <w:behaviors>
          <w:behavior w:val="content"/>
        </w:behaviors>
        <w:guid w:val="{7FF1655D-DC36-4E45-8FE9-07F39A8E63D8}"/>
      </w:docPartPr>
      <w:docPartBody>
        <w:p w:rsidR="00BB36E2" w:rsidRDefault="00BB36E2" w:rsidP="00BB36E2">
          <w:pPr>
            <w:pStyle w:val="ABD233637165422689BC503181045964"/>
          </w:pPr>
          <w:r w:rsidRPr="00957132">
            <w:rPr>
              <w:rStyle w:val="Textedelespacerserv"/>
            </w:rPr>
            <w:t>Choisissez un élément.</w:t>
          </w:r>
        </w:p>
      </w:docPartBody>
    </w:docPart>
    <w:docPart>
      <w:docPartPr>
        <w:name w:val="6306701F51CF46D88EB72269192D14E2"/>
        <w:category>
          <w:name w:val="Général"/>
          <w:gallery w:val="placeholder"/>
        </w:category>
        <w:types>
          <w:type w:val="bbPlcHdr"/>
        </w:types>
        <w:behaviors>
          <w:behavior w:val="content"/>
        </w:behaviors>
        <w:guid w:val="{9561D840-9D98-431F-B926-A0360E156DA2}"/>
      </w:docPartPr>
      <w:docPartBody>
        <w:p w:rsidR="00BB36E2" w:rsidRDefault="00BB36E2" w:rsidP="00BB36E2">
          <w:pPr>
            <w:pStyle w:val="6306701F51CF46D88EB72269192D14E2"/>
          </w:pPr>
          <w:r>
            <w:rPr>
              <w:rStyle w:val="Textedelespacerserv"/>
            </w:rPr>
            <w:t>DATE</w:t>
          </w:r>
        </w:p>
      </w:docPartBody>
    </w:docPart>
    <w:docPart>
      <w:docPartPr>
        <w:name w:val="6591D47876114EB2A8FDD417200DEBFD"/>
        <w:category>
          <w:name w:val="Général"/>
          <w:gallery w:val="placeholder"/>
        </w:category>
        <w:types>
          <w:type w:val="bbPlcHdr"/>
        </w:types>
        <w:behaviors>
          <w:behavior w:val="content"/>
        </w:behaviors>
        <w:guid w:val="{04273657-489A-4FFC-BED9-360710731D87}"/>
      </w:docPartPr>
      <w:docPartBody>
        <w:p w:rsidR="00BB36E2" w:rsidRDefault="00BB36E2" w:rsidP="00BB36E2">
          <w:pPr>
            <w:pStyle w:val="6591D47876114EB2A8FDD417200DEBFD"/>
          </w:pPr>
          <w:r w:rsidRPr="00957132">
            <w:rPr>
              <w:rStyle w:val="Textedelespacerserv"/>
            </w:rPr>
            <w:t>Choisissez un élément.</w:t>
          </w:r>
        </w:p>
      </w:docPartBody>
    </w:docPart>
    <w:docPart>
      <w:docPartPr>
        <w:name w:val="7A12CB8D616A40B7908FAC83F4799F26"/>
        <w:category>
          <w:name w:val="Général"/>
          <w:gallery w:val="placeholder"/>
        </w:category>
        <w:types>
          <w:type w:val="bbPlcHdr"/>
        </w:types>
        <w:behaviors>
          <w:behavior w:val="content"/>
        </w:behaviors>
        <w:guid w:val="{55D6FF03-959F-446D-B6B8-23500B7ABFAC}"/>
      </w:docPartPr>
      <w:docPartBody>
        <w:p w:rsidR="00BB36E2" w:rsidRDefault="00BB36E2" w:rsidP="00BB36E2">
          <w:pPr>
            <w:pStyle w:val="7A12CB8D616A40B7908FAC83F4799F26"/>
          </w:pPr>
          <w:r>
            <w:rPr>
              <w:rStyle w:val="Textedelespacerserv"/>
            </w:rPr>
            <w:t>DATE</w:t>
          </w:r>
        </w:p>
      </w:docPartBody>
    </w:docPart>
    <w:docPart>
      <w:docPartPr>
        <w:name w:val="3C8814C002514572A4B87F225CA0BD97"/>
        <w:category>
          <w:name w:val="Général"/>
          <w:gallery w:val="placeholder"/>
        </w:category>
        <w:types>
          <w:type w:val="bbPlcHdr"/>
        </w:types>
        <w:behaviors>
          <w:behavior w:val="content"/>
        </w:behaviors>
        <w:guid w:val="{AA4BFFD0-7CB3-49F3-AFB5-2089BA244F5D}"/>
      </w:docPartPr>
      <w:docPartBody>
        <w:p w:rsidR="00BB36E2" w:rsidRDefault="00BB36E2" w:rsidP="00BB36E2">
          <w:pPr>
            <w:pStyle w:val="3C8814C002514572A4B87F225CA0BD97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4C5D26F81C9D4CD89A226A89E95D28D5"/>
        <w:category>
          <w:name w:val="Général"/>
          <w:gallery w:val="placeholder"/>
        </w:category>
        <w:types>
          <w:type w:val="bbPlcHdr"/>
        </w:types>
        <w:behaviors>
          <w:behavior w:val="content"/>
        </w:behaviors>
        <w:guid w:val="{9DC85D00-703E-4BB8-8278-84A63B92FC5B}"/>
      </w:docPartPr>
      <w:docPartBody>
        <w:p w:rsidR="00BB36E2" w:rsidRDefault="00BB36E2" w:rsidP="00BB36E2">
          <w:pPr>
            <w:pStyle w:val="4C5D26F81C9D4CD89A226A89E95D28D5"/>
          </w:pPr>
          <w:r w:rsidRPr="00957132">
            <w:rPr>
              <w:rStyle w:val="Textedelespacerserv"/>
            </w:rPr>
            <w:t>Choisissez un élément.</w:t>
          </w:r>
        </w:p>
      </w:docPartBody>
    </w:docPart>
    <w:docPart>
      <w:docPartPr>
        <w:name w:val="429701ECC5264F72916F80CB10CD1571"/>
        <w:category>
          <w:name w:val="Général"/>
          <w:gallery w:val="placeholder"/>
        </w:category>
        <w:types>
          <w:type w:val="bbPlcHdr"/>
        </w:types>
        <w:behaviors>
          <w:behavior w:val="content"/>
        </w:behaviors>
        <w:guid w:val="{154C0F68-2DA7-4D57-A904-FC9C1FE98355}"/>
      </w:docPartPr>
      <w:docPartBody>
        <w:p w:rsidR="00BB36E2" w:rsidRDefault="00BB36E2" w:rsidP="00BB36E2">
          <w:pPr>
            <w:pStyle w:val="429701ECC5264F72916F80CB10CD1571"/>
          </w:pPr>
          <w:r>
            <w:rPr>
              <w:rStyle w:val="Textedelespacerserv"/>
            </w:rPr>
            <w:t>DATE</w:t>
          </w:r>
        </w:p>
      </w:docPartBody>
    </w:docPart>
    <w:docPart>
      <w:docPartPr>
        <w:name w:val="E9ED2FC135894D3F988C0844E47F7CFD"/>
        <w:category>
          <w:name w:val="Général"/>
          <w:gallery w:val="placeholder"/>
        </w:category>
        <w:types>
          <w:type w:val="bbPlcHdr"/>
        </w:types>
        <w:behaviors>
          <w:behavior w:val="content"/>
        </w:behaviors>
        <w:guid w:val="{9DDF34D5-28D5-4122-AB0C-64879CFAE769}"/>
      </w:docPartPr>
      <w:docPartBody>
        <w:p w:rsidR="00BB36E2" w:rsidRDefault="00BB36E2" w:rsidP="00BB36E2">
          <w:pPr>
            <w:pStyle w:val="E9ED2FC135894D3F988C0844E47F7CFD"/>
          </w:pPr>
          <w:r w:rsidRPr="00957132">
            <w:rPr>
              <w:rStyle w:val="Textedelespacerserv"/>
            </w:rPr>
            <w:t>Choisissez un élément.</w:t>
          </w:r>
        </w:p>
      </w:docPartBody>
    </w:docPart>
    <w:docPart>
      <w:docPartPr>
        <w:name w:val="EC8E8F9292F349408E9C5B3758DFE372"/>
        <w:category>
          <w:name w:val="Général"/>
          <w:gallery w:val="placeholder"/>
        </w:category>
        <w:types>
          <w:type w:val="bbPlcHdr"/>
        </w:types>
        <w:behaviors>
          <w:behavior w:val="content"/>
        </w:behaviors>
        <w:guid w:val="{BE2BA9CB-1541-4F9D-86E5-952EF891A454}"/>
      </w:docPartPr>
      <w:docPartBody>
        <w:p w:rsidR="00BB36E2" w:rsidRDefault="00BB36E2" w:rsidP="00BB36E2">
          <w:pPr>
            <w:pStyle w:val="EC8E8F9292F349408E9C5B3758DFE372"/>
          </w:pPr>
          <w:r>
            <w:rPr>
              <w:rStyle w:val="Textedelespacerserv"/>
            </w:rPr>
            <w:t>DATE</w:t>
          </w:r>
        </w:p>
      </w:docPartBody>
    </w:docPart>
    <w:docPart>
      <w:docPartPr>
        <w:name w:val="35FB4AE1BA6849B0A5E59E27B5D9430B"/>
        <w:category>
          <w:name w:val="Général"/>
          <w:gallery w:val="placeholder"/>
        </w:category>
        <w:types>
          <w:type w:val="bbPlcHdr"/>
        </w:types>
        <w:behaviors>
          <w:behavior w:val="content"/>
        </w:behaviors>
        <w:guid w:val="{D1278A70-D9D2-428F-8540-20F83467C920}"/>
      </w:docPartPr>
      <w:docPartBody>
        <w:p w:rsidR="00BB36E2" w:rsidRDefault="00BB36E2" w:rsidP="00BB36E2">
          <w:pPr>
            <w:pStyle w:val="35FB4AE1BA6849B0A5E59E27B5D9430B14"/>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B5809F50A2664F08A3C80723051417A7"/>
        <w:category>
          <w:name w:val="Général"/>
          <w:gallery w:val="placeholder"/>
        </w:category>
        <w:types>
          <w:type w:val="bbPlcHdr"/>
        </w:types>
        <w:behaviors>
          <w:behavior w:val="content"/>
        </w:behaviors>
        <w:guid w:val="{86D85E32-176F-4189-93A4-5A8E3B3E26C2}"/>
      </w:docPartPr>
      <w:docPartBody>
        <w:p w:rsidR="00BB36E2" w:rsidRDefault="00BB36E2" w:rsidP="00BB36E2">
          <w:pPr>
            <w:pStyle w:val="B5809F50A2664F08A3C80723051417A714"/>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0CA328E4DC2C4F5A8474FFB961625EF0"/>
        <w:category>
          <w:name w:val="Général"/>
          <w:gallery w:val="placeholder"/>
        </w:category>
        <w:types>
          <w:type w:val="bbPlcHdr"/>
        </w:types>
        <w:behaviors>
          <w:behavior w:val="content"/>
        </w:behaviors>
        <w:guid w:val="{AC379237-DE66-4C54-9669-D20F507A2BFB}"/>
      </w:docPartPr>
      <w:docPartBody>
        <w:p w:rsidR="00BB36E2" w:rsidRDefault="00BB36E2" w:rsidP="00BB36E2">
          <w:pPr>
            <w:pStyle w:val="0CA328E4DC2C4F5A8474FFB961625EF014"/>
          </w:pPr>
          <w:r w:rsidRPr="00C22DA7">
            <w:rPr>
              <w:rStyle w:val="Textedelespacerserv"/>
              <w:rFonts w:ascii="Calibri" w:hAnsi="Calibri" w:cs="Calibri"/>
              <w:sz w:val="20"/>
              <w:lang w:val="fr-BE"/>
            </w:rPr>
            <w:t>Cliquez pour  date.</w:t>
          </w:r>
        </w:p>
      </w:docPartBody>
    </w:docPart>
    <w:docPart>
      <w:docPartPr>
        <w:name w:val="38D0B1A300CF4B4899EFC6A7060520A8"/>
        <w:category>
          <w:name w:val="Général"/>
          <w:gallery w:val="placeholder"/>
        </w:category>
        <w:types>
          <w:type w:val="bbPlcHdr"/>
        </w:types>
        <w:behaviors>
          <w:behavior w:val="content"/>
        </w:behaviors>
        <w:guid w:val="{745A6253-9A2F-448C-B008-D5BBEDBD3384}"/>
      </w:docPartPr>
      <w:docPartBody>
        <w:p w:rsidR="00BB36E2" w:rsidRDefault="00BB36E2" w:rsidP="00BB36E2">
          <w:pPr>
            <w:pStyle w:val="38D0B1A300CF4B4899EFC6A7060520A812"/>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B538F0C23E674CEA9FBE2DE4FD028980"/>
        <w:category>
          <w:name w:val="Général"/>
          <w:gallery w:val="placeholder"/>
        </w:category>
        <w:types>
          <w:type w:val="bbPlcHdr"/>
        </w:types>
        <w:behaviors>
          <w:behavior w:val="content"/>
        </w:behaviors>
        <w:guid w:val="{E1A21E82-7025-49B8-AB6E-4838B05AF18D}"/>
      </w:docPartPr>
      <w:docPartBody>
        <w:p w:rsidR="00BB36E2" w:rsidRDefault="00BB36E2" w:rsidP="00BB36E2">
          <w:pPr>
            <w:pStyle w:val="B538F0C23E674CEA9FBE2DE4FD02898010"/>
          </w:pPr>
          <w:r w:rsidRPr="00155D1B">
            <w:rPr>
              <w:rStyle w:val="Textedelespacerserv"/>
              <w:rFonts w:asciiTheme="minorHAnsi" w:hAnsiTheme="minorHAnsi" w:cstheme="minorHAnsi"/>
              <w:sz w:val="20"/>
              <w:lang w:val="fr-BE"/>
            </w:rPr>
            <w:t>Cliquez ou appuyez ici pour entrer du texte.</w:t>
          </w:r>
        </w:p>
      </w:docPartBody>
    </w:docPart>
    <w:docPart>
      <w:docPartPr>
        <w:name w:val="F09B0B6076AD4EB7A9B33516E2203653"/>
        <w:category>
          <w:name w:val="Général"/>
          <w:gallery w:val="placeholder"/>
        </w:category>
        <w:types>
          <w:type w:val="bbPlcHdr"/>
        </w:types>
        <w:behaviors>
          <w:behavior w:val="content"/>
        </w:behaviors>
        <w:guid w:val="{8E68EBB4-1509-4EA7-B9A4-A617285C4E30}"/>
      </w:docPartPr>
      <w:docPartBody>
        <w:p w:rsidR="00BB36E2" w:rsidRDefault="00BB36E2" w:rsidP="00BB36E2">
          <w:pPr>
            <w:pStyle w:val="F09B0B6076AD4EB7A9B33516E220365310"/>
          </w:pPr>
          <w:r w:rsidRPr="00AC11CD">
            <w:rPr>
              <w:rStyle w:val="Textedelespacerserv"/>
              <w:rFonts w:asciiTheme="minorHAnsi" w:hAnsiTheme="minorHAnsi" w:cstheme="minorHAnsi"/>
              <w:color w:val="AEAAAA" w:themeColor="background2" w:themeShade="BF"/>
              <w:highlight w:val="darkGray"/>
              <w:lang w:val="fr-BE"/>
            </w:rPr>
            <w:t>Texte</w:t>
          </w:r>
        </w:p>
      </w:docPartBody>
    </w:docPart>
    <w:docPart>
      <w:docPartPr>
        <w:name w:val="C12DA491AC2F4911B33BEE3B5299FBE6"/>
        <w:category>
          <w:name w:val="Général"/>
          <w:gallery w:val="placeholder"/>
        </w:category>
        <w:types>
          <w:type w:val="bbPlcHdr"/>
        </w:types>
        <w:behaviors>
          <w:behavior w:val="content"/>
        </w:behaviors>
        <w:guid w:val="{375E4BC1-4236-4259-86A9-CE05B4FAD762}"/>
      </w:docPartPr>
      <w:docPartBody>
        <w:p w:rsidR="00BB36E2" w:rsidRDefault="00BB36E2" w:rsidP="00BB36E2">
          <w:pPr>
            <w:pStyle w:val="C12DA491AC2F4911B33BEE3B5299FBE610"/>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ED4C0168F4F74EDF8FD44EC57A4DFF34"/>
        <w:category>
          <w:name w:val="Général"/>
          <w:gallery w:val="placeholder"/>
        </w:category>
        <w:types>
          <w:type w:val="bbPlcHdr"/>
        </w:types>
        <w:behaviors>
          <w:behavior w:val="content"/>
        </w:behaviors>
        <w:guid w:val="{49DEDA0C-DDA9-4126-BB98-C6B2CA6D7617}"/>
      </w:docPartPr>
      <w:docPartBody>
        <w:p w:rsidR="00BB36E2" w:rsidRDefault="00BB36E2" w:rsidP="00BB36E2">
          <w:pPr>
            <w:pStyle w:val="ED4C0168F4F74EDF8FD44EC57A4DFF34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4AF814873EF438F86B6843C877B0C1B"/>
        <w:category>
          <w:name w:val="Général"/>
          <w:gallery w:val="placeholder"/>
        </w:category>
        <w:types>
          <w:type w:val="bbPlcHdr"/>
        </w:types>
        <w:behaviors>
          <w:behavior w:val="content"/>
        </w:behaviors>
        <w:guid w:val="{F269280A-4998-4618-90A9-BC07CAA6C242}"/>
      </w:docPartPr>
      <w:docPartBody>
        <w:p w:rsidR="00BB36E2" w:rsidRDefault="00BB36E2" w:rsidP="00BB36E2">
          <w:pPr>
            <w:pStyle w:val="F4AF814873EF438F86B6843C877B0C1B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ACEE1705437245C995F161080917CF59"/>
        <w:category>
          <w:name w:val="Général"/>
          <w:gallery w:val="placeholder"/>
        </w:category>
        <w:types>
          <w:type w:val="bbPlcHdr"/>
        </w:types>
        <w:behaviors>
          <w:behavior w:val="content"/>
        </w:behaviors>
        <w:guid w:val="{72CBB1CB-517C-40C3-BE95-8184E51E3244}"/>
      </w:docPartPr>
      <w:docPartBody>
        <w:p w:rsidR="00BB36E2" w:rsidRDefault="00BB36E2" w:rsidP="00BB36E2">
          <w:pPr>
            <w:pStyle w:val="ACEE1705437245C995F161080917CF59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44A10BD448D4CEEBE92B5094F5D012D"/>
        <w:category>
          <w:name w:val="Général"/>
          <w:gallery w:val="placeholder"/>
        </w:category>
        <w:types>
          <w:type w:val="bbPlcHdr"/>
        </w:types>
        <w:behaviors>
          <w:behavior w:val="content"/>
        </w:behaviors>
        <w:guid w:val="{5DAF192A-ACC2-43C7-B230-6D57D0E3A76E}"/>
      </w:docPartPr>
      <w:docPartBody>
        <w:p w:rsidR="00BB36E2" w:rsidRDefault="00BB36E2" w:rsidP="00BB36E2">
          <w:pPr>
            <w:pStyle w:val="F44A10BD448D4CEEBE92B5094F5D012D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1177C4EDE1E4F158E451559A7832A33"/>
        <w:category>
          <w:name w:val="Général"/>
          <w:gallery w:val="placeholder"/>
        </w:category>
        <w:types>
          <w:type w:val="bbPlcHdr"/>
        </w:types>
        <w:behaviors>
          <w:behavior w:val="content"/>
        </w:behaviors>
        <w:guid w:val="{EFBBB145-FD58-4ED5-B4B8-1EAFD426CDDD}"/>
      </w:docPartPr>
      <w:docPartBody>
        <w:p w:rsidR="00BB36E2" w:rsidRDefault="00BB36E2" w:rsidP="00BB36E2">
          <w:pPr>
            <w:pStyle w:val="D1177C4EDE1E4F158E451559A7832A33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B8441DECC24847AA8D193C0DDA9B9AD1"/>
        <w:category>
          <w:name w:val="Général"/>
          <w:gallery w:val="placeholder"/>
        </w:category>
        <w:types>
          <w:type w:val="bbPlcHdr"/>
        </w:types>
        <w:behaviors>
          <w:behavior w:val="content"/>
        </w:behaviors>
        <w:guid w:val="{069EE667-0AD2-4E62-9B85-6B567FD35F70}"/>
      </w:docPartPr>
      <w:docPartBody>
        <w:p w:rsidR="00BB36E2" w:rsidRDefault="00BB36E2" w:rsidP="00BB36E2">
          <w:pPr>
            <w:pStyle w:val="B8441DECC24847AA8D193C0DDA9B9AD1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137A1CF62E6B4805AD427ACA93B497B7"/>
        <w:category>
          <w:name w:val="Général"/>
          <w:gallery w:val="placeholder"/>
        </w:category>
        <w:types>
          <w:type w:val="bbPlcHdr"/>
        </w:types>
        <w:behaviors>
          <w:behavior w:val="content"/>
        </w:behaviors>
        <w:guid w:val="{85CCB7B2-5DC3-4240-BE7F-C9EDB3149B55}"/>
      </w:docPartPr>
      <w:docPartBody>
        <w:p w:rsidR="00BB36E2" w:rsidRDefault="00BB36E2" w:rsidP="00BB36E2">
          <w:pPr>
            <w:pStyle w:val="137A1CF62E6B4805AD427ACA93B497B7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39ED54482E87492BA353D04D33C37928"/>
        <w:category>
          <w:name w:val="Général"/>
          <w:gallery w:val="placeholder"/>
        </w:category>
        <w:types>
          <w:type w:val="bbPlcHdr"/>
        </w:types>
        <w:behaviors>
          <w:behavior w:val="content"/>
        </w:behaviors>
        <w:guid w:val="{D9551225-0082-4440-9B8E-CD91CDA02CE2}"/>
      </w:docPartPr>
      <w:docPartBody>
        <w:p w:rsidR="00BB36E2" w:rsidRDefault="00BB36E2" w:rsidP="00BB36E2">
          <w:pPr>
            <w:pStyle w:val="39ED54482E87492BA353D04D33C37928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061988F7687F40E8B30FDAD1FAB68EAA"/>
        <w:category>
          <w:name w:val="Général"/>
          <w:gallery w:val="placeholder"/>
        </w:category>
        <w:types>
          <w:type w:val="bbPlcHdr"/>
        </w:types>
        <w:behaviors>
          <w:behavior w:val="content"/>
        </w:behaviors>
        <w:guid w:val="{94D07DB6-5FD6-4E5D-9D44-C0681531710B}"/>
      </w:docPartPr>
      <w:docPartBody>
        <w:p w:rsidR="00BB36E2" w:rsidRDefault="00BB36E2" w:rsidP="00BB36E2">
          <w:pPr>
            <w:pStyle w:val="061988F7687F40E8B30FDAD1FAB68EAA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BA2C9A86FF94A5C81A0A7A253FC6CFE"/>
        <w:category>
          <w:name w:val="Général"/>
          <w:gallery w:val="placeholder"/>
        </w:category>
        <w:types>
          <w:type w:val="bbPlcHdr"/>
        </w:types>
        <w:behaviors>
          <w:behavior w:val="content"/>
        </w:behaviors>
        <w:guid w:val="{CC03AF3D-8661-4F32-8057-0361A715FBA5}"/>
      </w:docPartPr>
      <w:docPartBody>
        <w:p w:rsidR="00BB36E2" w:rsidRDefault="00BB36E2" w:rsidP="00BB36E2">
          <w:pPr>
            <w:pStyle w:val="5BA2C9A86FF94A5C81A0A7A253FC6CFE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C434E7B98814CB7A820BEAF34C830C4"/>
        <w:category>
          <w:name w:val="Général"/>
          <w:gallery w:val="placeholder"/>
        </w:category>
        <w:types>
          <w:type w:val="bbPlcHdr"/>
        </w:types>
        <w:behaviors>
          <w:behavior w:val="content"/>
        </w:behaviors>
        <w:guid w:val="{A948B4EB-9CF0-41FB-839D-950A22EC2F74}"/>
      </w:docPartPr>
      <w:docPartBody>
        <w:p w:rsidR="00BB36E2" w:rsidRDefault="00BB36E2" w:rsidP="00BB36E2">
          <w:pPr>
            <w:pStyle w:val="2C434E7B98814CB7A820BEAF34C830C4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0781FEC32C454D23A767BCE60E0B1B2C"/>
        <w:category>
          <w:name w:val="Général"/>
          <w:gallery w:val="placeholder"/>
        </w:category>
        <w:types>
          <w:type w:val="bbPlcHdr"/>
        </w:types>
        <w:behaviors>
          <w:behavior w:val="content"/>
        </w:behaviors>
        <w:guid w:val="{DB95E128-1774-408E-90DE-82EAABAF7C47}"/>
      </w:docPartPr>
      <w:docPartBody>
        <w:p w:rsidR="00BB36E2" w:rsidRDefault="00BB36E2" w:rsidP="00BB36E2">
          <w:pPr>
            <w:pStyle w:val="0781FEC32C454D23A767BCE60E0B1B2C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8977A184ACF47E4A4FB5F4C8CB35C5C"/>
        <w:category>
          <w:name w:val="Général"/>
          <w:gallery w:val="placeholder"/>
        </w:category>
        <w:types>
          <w:type w:val="bbPlcHdr"/>
        </w:types>
        <w:behaviors>
          <w:behavior w:val="content"/>
        </w:behaviors>
        <w:guid w:val="{26EA463A-3183-46EC-BDAE-881CA35847E4}"/>
      </w:docPartPr>
      <w:docPartBody>
        <w:p w:rsidR="00BB36E2" w:rsidRDefault="00BB36E2" w:rsidP="00BB36E2">
          <w:pPr>
            <w:pStyle w:val="28977A184ACF47E4A4FB5F4C8CB35C5C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A677F46E5C294C5E80E8DCA28EA5B933"/>
        <w:category>
          <w:name w:val="Général"/>
          <w:gallery w:val="placeholder"/>
        </w:category>
        <w:types>
          <w:type w:val="bbPlcHdr"/>
        </w:types>
        <w:behaviors>
          <w:behavior w:val="content"/>
        </w:behaviors>
        <w:guid w:val="{A2551E7C-C611-4BC4-B024-F1151104F686}"/>
      </w:docPartPr>
      <w:docPartBody>
        <w:p w:rsidR="00BB36E2" w:rsidRDefault="00BB36E2" w:rsidP="00BB36E2">
          <w:pPr>
            <w:pStyle w:val="A677F46E5C294C5E80E8DCA28EA5B933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D64003AA98E74608B284F93286DF6F1F"/>
        <w:category>
          <w:name w:val="Général"/>
          <w:gallery w:val="placeholder"/>
        </w:category>
        <w:types>
          <w:type w:val="bbPlcHdr"/>
        </w:types>
        <w:behaviors>
          <w:behavior w:val="content"/>
        </w:behaviors>
        <w:guid w:val="{1CF16A78-7620-4E60-A526-E3C8B1A98500}"/>
      </w:docPartPr>
      <w:docPartBody>
        <w:p w:rsidR="00BB36E2" w:rsidRDefault="00BB36E2" w:rsidP="00BB36E2">
          <w:pPr>
            <w:pStyle w:val="D64003AA98E74608B284F93286DF6F1F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29D66F0D8BD141938D98F9F322C5DF97"/>
        <w:category>
          <w:name w:val="Général"/>
          <w:gallery w:val="placeholder"/>
        </w:category>
        <w:types>
          <w:type w:val="bbPlcHdr"/>
        </w:types>
        <w:behaviors>
          <w:behavior w:val="content"/>
        </w:behaviors>
        <w:guid w:val="{56DA5DBC-18F5-4E62-9091-A6F65D947A08}"/>
      </w:docPartPr>
      <w:docPartBody>
        <w:p w:rsidR="00BB36E2" w:rsidRDefault="00BB36E2" w:rsidP="00BB36E2">
          <w:pPr>
            <w:pStyle w:val="29D66F0D8BD141938D98F9F322C5DF97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062FDA951A0246018FF86F3F1293B259"/>
        <w:category>
          <w:name w:val="Général"/>
          <w:gallery w:val="placeholder"/>
        </w:category>
        <w:types>
          <w:type w:val="bbPlcHdr"/>
        </w:types>
        <w:behaviors>
          <w:behavior w:val="content"/>
        </w:behaviors>
        <w:guid w:val="{8AA21EB7-FD20-4A16-B93D-A364B33E792E}"/>
      </w:docPartPr>
      <w:docPartBody>
        <w:p w:rsidR="00BB36E2" w:rsidRDefault="00BB36E2" w:rsidP="00BB36E2">
          <w:pPr>
            <w:pStyle w:val="062FDA951A0246018FF86F3F1293B25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EC9CB3D0B7794693ACDA04DB335DA9B1"/>
        <w:category>
          <w:name w:val="Général"/>
          <w:gallery w:val="placeholder"/>
        </w:category>
        <w:types>
          <w:type w:val="bbPlcHdr"/>
        </w:types>
        <w:behaviors>
          <w:behavior w:val="content"/>
        </w:behaviors>
        <w:guid w:val="{84A875DD-79B2-4BCF-99D4-EEF8190AED5F}"/>
      </w:docPartPr>
      <w:docPartBody>
        <w:p w:rsidR="00BB36E2" w:rsidRDefault="00BB36E2" w:rsidP="00BB36E2">
          <w:pPr>
            <w:pStyle w:val="EC9CB3D0B7794693ACDA04DB335DA9B1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100DDD6027D44B97B29E179DE869CFC5"/>
        <w:category>
          <w:name w:val="Général"/>
          <w:gallery w:val="placeholder"/>
        </w:category>
        <w:types>
          <w:type w:val="bbPlcHdr"/>
        </w:types>
        <w:behaviors>
          <w:behavior w:val="content"/>
        </w:behaviors>
        <w:guid w:val="{8B7BB357-5480-4D77-96E3-5F4B6F89FA6F}"/>
      </w:docPartPr>
      <w:docPartBody>
        <w:p w:rsidR="00BB36E2" w:rsidRDefault="00BB36E2" w:rsidP="00BB36E2">
          <w:pPr>
            <w:pStyle w:val="100DDD6027D44B97B29E179DE869CFC5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FA1134065BF94C37BF4BD1E369A385A7"/>
        <w:category>
          <w:name w:val="Général"/>
          <w:gallery w:val="placeholder"/>
        </w:category>
        <w:types>
          <w:type w:val="bbPlcHdr"/>
        </w:types>
        <w:behaviors>
          <w:behavior w:val="content"/>
        </w:behaviors>
        <w:guid w:val="{8957452B-0B3C-4785-955D-0C75913C5A26}"/>
      </w:docPartPr>
      <w:docPartBody>
        <w:p w:rsidR="00BB36E2" w:rsidRDefault="00BB36E2" w:rsidP="00BB36E2">
          <w:pPr>
            <w:pStyle w:val="FA1134065BF94C37BF4BD1E369A385A7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4A165340BB684F3D86E8B6B86122D9DA"/>
        <w:category>
          <w:name w:val="Général"/>
          <w:gallery w:val="placeholder"/>
        </w:category>
        <w:types>
          <w:type w:val="bbPlcHdr"/>
        </w:types>
        <w:behaviors>
          <w:behavior w:val="content"/>
        </w:behaviors>
        <w:guid w:val="{849C1AC2-A03B-4849-92AC-5B2038874062}"/>
      </w:docPartPr>
      <w:docPartBody>
        <w:p w:rsidR="00BB36E2" w:rsidRDefault="00BB36E2" w:rsidP="00BB36E2">
          <w:pPr>
            <w:pStyle w:val="4A165340BB684F3D86E8B6B86122D9DA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32C30DBAFFC84BDFB474384385D2E2F9"/>
        <w:category>
          <w:name w:val="Général"/>
          <w:gallery w:val="placeholder"/>
        </w:category>
        <w:types>
          <w:type w:val="bbPlcHdr"/>
        </w:types>
        <w:behaviors>
          <w:behavior w:val="content"/>
        </w:behaviors>
        <w:guid w:val="{3A08E10D-B620-4D4C-BAD3-CD2CF668B236}"/>
      </w:docPartPr>
      <w:docPartBody>
        <w:p w:rsidR="00BB36E2" w:rsidRDefault="00BB36E2" w:rsidP="00BB36E2">
          <w:pPr>
            <w:pStyle w:val="32C30DBAFFC84BDFB474384385D2E2F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49E7C63A4EB64A82AD45A313DD24B225"/>
        <w:category>
          <w:name w:val="Général"/>
          <w:gallery w:val="placeholder"/>
        </w:category>
        <w:types>
          <w:type w:val="bbPlcHdr"/>
        </w:types>
        <w:behaviors>
          <w:behavior w:val="content"/>
        </w:behaviors>
        <w:guid w:val="{06E08221-B76E-4ABB-B487-3868E5C78684}"/>
      </w:docPartPr>
      <w:docPartBody>
        <w:p w:rsidR="00BB36E2" w:rsidRDefault="00BB36E2" w:rsidP="00BB36E2">
          <w:pPr>
            <w:pStyle w:val="49E7C63A4EB64A82AD45A313DD24B225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31630E82962C45AB8FF8925BB4F05696"/>
        <w:category>
          <w:name w:val="Général"/>
          <w:gallery w:val="placeholder"/>
        </w:category>
        <w:types>
          <w:type w:val="bbPlcHdr"/>
        </w:types>
        <w:behaviors>
          <w:behavior w:val="content"/>
        </w:behaviors>
        <w:guid w:val="{63D890F4-98AA-4EE8-ACA1-D9E955B9BF7C}"/>
      </w:docPartPr>
      <w:docPartBody>
        <w:p w:rsidR="00BB36E2" w:rsidRDefault="00BB36E2" w:rsidP="00BB36E2">
          <w:pPr>
            <w:pStyle w:val="31630E82962C45AB8FF8925BB4F05696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E39F1A120EA44007B467CDE08B0E4014"/>
        <w:category>
          <w:name w:val="Général"/>
          <w:gallery w:val="placeholder"/>
        </w:category>
        <w:types>
          <w:type w:val="bbPlcHdr"/>
        </w:types>
        <w:behaviors>
          <w:behavior w:val="content"/>
        </w:behaviors>
        <w:guid w:val="{8E8F7963-2CC1-457A-82B2-3B8FB9F56B2A}"/>
      </w:docPartPr>
      <w:docPartBody>
        <w:p w:rsidR="00BB36E2" w:rsidRDefault="00BB36E2" w:rsidP="00BB36E2">
          <w:pPr>
            <w:pStyle w:val="E39F1A120EA44007B467CDE08B0E4014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F12D748DBAE0483B91EACBC79003862A"/>
        <w:category>
          <w:name w:val="Général"/>
          <w:gallery w:val="placeholder"/>
        </w:category>
        <w:types>
          <w:type w:val="bbPlcHdr"/>
        </w:types>
        <w:behaviors>
          <w:behavior w:val="content"/>
        </w:behaviors>
        <w:guid w:val="{CDE460D8-1D17-4CC6-98EF-9A10B88CB6A3}"/>
      </w:docPartPr>
      <w:docPartBody>
        <w:p w:rsidR="00BB36E2" w:rsidRDefault="00BB36E2" w:rsidP="00BB36E2">
          <w:pPr>
            <w:pStyle w:val="F12D748DBAE0483B91EACBC79003862A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B7143D969A2F4719B2D9EC1534C0829F"/>
        <w:category>
          <w:name w:val="Général"/>
          <w:gallery w:val="placeholder"/>
        </w:category>
        <w:types>
          <w:type w:val="bbPlcHdr"/>
        </w:types>
        <w:behaviors>
          <w:behavior w:val="content"/>
        </w:behaviors>
        <w:guid w:val="{F229A4BF-EDEC-4B63-B469-21E039AA803A}"/>
      </w:docPartPr>
      <w:docPartBody>
        <w:p w:rsidR="00BB36E2" w:rsidRDefault="00BB36E2" w:rsidP="00BB36E2">
          <w:pPr>
            <w:pStyle w:val="B7143D969A2F4719B2D9EC1534C0829F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7C80C2AC01594989B5806BB7D189A0F9"/>
        <w:category>
          <w:name w:val="Général"/>
          <w:gallery w:val="placeholder"/>
        </w:category>
        <w:types>
          <w:type w:val="bbPlcHdr"/>
        </w:types>
        <w:behaviors>
          <w:behavior w:val="content"/>
        </w:behaviors>
        <w:guid w:val="{8FFD2227-5BB5-40AA-88E0-950C477DDCB8}"/>
      </w:docPartPr>
      <w:docPartBody>
        <w:p w:rsidR="00BB36E2" w:rsidRDefault="00BB36E2" w:rsidP="00BB36E2">
          <w:pPr>
            <w:pStyle w:val="7C80C2AC01594989B5806BB7D189A0F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102E1647B1334350B231B15A2CA1D984"/>
        <w:category>
          <w:name w:val="Général"/>
          <w:gallery w:val="placeholder"/>
        </w:category>
        <w:types>
          <w:type w:val="bbPlcHdr"/>
        </w:types>
        <w:behaviors>
          <w:behavior w:val="content"/>
        </w:behaviors>
        <w:guid w:val="{2ABA3A97-D00A-4F31-A13B-64D6F451ACE3}"/>
      </w:docPartPr>
      <w:docPartBody>
        <w:p w:rsidR="00BB36E2" w:rsidRDefault="00BB36E2" w:rsidP="00BB36E2">
          <w:pPr>
            <w:pStyle w:val="102E1647B1334350B231B15A2CA1D9849"/>
          </w:pPr>
          <w:r w:rsidRPr="00455398">
            <w:rPr>
              <w:rStyle w:val="Textedelespacerserv"/>
              <w:rFonts w:asciiTheme="minorHAnsi" w:hAnsiTheme="minorHAnsi" w:cstheme="minorHAnsi"/>
              <w:color w:val="AEAAAA" w:themeColor="background2" w:themeShade="BF"/>
              <w:highlight w:val="darkGray"/>
              <w:lang w:val="fr-BE"/>
            </w:rPr>
            <w:t>Texte</w:t>
          </w:r>
        </w:p>
      </w:docPartBody>
    </w:docPart>
    <w:docPart>
      <w:docPartPr>
        <w:name w:val="FA819705F0514267B7C516A1BAA93429"/>
        <w:category>
          <w:name w:val="Général"/>
          <w:gallery w:val="placeholder"/>
        </w:category>
        <w:types>
          <w:type w:val="bbPlcHdr"/>
        </w:types>
        <w:behaviors>
          <w:behavior w:val="content"/>
        </w:behaviors>
        <w:guid w:val="{A98BB5F6-8FE9-4A34-A2D8-78DD08A3C9A7}"/>
      </w:docPartPr>
      <w:docPartBody>
        <w:p w:rsidR="00BB36E2" w:rsidRDefault="00BB36E2" w:rsidP="00BB36E2">
          <w:pPr>
            <w:pStyle w:val="FA819705F0514267B7C516A1BAA9342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E6A87A56A96F45248741C1B8E571E25C"/>
        <w:category>
          <w:name w:val="Général"/>
          <w:gallery w:val="placeholder"/>
        </w:category>
        <w:types>
          <w:type w:val="bbPlcHdr"/>
        </w:types>
        <w:behaviors>
          <w:behavior w:val="content"/>
        </w:behaviors>
        <w:guid w:val="{9E2D1C27-E016-4F7F-89C7-7EC13B5F8A07}"/>
      </w:docPartPr>
      <w:docPartBody>
        <w:p w:rsidR="00BB36E2" w:rsidRDefault="00BB36E2" w:rsidP="00BB36E2">
          <w:pPr>
            <w:pStyle w:val="E6A87A56A96F45248741C1B8E571E25C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CAAB846BBB7C4F8F922F6C5B01EB9075"/>
        <w:category>
          <w:name w:val="Général"/>
          <w:gallery w:val="placeholder"/>
        </w:category>
        <w:types>
          <w:type w:val="bbPlcHdr"/>
        </w:types>
        <w:behaviors>
          <w:behavior w:val="content"/>
        </w:behaviors>
        <w:guid w:val="{7264CAF8-0B60-4B68-B487-5A41322BB329}"/>
      </w:docPartPr>
      <w:docPartBody>
        <w:p w:rsidR="00BB36E2" w:rsidRDefault="00BB36E2" w:rsidP="00BB36E2">
          <w:pPr>
            <w:pStyle w:val="CAAB846BBB7C4F8F922F6C5B01EB9075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916853B7554841F897815A5C3ED57D52"/>
        <w:category>
          <w:name w:val="Général"/>
          <w:gallery w:val="placeholder"/>
        </w:category>
        <w:types>
          <w:type w:val="bbPlcHdr"/>
        </w:types>
        <w:behaviors>
          <w:behavior w:val="content"/>
        </w:behaviors>
        <w:guid w:val="{EE8EF4A3-0E42-44F0-90C1-45487C860F19}"/>
      </w:docPartPr>
      <w:docPartBody>
        <w:p w:rsidR="00BB36E2" w:rsidRDefault="00BB36E2" w:rsidP="00BB36E2">
          <w:pPr>
            <w:pStyle w:val="916853B7554841F897815A5C3ED57D52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DD2D017B38C3415590E1604A351FFB55"/>
        <w:category>
          <w:name w:val="Général"/>
          <w:gallery w:val="placeholder"/>
        </w:category>
        <w:types>
          <w:type w:val="bbPlcHdr"/>
        </w:types>
        <w:behaviors>
          <w:behavior w:val="content"/>
        </w:behaviors>
        <w:guid w:val="{EB489836-ABEE-4506-A0EB-73E0AAD37C33}"/>
      </w:docPartPr>
      <w:docPartBody>
        <w:p w:rsidR="00BB36E2" w:rsidRDefault="00BB36E2" w:rsidP="00BB36E2">
          <w:pPr>
            <w:pStyle w:val="DD2D017B38C3415590E1604A351FFB559"/>
          </w:pPr>
          <w:r w:rsidRPr="00455398">
            <w:rPr>
              <w:rStyle w:val="Textedelespacerserv"/>
              <w:rFonts w:asciiTheme="minorHAnsi" w:hAnsiTheme="minorHAnsi" w:cstheme="minorHAnsi"/>
              <w:color w:val="AEAAAA" w:themeColor="background2" w:themeShade="BF"/>
              <w:highlight w:val="darkGray"/>
              <w:lang w:val="fr-BE"/>
            </w:rPr>
            <w:t>Texte</w:t>
          </w:r>
        </w:p>
      </w:docPartBody>
    </w:docPart>
    <w:docPart>
      <w:docPartPr>
        <w:name w:val="31C6CEDA45704289906E17DB18A0B930"/>
        <w:category>
          <w:name w:val="Général"/>
          <w:gallery w:val="placeholder"/>
        </w:category>
        <w:types>
          <w:type w:val="bbPlcHdr"/>
        </w:types>
        <w:behaviors>
          <w:behavior w:val="content"/>
        </w:behaviors>
        <w:guid w:val="{3AB5BE06-D389-4FAB-AF86-E0D64120CF36}"/>
      </w:docPartPr>
      <w:docPartBody>
        <w:p w:rsidR="00BB36E2" w:rsidRDefault="00BB36E2" w:rsidP="00BB36E2">
          <w:pPr>
            <w:pStyle w:val="31C6CEDA45704289906E17DB18A0B930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6754B44E46E04F9BBE3FD2ED02113712"/>
        <w:category>
          <w:name w:val="Général"/>
          <w:gallery w:val="placeholder"/>
        </w:category>
        <w:types>
          <w:type w:val="bbPlcHdr"/>
        </w:types>
        <w:behaviors>
          <w:behavior w:val="content"/>
        </w:behaviors>
        <w:guid w:val="{706328C7-6048-4AC5-A639-E22F23B3827A}"/>
      </w:docPartPr>
      <w:docPartBody>
        <w:p w:rsidR="00BB36E2" w:rsidRDefault="00BB36E2" w:rsidP="00BB36E2">
          <w:pPr>
            <w:pStyle w:val="6754B44E46E04F9BBE3FD2ED02113712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C2F7B0161A8141B0A44DF2DC4055C76E"/>
        <w:category>
          <w:name w:val="Général"/>
          <w:gallery w:val="placeholder"/>
        </w:category>
        <w:types>
          <w:type w:val="bbPlcHdr"/>
        </w:types>
        <w:behaviors>
          <w:behavior w:val="content"/>
        </w:behaviors>
        <w:guid w:val="{D5B2C748-5DB2-4257-985A-9CE10F32DBE8}"/>
      </w:docPartPr>
      <w:docPartBody>
        <w:p w:rsidR="00BB36E2" w:rsidRDefault="00BB36E2" w:rsidP="00BB36E2">
          <w:pPr>
            <w:pStyle w:val="C2F7B0161A8141B0A44DF2DC4055C76E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E57A1D064A49435CAFCA8F46768F24E7"/>
        <w:category>
          <w:name w:val="Général"/>
          <w:gallery w:val="placeholder"/>
        </w:category>
        <w:types>
          <w:type w:val="bbPlcHdr"/>
        </w:types>
        <w:behaviors>
          <w:behavior w:val="content"/>
        </w:behaviors>
        <w:guid w:val="{F189DB0F-1BE3-4EDB-B248-4FEC749AF323}"/>
      </w:docPartPr>
      <w:docPartBody>
        <w:p w:rsidR="00BB36E2" w:rsidRDefault="00BB36E2" w:rsidP="00BB36E2">
          <w:pPr>
            <w:pStyle w:val="E57A1D064A49435CAFCA8F46768F24E7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019DA55904344933B4A0522246FBFE90"/>
        <w:category>
          <w:name w:val="Général"/>
          <w:gallery w:val="placeholder"/>
        </w:category>
        <w:types>
          <w:type w:val="bbPlcHdr"/>
        </w:types>
        <w:behaviors>
          <w:behavior w:val="content"/>
        </w:behaviors>
        <w:guid w:val="{8D968845-B65B-47DF-9940-325593C4A9BA}"/>
      </w:docPartPr>
      <w:docPartBody>
        <w:p w:rsidR="00BB36E2" w:rsidRDefault="00BB36E2" w:rsidP="00BB36E2">
          <w:pPr>
            <w:pStyle w:val="019DA55904344933B4A0522246FBFE909"/>
          </w:pPr>
          <w:r w:rsidRPr="00455398">
            <w:rPr>
              <w:rStyle w:val="Textedelespacerserv"/>
              <w:rFonts w:asciiTheme="minorHAnsi" w:hAnsiTheme="minorHAnsi" w:cstheme="minorHAnsi"/>
              <w:color w:val="AEAAAA" w:themeColor="background2" w:themeShade="BF"/>
              <w:highlight w:val="darkGray"/>
              <w:lang w:val="fr-BE"/>
            </w:rPr>
            <w:t>Texte</w:t>
          </w:r>
        </w:p>
      </w:docPartBody>
    </w:docPart>
    <w:docPart>
      <w:docPartPr>
        <w:name w:val="DA710296EDF945809041E468F1456599"/>
        <w:category>
          <w:name w:val="Général"/>
          <w:gallery w:val="placeholder"/>
        </w:category>
        <w:types>
          <w:type w:val="bbPlcHdr"/>
        </w:types>
        <w:behaviors>
          <w:behavior w:val="content"/>
        </w:behaviors>
        <w:guid w:val="{831A30FD-FC52-4DEF-84FD-9008CB1F3CA7}"/>
      </w:docPartPr>
      <w:docPartBody>
        <w:p w:rsidR="00BB36E2" w:rsidRDefault="00BB36E2" w:rsidP="00BB36E2">
          <w:pPr>
            <w:pStyle w:val="DA710296EDF945809041E468F145659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97FDFF2136D94ECA9962CC83D318EDA9"/>
        <w:category>
          <w:name w:val="Général"/>
          <w:gallery w:val="placeholder"/>
        </w:category>
        <w:types>
          <w:type w:val="bbPlcHdr"/>
        </w:types>
        <w:behaviors>
          <w:behavior w:val="content"/>
        </w:behaviors>
        <w:guid w:val="{31C7B961-B8A5-484D-B80A-4B6F36CAF799}"/>
      </w:docPartPr>
      <w:docPartBody>
        <w:p w:rsidR="00BB36E2" w:rsidRDefault="00BB36E2" w:rsidP="00BB36E2">
          <w:pPr>
            <w:pStyle w:val="97FDFF2136D94ECA9962CC83D318EDA9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66568AC9D51F4D7D9B83041F92CA262E"/>
        <w:category>
          <w:name w:val="Général"/>
          <w:gallery w:val="placeholder"/>
        </w:category>
        <w:types>
          <w:type w:val="bbPlcHdr"/>
        </w:types>
        <w:behaviors>
          <w:behavior w:val="content"/>
        </w:behaviors>
        <w:guid w:val="{959AB687-A1EA-4A63-B11E-94A052E9B504}"/>
      </w:docPartPr>
      <w:docPartBody>
        <w:p w:rsidR="00BB36E2" w:rsidRDefault="00BB36E2" w:rsidP="00BB36E2">
          <w:pPr>
            <w:pStyle w:val="66568AC9D51F4D7D9B83041F92CA262E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82AC3C251B7F4053B28CA1E1C9E2B47F"/>
        <w:category>
          <w:name w:val="Général"/>
          <w:gallery w:val="placeholder"/>
        </w:category>
        <w:types>
          <w:type w:val="bbPlcHdr"/>
        </w:types>
        <w:behaviors>
          <w:behavior w:val="content"/>
        </w:behaviors>
        <w:guid w:val="{45E0A223-1CA5-44AF-B557-C0A5B1813646}"/>
      </w:docPartPr>
      <w:docPartBody>
        <w:p w:rsidR="00BB36E2" w:rsidRDefault="00BB36E2" w:rsidP="00BB36E2">
          <w:pPr>
            <w:pStyle w:val="82AC3C251B7F4053B28CA1E1C9E2B47F9"/>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15697D6AACE946E58DD14DD53B492CEC"/>
        <w:category>
          <w:name w:val="Général"/>
          <w:gallery w:val="placeholder"/>
        </w:category>
        <w:types>
          <w:type w:val="bbPlcHdr"/>
        </w:types>
        <w:behaviors>
          <w:behavior w:val="content"/>
        </w:behaviors>
        <w:guid w:val="{E2685B2F-6818-44CD-826B-336839564D41}"/>
      </w:docPartPr>
      <w:docPartBody>
        <w:p w:rsidR="00BB36E2" w:rsidRDefault="00BB36E2" w:rsidP="00BB36E2">
          <w:pPr>
            <w:pStyle w:val="15697D6AACE946E58DD14DD53B492CEC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F87ADE96D4B649698A3E1F8B664CC75A"/>
        <w:category>
          <w:name w:val="Général"/>
          <w:gallery w:val="placeholder"/>
        </w:category>
        <w:types>
          <w:type w:val="bbPlcHdr"/>
        </w:types>
        <w:behaviors>
          <w:behavior w:val="content"/>
        </w:behaviors>
        <w:guid w:val="{392FC280-D848-4452-A929-8E9F4DF3F670}"/>
      </w:docPartPr>
      <w:docPartBody>
        <w:p w:rsidR="00BB36E2" w:rsidRDefault="00BB36E2" w:rsidP="00BB36E2">
          <w:pPr>
            <w:pStyle w:val="F87ADE96D4B649698A3E1F8B664CC75A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95FA6404AC5441FE80E1FE1B7D141FC7"/>
        <w:category>
          <w:name w:val="Général"/>
          <w:gallery w:val="placeholder"/>
        </w:category>
        <w:types>
          <w:type w:val="bbPlcHdr"/>
        </w:types>
        <w:behaviors>
          <w:behavior w:val="content"/>
        </w:behaviors>
        <w:guid w:val="{BA701624-BC85-4AA6-AC5E-8610E9F2A284}"/>
      </w:docPartPr>
      <w:docPartBody>
        <w:p w:rsidR="00BB36E2" w:rsidRDefault="00BB36E2" w:rsidP="00BB36E2">
          <w:pPr>
            <w:pStyle w:val="95FA6404AC5441FE80E1FE1B7D141FC79"/>
          </w:pPr>
          <w:r w:rsidRPr="0020478B">
            <w:rPr>
              <w:rStyle w:val="Textedelespacerserv"/>
              <w:rFonts w:asciiTheme="minorHAnsi" w:hAnsiTheme="minorHAnsi" w:cstheme="minorHAnsi"/>
              <w:color w:val="AEAAAA" w:themeColor="background2" w:themeShade="BF"/>
              <w:highlight w:val="darkGray"/>
              <w:lang w:val="fr-BE"/>
            </w:rPr>
            <w:t>Texte</w:t>
          </w:r>
        </w:p>
      </w:docPartBody>
    </w:docPart>
    <w:docPart>
      <w:docPartPr>
        <w:name w:val="E0A7FD02684843DFB3DEFCFE0F392FDD"/>
        <w:category>
          <w:name w:val="Général"/>
          <w:gallery w:val="placeholder"/>
        </w:category>
        <w:types>
          <w:type w:val="bbPlcHdr"/>
        </w:types>
        <w:behaviors>
          <w:behavior w:val="content"/>
        </w:behaviors>
        <w:guid w:val="{E55DCB1B-4228-4D7D-BBC8-C36F36A143F6}"/>
      </w:docPartPr>
      <w:docPartBody>
        <w:p w:rsidR="00BB36E2" w:rsidRDefault="00BB36E2" w:rsidP="00BB36E2">
          <w:pPr>
            <w:pStyle w:val="E0A7FD02684843DFB3DEFCFE0F392FDD9"/>
          </w:pPr>
          <w:r w:rsidRPr="00450EED">
            <w:rPr>
              <w:rStyle w:val="Textedelespacerserv"/>
              <w:rFonts w:asciiTheme="minorHAnsi" w:hAnsiTheme="minorHAnsi" w:cstheme="minorHAnsi"/>
              <w:color w:val="AEAAAA" w:themeColor="background2" w:themeShade="BF"/>
              <w:highlight w:val="darkGray"/>
              <w:lang w:val="fr-BE"/>
            </w:rPr>
            <w:t>Texte</w:t>
          </w:r>
        </w:p>
      </w:docPartBody>
    </w:docPart>
    <w:docPart>
      <w:docPartPr>
        <w:name w:val="9635C3599C0E46669EEB901F616E0152"/>
        <w:category>
          <w:name w:val="Général"/>
          <w:gallery w:val="placeholder"/>
        </w:category>
        <w:types>
          <w:type w:val="bbPlcHdr"/>
        </w:types>
        <w:behaviors>
          <w:behavior w:val="content"/>
        </w:behaviors>
        <w:guid w:val="{7BDC0C17-46FC-4489-A50E-1829D7557407}"/>
      </w:docPartPr>
      <w:docPartBody>
        <w:p w:rsidR="00BB36E2" w:rsidRDefault="00BB36E2" w:rsidP="00BB36E2">
          <w:pPr>
            <w:pStyle w:val="9635C3599C0E46669EEB901F616E0152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DF6788362B47414A90B7BBF55F5A9E98"/>
        <w:category>
          <w:name w:val="Général"/>
          <w:gallery w:val="placeholder"/>
        </w:category>
        <w:types>
          <w:type w:val="bbPlcHdr"/>
        </w:types>
        <w:behaviors>
          <w:behavior w:val="content"/>
        </w:behaviors>
        <w:guid w:val="{5ACEB961-9C13-4275-98A6-40E8740A1200}"/>
      </w:docPartPr>
      <w:docPartBody>
        <w:p w:rsidR="00BB36E2" w:rsidRDefault="00BB36E2" w:rsidP="00BB36E2">
          <w:pPr>
            <w:pStyle w:val="DF6788362B47414A90B7BBF55F5A9E98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AF55B812DD6C4CA6AE52A94BCDCD266E"/>
        <w:category>
          <w:name w:val="Général"/>
          <w:gallery w:val="placeholder"/>
        </w:category>
        <w:types>
          <w:type w:val="bbPlcHdr"/>
        </w:types>
        <w:behaviors>
          <w:behavior w:val="content"/>
        </w:behaviors>
        <w:guid w:val="{0CD1447C-8CBD-440B-A567-1D63351404FA}"/>
      </w:docPartPr>
      <w:docPartBody>
        <w:p w:rsidR="00BB36E2" w:rsidRDefault="00BB36E2" w:rsidP="00BB36E2">
          <w:pPr>
            <w:pStyle w:val="AF55B812DD6C4CA6AE52A94BCDCD266E9"/>
          </w:pPr>
          <w:r w:rsidRPr="0020478B">
            <w:rPr>
              <w:rStyle w:val="Textedelespacerserv"/>
              <w:rFonts w:asciiTheme="minorHAnsi" w:hAnsiTheme="minorHAnsi" w:cstheme="minorHAnsi"/>
              <w:color w:val="AEAAAA" w:themeColor="background2" w:themeShade="BF"/>
              <w:highlight w:val="darkGray"/>
              <w:lang w:val="fr-BE"/>
            </w:rPr>
            <w:t>Texte</w:t>
          </w:r>
        </w:p>
      </w:docPartBody>
    </w:docPart>
    <w:docPart>
      <w:docPartPr>
        <w:name w:val="6DA79BCAFD634C84B4C6E856EF5C4000"/>
        <w:category>
          <w:name w:val="Général"/>
          <w:gallery w:val="placeholder"/>
        </w:category>
        <w:types>
          <w:type w:val="bbPlcHdr"/>
        </w:types>
        <w:behaviors>
          <w:behavior w:val="content"/>
        </w:behaviors>
        <w:guid w:val="{B80EF554-B7CD-4CB2-846F-98F25BDBB30C}"/>
      </w:docPartPr>
      <w:docPartBody>
        <w:p w:rsidR="00BB36E2" w:rsidRDefault="00BB36E2" w:rsidP="00BB36E2">
          <w:pPr>
            <w:pStyle w:val="6DA79BCAFD634C84B4C6E856EF5C40009"/>
          </w:pPr>
          <w:r w:rsidRPr="00450EED">
            <w:rPr>
              <w:rStyle w:val="Textedelespacerserv"/>
              <w:rFonts w:asciiTheme="minorHAnsi" w:hAnsiTheme="minorHAnsi" w:cstheme="minorHAnsi"/>
              <w:color w:val="AEAAAA" w:themeColor="background2" w:themeShade="BF"/>
              <w:highlight w:val="darkGray"/>
              <w:lang w:val="fr-BE"/>
            </w:rPr>
            <w:t>Texte</w:t>
          </w:r>
        </w:p>
      </w:docPartBody>
    </w:docPart>
    <w:docPart>
      <w:docPartPr>
        <w:name w:val="84A26E0FE2234272969114218B77E1D1"/>
        <w:category>
          <w:name w:val="Général"/>
          <w:gallery w:val="placeholder"/>
        </w:category>
        <w:types>
          <w:type w:val="bbPlcHdr"/>
        </w:types>
        <w:behaviors>
          <w:behavior w:val="content"/>
        </w:behaviors>
        <w:guid w:val="{7C18D6AB-805B-4359-99A2-E2E536355D0F}"/>
      </w:docPartPr>
      <w:docPartBody>
        <w:p w:rsidR="00BB36E2" w:rsidRDefault="00BB36E2" w:rsidP="00BB36E2">
          <w:pPr>
            <w:pStyle w:val="84A26E0FE2234272969114218B77E1D1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3827662DD62A41C2A6BD9DEBB15D45B9"/>
        <w:category>
          <w:name w:val="Général"/>
          <w:gallery w:val="placeholder"/>
        </w:category>
        <w:types>
          <w:type w:val="bbPlcHdr"/>
        </w:types>
        <w:behaviors>
          <w:behavior w:val="content"/>
        </w:behaviors>
        <w:guid w:val="{22E11F08-D195-49E0-B276-E56E9259386F}"/>
      </w:docPartPr>
      <w:docPartBody>
        <w:p w:rsidR="00BB36E2" w:rsidRDefault="00BB36E2" w:rsidP="00BB36E2">
          <w:pPr>
            <w:pStyle w:val="3827662DD62A41C2A6BD9DEBB15D45B9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5D73BE29E43D4B63971A7A504F451D54"/>
        <w:category>
          <w:name w:val="Général"/>
          <w:gallery w:val="placeholder"/>
        </w:category>
        <w:types>
          <w:type w:val="bbPlcHdr"/>
        </w:types>
        <w:behaviors>
          <w:behavior w:val="content"/>
        </w:behaviors>
        <w:guid w:val="{460E900A-BCEF-4F2C-9B33-A268D8A8D32C}"/>
      </w:docPartPr>
      <w:docPartBody>
        <w:p w:rsidR="00BB36E2" w:rsidRDefault="00BB36E2" w:rsidP="00BB36E2">
          <w:pPr>
            <w:pStyle w:val="5D73BE29E43D4B63971A7A504F451D549"/>
          </w:pPr>
          <w:r w:rsidRPr="0020478B">
            <w:rPr>
              <w:rStyle w:val="Textedelespacerserv"/>
              <w:rFonts w:asciiTheme="minorHAnsi" w:hAnsiTheme="minorHAnsi" w:cstheme="minorHAnsi"/>
              <w:color w:val="AEAAAA" w:themeColor="background2" w:themeShade="BF"/>
              <w:highlight w:val="darkGray"/>
              <w:lang w:val="fr-BE"/>
            </w:rPr>
            <w:t>Texte</w:t>
          </w:r>
        </w:p>
      </w:docPartBody>
    </w:docPart>
    <w:docPart>
      <w:docPartPr>
        <w:name w:val="6C935496B4454A5D92920FECA821EF96"/>
        <w:category>
          <w:name w:val="Général"/>
          <w:gallery w:val="placeholder"/>
        </w:category>
        <w:types>
          <w:type w:val="bbPlcHdr"/>
        </w:types>
        <w:behaviors>
          <w:behavior w:val="content"/>
        </w:behaviors>
        <w:guid w:val="{805BC41E-EA51-4E74-956E-CD86005FDD11}"/>
      </w:docPartPr>
      <w:docPartBody>
        <w:p w:rsidR="00BB36E2" w:rsidRDefault="00BB36E2" w:rsidP="00BB36E2">
          <w:pPr>
            <w:pStyle w:val="6C935496B4454A5D92920FECA821EF969"/>
          </w:pPr>
          <w:r w:rsidRPr="00450EED">
            <w:rPr>
              <w:rStyle w:val="Textedelespacerserv"/>
              <w:rFonts w:asciiTheme="minorHAnsi" w:hAnsiTheme="minorHAnsi" w:cstheme="minorHAnsi"/>
              <w:color w:val="AEAAAA" w:themeColor="background2" w:themeShade="BF"/>
              <w:highlight w:val="darkGray"/>
              <w:lang w:val="fr-BE"/>
            </w:rPr>
            <w:t>Texte</w:t>
          </w:r>
        </w:p>
      </w:docPartBody>
    </w:docPart>
    <w:docPart>
      <w:docPartPr>
        <w:name w:val="EE973E8B67884F6187203394B8B01DC9"/>
        <w:category>
          <w:name w:val="Général"/>
          <w:gallery w:val="placeholder"/>
        </w:category>
        <w:types>
          <w:type w:val="bbPlcHdr"/>
        </w:types>
        <w:behaviors>
          <w:behavior w:val="content"/>
        </w:behaviors>
        <w:guid w:val="{D86CFCCA-6F65-46CC-9020-C6D8F7D4749A}"/>
      </w:docPartPr>
      <w:docPartBody>
        <w:p w:rsidR="00BB36E2" w:rsidRDefault="00BB36E2" w:rsidP="00BB36E2">
          <w:pPr>
            <w:pStyle w:val="EE973E8B67884F6187203394B8B01DC9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B07B5C999BC4405A8113129F05C3E29B"/>
        <w:category>
          <w:name w:val="Général"/>
          <w:gallery w:val="placeholder"/>
        </w:category>
        <w:types>
          <w:type w:val="bbPlcHdr"/>
        </w:types>
        <w:behaviors>
          <w:behavior w:val="content"/>
        </w:behaviors>
        <w:guid w:val="{7FB57B50-E43E-4574-9D95-0A29851E3B42}"/>
      </w:docPartPr>
      <w:docPartBody>
        <w:p w:rsidR="00BB36E2" w:rsidRDefault="00BB36E2" w:rsidP="00BB36E2">
          <w:pPr>
            <w:pStyle w:val="B07B5C999BC4405A8113129F05C3E29B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B732E57A33EC4BA4BAF4089F66FBB134"/>
        <w:category>
          <w:name w:val="Général"/>
          <w:gallery w:val="placeholder"/>
        </w:category>
        <w:types>
          <w:type w:val="bbPlcHdr"/>
        </w:types>
        <w:behaviors>
          <w:behavior w:val="content"/>
        </w:behaviors>
        <w:guid w:val="{A14DADC3-66FF-4D37-8750-2B088A1D770A}"/>
      </w:docPartPr>
      <w:docPartBody>
        <w:p w:rsidR="00BB36E2" w:rsidRDefault="00BB36E2" w:rsidP="00BB36E2">
          <w:pPr>
            <w:pStyle w:val="B732E57A33EC4BA4BAF4089F66FBB1349"/>
          </w:pPr>
          <w:r w:rsidRPr="0020478B">
            <w:rPr>
              <w:rStyle w:val="Textedelespacerserv"/>
              <w:rFonts w:asciiTheme="minorHAnsi" w:hAnsiTheme="minorHAnsi" w:cstheme="minorHAnsi"/>
              <w:color w:val="AEAAAA" w:themeColor="background2" w:themeShade="BF"/>
              <w:highlight w:val="darkGray"/>
              <w:lang w:val="fr-BE"/>
            </w:rPr>
            <w:t>Texte</w:t>
          </w:r>
        </w:p>
      </w:docPartBody>
    </w:docPart>
    <w:docPart>
      <w:docPartPr>
        <w:name w:val="1DB208FB1D5049B3956A9D135DFD1A29"/>
        <w:category>
          <w:name w:val="Général"/>
          <w:gallery w:val="placeholder"/>
        </w:category>
        <w:types>
          <w:type w:val="bbPlcHdr"/>
        </w:types>
        <w:behaviors>
          <w:behavior w:val="content"/>
        </w:behaviors>
        <w:guid w:val="{6D771E0A-A4F3-4450-B3C3-C5C41B853EE9}"/>
      </w:docPartPr>
      <w:docPartBody>
        <w:p w:rsidR="00BB36E2" w:rsidRDefault="00BB36E2" w:rsidP="00BB36E2">
          <w:pPr>
            <w:pStyle w:val="1DB208FB1D5049B3956A9D135DFD1A299"/>
          </w:pPr>
          <w:r w:rsidRPr="00450EED">
            <w:rPr>
              <w:rStyle w:val="Textedelespacerserv"/>
              <w:rFonts w:asciiTheme="minorHAnsi" w:hAnsiTheme="minorHAnsi" w:cstheme="minorHAnsi"/>
              <w:color w:val="AEAAAA" w:themeColor="background2" w:themeShade="BF"/>
              <w:highlight w:val="darkGray"/>
              <w:lang w:val="fr-BE"/>
            </w:rPr>
            <w:t>Texte</w:t>
          </w:r>
        </w:p>
      </w:docPartBody>
    </w:docPart>
    <w:docPart>
      <w:docPartPr>
        <w:name w:val="4BA34BC6415546E7901CF1A5392D9059"/>
        <w:category>
          <w:name w:val="Général"/>
          <w:gallery w:val="placeholder"/>
        </w:category>
        <w:types>
          <w:type w:val="bbPlcHdr"/>
        </w:types>
        <w:behaviors>
          <w:behavior w:val="content"/>
        </w:behaviors>
        <w:guid w:val="{BA1A199A-12B1-4C69-AEED-91AD2FF07B30}"/>
      </w:docPartPr>
      <w:docPartBody>
        <w:p w:rsidR="00BB36E2" w:rsidRDefault="00BB36E2" w:rsidP="00BB36E2">
          <w:pPr>
            <w:pStyle w:val="4BA34BC6415546E7901CF1A5392D9059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896B133A1BA74DD5B778BC605195D3C8"/>
        <w:category>
          <w:name w:val="Général"/>
          <w:gallery w:val="placeholder"/>
        </w:category>
        <w:types>
          <w:type w:val="bbPlcHdr"/>
        </w:types>
        <w:behaviors>
          <w:behavior w:val="content"/>
        </w:behaviors>
        <w:guid w:val="{8D5806A5-FD76-4949-9127-94BA8A91AF28}"/>
      </w:docPartPr>
      <w:docPartBody>
        <w:p w:rsidR="00BB36E2" w:rsidRDefault="00BB36E2" w:rsidP="00BB36E2">
          <w:pPr>
            <w:pStyle w:val="896B133A1BA74DD5B778BC605195D3C89"/>
          </w:pPr>
          <w:r w:rsidRPr="00C87322">
            <w:rPr>
              <w:rStyle w:val="Textedelespacerserv"/>
              <w:rFonts w:asciiTheme="minorHAnsi" w:hAnsiTheme="minorHAnsi" w:cstheme="minorHAnsi"/>
              <w:color w:val="AEAAAA" w:themeColor="background2" w:themeShade="BF"/>
              <w:highlight w:val="darkGray"/>
              <w:lang w:val="fr-BE"/>
            </w:rPr>
            <w:t>Texte</w:t>
          </w:r>
        </w:p>
      </w:docPartBody>
    </w:docPart>
    <w:docPart>
      <w:docPartPr>
        <w:name w:val="88C3A440B58A4EDC841DF2B48DA5C3DB"/>
        <w:category>
          <w:name w:val="Général"/>
          <w:gallery w:val="placeholder"/>
        </w:category>
        <w:types>
          <w:type w:val="bbPlcHdr"/>
        </w:types>
        <w:behaviors>
          <w:behavior w:val="content"/>
        </w:behaviors>
        <w:guid w:val="{D98BC9F0-090A-479E-B1C5-1F456E6DE96D}"/>
      </w:docPartPr>
      <w:docPartBody>
        <w:p w:rsidR="00BB36E2" w:rsidRDefault="00BB36E2" w:rsidP="00BB36E2">
          <w:pPr>
            <w:pStyle w:val="88C3A440B58A4EDC841DF2B48DA5C3DB9"/>
          </w:pPr>
          <w:r w:rsidRPr="0020478B">
            <w:rPr>
              <w:rStyle w:val="Textedelespacerserv"/>
              <w:rFonts w:asciiTheme="minorHAnsi" w:hAnsiTheme="minorHAnsi" w:cstheme="minorHAnsi"/>
              <w:color w:val="AEAAAA" w:themeColor="background2" w:themeShade="BF"/>
              <w:highlight w:val="darkGray"/>
              <w:lang w:val="fr-BE"/>
            </w:rPr>
            <w:t>Texte</w:t>
          </w:r>
        </w:p>
      </w:docPartBody>
    </w:docPart>
    <w:docPart>
      <w:docPartPr>
        <w:name w:val="F14BC637C69346779F81DD2780FC0828"/>
        <w:category>
          <w:name w:val="Général"/>
          <w:gallery w:val="placeholder"/>
        </w:category>
        <w:types>
          <w:type w:val="bbPlcHdr"/>
        </w:types>
        <w:behaviors>
          <w:behavior w:val="content"/>
        </w:behaviors>
        <w:guid w:val="{24423DFD-BAF9-4113-AA9B-2A3CF89FA7D4}"/>
      </w:docPartPr>
      <w:docPartBody>
        <w:p w:rsidR="00BB36E2" w:rsidRDefault="00BB36E2" w:rsidP="00BB36E2">
          <w:pPr>
            <w:pStyle w:val="F14BC637C69346779F81DD2780FC08289"/>
          </w:pPr>
          <w:r w:rsidRPr="00450EED">
            <w:rPr>
              <w:rStyle w:val="Textedelespacerserv"/>
              <w:rFonts w:asciiTheme="minorHAnsi" w:hAnsiTheme="minorHAnsi" w:cstheme="minorHAnsi"/>
              <w:color w:val="AEAAAA" w:themeColor="background2" w:themeShade="BF"/>
              <w:highlight w:val="darkGray"/>
              <w:lang w:val="fr-BE"/>
            </w:rPr>
            <w:t>Texte</w:t>
          </w:r>
        </w:p>
      </w:docPartBody>
    </w:docPart>
    <w:docPart>
      <w:docPartPr>
        <w:name w:val="8E43E74A01F74949A08D72EFE5948CFC"/>
        <w:category>
          <w:name w:val="Général"/>
          <w:gallery w:val="placeholder"/>
        </w:category>
        <w:types>
          <w:type w:val="bbPlcHdr"/>
        </w:types>
        <w:behaviors>
          <w:behavior w:val="content"/>
        </w:behaviors>
        <w:guid w:val="{52501A41-600F-4C42-8980-BB7D7C98D8C3}"/>
      </w:docPartPr>
      <w:docPartBody>
        <w:p w:rsidR="00BB36E2" w:rsidRDefault="00BB36E2" w:rsidP="00BB36E2">
          <w:pPr>
            <w:pStyle w:val="8E43E74A01F74949A08D72EFE5948CFC9"/>
          </w:pPr>
          <w:r w:rsidRPr="007D79D9">
            <w:rPr>
              <w:rStyle w:val="Textedelespacerserv"/>
              <w:rFonts w:asciiTheme="minorHAnsi" w:hAnsiTheme="minorHAnsi" w:cstheme="minorHAnsi"/>
              <w:color w:val="AEAAAA" w:themeColor="background2" w:themeShade="BF"/>
              <w:highlight w:val="darkGray"/>
              <w:lang w:val="fr-BE"/>
            </w:rPr>
            <w:t>Texte</w:t>
          </w:r>
        </w:p>
      </w:docPartBody>
    </w:docPart>
    <w:docPart>
      <w:docPartPr>
        <w:name w:val="0654D55910634954A3563D1B3ABDB561"/>
        <w:category>
          <w:name w:val="Général"/>
          <w:gallery w:val="placeholder"/>
        </w:category>
        <w:types>
          <w:type w:val="bbPlcHdr"/>
        </w:types>
        <w:behaviors>
          <w:behavior w:val="content"/>
        </w:behaviors>
        <w:guid w:val="{DD9E7CBC-C320-42BD-8824-AF5B93A19648}"/>
      </w:docPartPr>
      <w:docPartBody>
        <w:p w:rsidR="00BB36E2" w:rsidRDefault="00BB36E2" w:rsidP="00BB36E2">
          <w:pPr>
            <w:pStyle w:val="0654D55910634954A3563D1B3ABDB5619"/>
          </w:pPr>
          <w:r w:rsidRPr="007D79D9">
            <w:rPr>
              <w:rStyle w:val="Textedelespacerserv"/>
              <w:rFonts w:asciiTheme="minorHAnsi" w:hAnsiTheme="minorHAnsi" w:cstheme="minorHAnsi"/>
              <w:color w:val="AEAAAA" w:themeColor="background2" w:themeShade="BF"/>
              <w:highlight w:val="darkGray"/>
              <w:lang w:val="fr-BE"/>
            </w:rPr>
            <w:t>Texte</w:t>
          </w:r>
        </w:p>
      </w:docPartBody>
    </w:docPart>
    <w:docPart>
      <w:docPartPr>
        <w:name w:val="03AD92B6A6C14D72A6F7474E802D6CC6"/>
        <w:category>
          <w:name w:val="Général"/>
          <w:gallery w:val="placeholder"/>
        </w:category>
        <w:types>
          <w:type w:val="bbPlcHdr"/>
        </w:types>
        <w:behaviors>
          <w:behavior w:val="content"/>
        </w:behaviors>
        <w:guid w:val="{FDFAEBD0-FDE8-4717-B241-1AF8997EC2FB}"/>
      </w:docPartPr>
      <w:docPartBody>
        <w:p w:rsidR="00BB36E2" w:rsidRDefault="00BB36E2" w:rsidP="00BB36E2">
          <w:pPr>
            <w:pStyle w:val="03AD92B6A6C14D72A6F7474E802D6CC6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EB7C76FDB804FD19C188FFCD538D255"/>
        <w:category>
          <w:name w:val="Général"/>
          <w:gallery w:val="placeholder"/>
        </w:category>
        <w:types>
          <w:type w:val="bbPlcHdr"/>
        </w:types>
        <w:behaviors>
          <w:behavior w:val="content"/>
        </w:behaviors>
        <w:guid w:val="{AC514FB4-72CC-4B33-91C6-5B84346D3502}"/>
      </w:docPartPr>
      <w:docPartBody>
        <w:p w:rsidR="00BB36E2" w:rsidRDefault="00BB36E2" w:rsidP="00BB36E2">
          <w:pPr>
            <w:pStyle w:val="DEB7C76FDB804FD19C188FFCD538D255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46C5F3B1BCE44B2B994075284BE6DE6"/>
        <w:category>
          <w:name w:val="Général"/>
          <w:gallery w:val="placeholder"/>
        </w:category>
        <w:types>
          <w:type w:val="bbPlcHdr"/>
        </w:types>
        <w:behaviors>
          <w:behavior w:val="content"/>
        </w:behaviors>
        <w:guid w:val="{94198F29-F027-49B4-B28B-AD4FB464BECF}"/>
      </w:docPartPr>
      <w:docPartBody>
        <w:p w:rsidR="00BB36E2" w:rsidRDefault="00BB36E2" w:rsidP="00BB36E2">
          <w:pPr>
            <w:pStyle w:val="546C5F3B1BCE44B2B994075284BE6DE69"/>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0E87F9FC4B494B998C3EE3E07BD89C2A"/>
        <w:category>
          <w:name w:val="Général"/>
          <w:gallery w:val="placeholder"/>
        </w:category>
        <w:types>
          <w:type w:val="bbPlcHdr"/>
        </w:types>
        <w:behaviors>
          <w:behavior w:val="content"/>
        </w:behaviors>
        <w:guid w:val="{C7C76369-ABBA-4AA5-90D4-AFD968ACD4B1}"/>
      </w:docPartPr>
      <w:docPartBody>
        <w:p w:rsidR="00BB36E2" w:rsidRDefault="00BB36E2" w:rsidP="00BB36E2">
          <w:pPr>
            <w:pStyle w:val="0E87F9FC4B494B998C3EE3E07BD89C2A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976376AD64384ABC8852890DA75427F7"/>
        <w:category>
          <w:name w:val="Général"/>
          <w:gallery w:val="placeholder"/>
        </w:category>
        <w:types>
          <w:type w:val="bbPlcHdr"/>
        </w:types>
        <w:behaviors>
          <w:behavior w:val="content"/>
        </w:behaviors>
        <w:guid w:val="{74E70392-DFBA-481B-A82C-51639BD30AEA}"/>
      </w:docPartPr>
      <w:docPartBody>
        <w:p w:rsidR="00BB36E2" w:rsidRDefault="00BB36E2" w:rsidP="00BB36E2">
          <w:pPr>
            <w:pStyle w:val="976376AD64384ABC8852890DA75427F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A0EB5B4134FD44AE87A39A21BB046DF7"/>
        <w:category>
          <w:name w:val="Général"/>
          <w:gallery w:val="placeholder"/>
        </w:category>
        <w:types>
          <w:type w:val="bbPlcHdr"/>
        </w:types>
        <w:behaviors>
          <w:behavior w:val="content"/>
        </w:behaviors>
        <w:guid w:val="{34F83847-2F01-4D19-A205-7C490640D90E}"/>
      </w:docPartPr>
      <w:docPartBody>
        <w:p w:rsidR="00BB36E2" w:rsidRDefault="00BB36E2" w:rsidP="00BB36E2">
          <w:pPr>
            <w:pStyle w:val="A0EB5B4134FD44AE87A39A21BB046DF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4AE21EC61AA246F2A8F909237087B756"/>
        <w:category>
          <w:name w:val="Général"/>
          <w:gallery w:val="placeholder"/>
        </w:category>
        <w:types>
          <w:type w:val="bbPlcHdr"/>
        </w:types>
        <w:behaviors>
          <w:behavior w:val="content"/>
        </w:behaviors>
        <w:guid w:val="{F9E6998A-449E-4ABF-87E1-5BCE82B9E3CB}"/>
      </w:docPartPr>
      <w:docPartBody>
        <w:p w:rsidR="00BB36E2" w:rsidRDefault="00BB36E2" w:rsidP="00BB36E2">
          <w:pPr>
            <w:pStyle w:val="4AE21EC61AA246F2A8F909237087B756"/>
          </w:pPr>
          <w:r w:rsidRPr="00DE29C8">
            <w:rPr>
              <w:rStyle w:val="Textedelespacerserv"/>
              <w:rFonts w:cstheme="minorHAnsi"/>
              <w:color w:val="AEAAAA" w:themeColor="background2" w:themeShade="BF"/>
              <w:highlight w:val="darkGray"/>
            </w:rPr>
            <w:t>Texte</w:t>
          </w:r>
        </w:p>
      </w:docPartBody>
    </w:docPart>
    <w:docPart>
      <w:docPartPr>
        <w:name w:val="0EA29EF5CADF472F821AF44CFFFC34F7"/>
        <w:category>
          <w:name w:val="Général"/>
          <w:gallery w:val="placeholder"/>
        </w:category>
        <w:types>
          <w:type w:val="bbPlcHdr"/>
        </w:types>
        <w:behaviors>
          <w:behavior w:val="content"/>
        </w:behaviors>
        <w:guid w:val="{A613AA3A-9D2B-44CA-B6C2-2FC75CF7B26D}"/>
      </w:docPartPr>
      <w:docPartBody>
        <w:p w:rsidR="00BB36E2" w:rsidRDefault="00BB36E2" w:rsidP="00BB36E2">
          <w:pPr>
            <w:pStyle w:val="0EA29EF5CADF472F821AF44CFFFC34F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3B07087804094F69880C9BFD9BACC12F"/>
        <w:category>
          <w:name w:val="Général"/>
          <w:gallery w:val="placeholder"/>
        </w:category>
        <w:types>
          <w:type w:val="bbPlcHdr"/>
        </w:types>
        <w:behaviors>
          <w:behavior w:val="content"/>
        </w:behaviors>
        <w:guid w:val="{9B52BBD2-4569-42D2-84B9-354C47B1D7E0}"/>
      </w:docPartPr>
      <w:docPartBody>
        <w:p w:rsidR="00BB36E2" w:rsidRDefault="00BB36E2" w:rsidP="00BB36E2">
          <w:pPr>
            <w:pStyle w:val="3B07087804094F69880C9BFD9BACC12F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AEAC71C68A654E9184CD3309E33F87B4"/>
        <w:category>
          <w:name w:val="Général"/>
          <w:gallery w:val="placeholder"/>
        </w:category>
        <w:types>
          <w:type w:val="bbPlcHdr"/>
        </w:types>
        <w:behaviors>
          <w:behavior w:val="content"/>
        </w:behaviors>
        <w:guid w:val="{EF464324-1857-4BE2-85C9-3492D3598C2A}"/>
      </w:docPartPr>
      <w:docPartBody>
        <w:p w:rsidR="00BB36E2" w:rsidRDefault="00BB36E2" w:rsidP="00BB36E2">
          <w:pPr>
            <w:pStyle w:val="AEAC71C68A654E9184CD3309E33F87B4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87A0B5C013774E0F9349CF370E3ECB05"/>
        <w:category>
          <w:name w:val="Général"/>
          <w:gallery w:val="placeholder"/>
        </w:category>
        <w:types>
          <w:type w:val="bbPlcHdr"/>
        </w:types>
        <w:behaviors>
          <w:behavior w:val="content"/>
        </w:behaviors>
        <w:guid w:val="{BC958391-9ADF-4E7D-A143-DA1C3DE4937A}"/>
      </w:docPartPr>
      <w:docPartBody>
        <w:p w:rsidR="00BB36E2" w:rsidRDefault="00BB36E2" w:rsidP="00BB36E2">
          <w:pPr>
            <w:pStyle w:val="87A0B5C013774E0F9349CF370E3ECB05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1FD48DDF20734735BE4C4A3E7AA9125D"/>
        <w:category>
          <w:name w:val="Général"/>
          <w:gallery w:val="placeholder"/>
        </w:category>
        <w:types>
          <w:type w:val="bbPlcHdr"/>
        </w:types>
        <w:behaviors>
          <w:behavior w:val="content"/>
        </w:behaviors>
        <w:guid w:val="{5600EA22-832D-4044-8E80-7801E9FE76D4}"/>
      </w:docPartPr>
      <w:docPartBody>
        <w:p w:rsidR="00BB36E2" w:rsidRDefault="00BB36E2" w:rsidP="00BB36E2">
          <w:pPr>
            <w:pStyle w:val="1FD48DDF20734735BE4C4A3E7AA9125D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2108A14FDEB1442B94AF01DADEC98A92"/>
        <w:category>
          <w:name w:val="Général"/>
          <w:gallery w:val="placeholder"/>
        </w:category>
        <w:types>
          <w:type w:val="bbPlcHdr"/>
        </w:types>
        <w:behaviors>
          <w:behavior w:val="content"/>
        </w:behaviors>
        <w:guid w:val="{66798910-9BFB-496B-99CC-01BA53DD9F9E}"/>
      </w:docPartPr>
      <w:docPartBody>
        <w:p w:rsidR="00BB36E2" w:rsidRDefault="00BB36E2" w:rsidP="00BB36E2">
          <w:pPr>
            <w:pStyle w:val="2108A14FDEB1442B94AF01DADEC98A92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ADE20432344F446C8C493837A1F3C1CC"/>
        <w:category>
          <w:name w:val="Général"/>
          <w:gallery w:val="placeholder"/>
        </w:category>
        <w:types>
          <w:type w:val="bbPlcHdr"/>
        </w:types>
        <w:behaviors>
          <w:behavior w:val="content"/>
        </w:behaviors>
        <w:guid w:val="{FB5ADB6F-79EF-4D6E-B56B-CD0E65E0FF13}"/>
      </w:docPartPr>
      <w:docPartBody>
        <w:p w:rsidR="00BB36E2" w:rsidRDefault="00BB36E2" w:rsidP="00BB36E2">
          <w:pPr>
            <w:pStyle w:val="ADE20432344F446C8C493837A1F3C1CC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F0A8C5AF51BE4EC89FE07B84D553DC1E"/>
        <w:category>
          <w:name w:val="Général"/>
          <w:gallery w:val="placeholder"/>
        </w:category>
        <w:types>
          <w:type w:val="bbPlcHdr"/>
        </w:types>
        <w:behaviors>
          <w:behavior w:val="content"/>
        </w:behaviors>
        <w:guid w:val="{794C3EC7-B0F5-4A41-B34D-E097DBB96815}"/>
      </w:docPartPr>
      <w:docPartBody>
        <w:p w:rsidR="00BB36E2" w:rsidRDefault="00BB36E2" w:rsidP="00BB36E2">
          <w:pPr>
            <w:pStyle w:val="F0A8C5AF51BE4EC89FE07B84D553DC1E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8407BCF6D5934A2C979F4A5395EAC0A2"/>
        <w:category>
          <w:name w:val="Général"/>
          <w:gallery w:val="placeholder"/>
        </w:category>
        <w:types>
          <w:type w:val="bbPlcHdr"/>
        </w:types>
        <w:behaviors>
          <w:behavior w:val="content"/>
        </w:behaviors>
        <w:guid w:val="{78C72732-B214-4666-B348-90FA10068728}"/>
      </w:docPartPr>
      <w:docPartBody>
        <w:p w:rsidR="00BB36E2" w:rsidRDefault="00BB36E2" w:rsidP="00BB36E2">
          <w:pPr>
            <w:pStyle w:val="8407BCF6D5934A2C979F4A5395EAC0A2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82334EB05A044FA594C7887CFA9A88A0"/>
        <w:category>
          <w:name w:val="Général"/>
          <w:gallery w:val="placeholder"/>
        </w:category>
        <w:types>
          <w:type w:val="bbPlcHdr"/>
        </w:types>
        <w:behaviors>
          <w:behavior w:val="content"/>
        </w:behaviors>
        <w:guid w:val="{909B2F5B-4E87-4B72-8077-2E03128536BD}"/>
      </w:docPartPr>
      <w:docPartBody>
        <w:p w:rsidR="00BB36E2" w:rsidRDefault="00BB36E2" w:rsidP="00BB36E2">
          <w:pPr>
            <w:pStyle w:val="82334EB05A044FA594C7887CFA9A88A0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7DE52B0EE96941C88C2241B52A447DEC"/>
        <w:category>
          <w:name w:val="Général"/>
          <w:gallery w:val="placeholder"/>
        </w:category>
        <w:types>
          <w:type w:val="bbPlcHdr"/>
        </w:types>
        <w:behaviors>
          <w:behavior w:val="content"/>
        </w:behaviors>
        <w:guid w:val="{270067E0-3356-4DF2-84CA-093197CA1A84}"/>
      </w:docPartPr>
      <w:docPartBody>
        <w:p w:rsidR="00BB36E2" w:rsidRDefault="00BB36E2" w:rsidP="00BB36E2">
          <w:pPr>
            <w:pStyle w:val="7DE52B0EE96941C88C2241B52A447DEC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EE4975D4BE1B48AA98CC9172B5B66978"/>
        <w:category>
          <w:name w:val="Général"/>
          <w:gallery w:val="placeholder"/>
        </w:category>
        <w:types>
          <w:type w:val="bbPlcHdr"/>
        </w:types>
        <w:behaviors>
          <w:behavior w:val="content"/>
        </w:behaviors>
        <w:guid w:val="{0F8D72D9-F6FC-4B4A-821F-40305B8E3669}"/>
      </w:docPartPr>
      <w:docPartBody>
        <w:p w:rsidR="00BB36E2" w:rsidRDefault="00BB36E2" w:rsidP="00BB36E2">
          <w:pPr>
            <w:pStyle w:val="EE4975D4BE1B48AA98CC9172B5B66978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24BF55EB305848B3A9CC9D96D344914D"/>
        <w:category>
          <w:name w:val="Général"/>
          <w:gallery w:val="placeholder"/>
        </w:category>
        <w:types>
          <w:type w:val="bbPlcHdr"/>
        </w:types>
        <w:behaviors>
          <w:behavior w:val="content"/>
        </w:behaviors>
        <w:guid w:val="{379E01D4-8304-49D0-B99D-E5AF73AE09C5}"/>
      </w:docPartPr>
      <w:docPartBody>
        <w:p w:rsidR="00BB36E2" w:rsidRDefault="00BB36E2" w:rsidP="00BB36E2">
          <w:pPr>
            <w:pStyle w:val="24BF55EB305848B3A9CC9D96D344914D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E8AAFABDA4DD4071A3DF32BA255AE129"/>
        <w:category>
          <w:name w:val="Général"/>
          <w:gallery w:val="placeholder"/>
        </w:category>
        <w:types>
          <w:type w:val="bbPlcHdr"/>
        </w:types>
        <w:behaviors>
          <w:behavior w:val="content"/>
        </w:behaviors>
        <w:guid w:val="{A92A2F07-D439-400E-8F21-5CA325C9FAF6}"/>
      </w:docPartPr>
      <w:docPartBody>
        <w:p w:rsidR="00BB36E2" w:rsidRDefault="00BB36E2" w:rsidP="00BB36E2">
          <w:pPr>
            <w:pStyle w:val="E8AAFABDA4DD4071A3DF32BA255AE129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C978C5A3CF5046D6A86E0DF77B61905D"/>
        <w:category>
          <w:name w:val="Général"/>
          <w:gallery w:val="placeholder"/>
        </w:category>
        <w:types>
          <w:type w:val="bbPlcHdr"/>
        </w:types>
        <w:behaviors>
          <w:behavior w:val="content"/>
        </w:behaviors>
        <w:guid w:val="{3EF34D7C-DD30-4047-BBBF-56E770E8AE19}"/>
      </w:docPartPr>
      <w:docPartBody>
        <w:p w:rsidR="00BB36E2" w:rsidRDefault="00BB36E2" w:rsidP="00BB36E2">
          <w:pPr>
            <w:pStyle w:val="C978C5A3CF5046D6A86E0DF77B61905D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2AFE6BC0406B43D38ECE31F52AB25EBE"/>
        <w:category>
          <w:name w:val="Général"/>
          <w:gallery w:val="placeholder"/>
        </w:category>
        <w:types>
          <w:type w:val="bbPlcHdr"/>
        </w:types>
        <w:behaviors>
          <w:behavior w:val="content"/>
        </w:behaviors>
        <w:guid w:val="{E0EFB86C-780E-42BC-B83D-1100608571CF}"/>
      </w:docPartPr>
      <w:docPartBody>
        <w:p w:rsidR="00BB36E2" w:rsidRDefault="00BB36E2" w:rsidP="00BB36E2">
          <w:pPr>
            <w:pStyle w:val="2AFE6BC0406B43D38ECE31F52AB25EBE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B162382A94C441BCA2C4E663E1945030"/>
        <w:category>
          <w:name w:val="Général"/>
          <w:gallery w:val="placeholder"/>
        </w:category>
        <w:types>
          <w:type w:val="bbPlcHdr"/>
        </w:types>
        <w:behaviors>
          <w:behavior w:val="content"/>
        </w:behaviors>
        <w:guid w:val="{18046BB7-2416-488B-916A-E8886679CE75}"/>
      </w:docPartPr>
      <w:docPartBody>
        <w:p w:rsidR="00BB36E2" w:rsidRDefault="00BB36E2" w:rsidP="00BB36E2">
          <w:pPr>
            <w:pStyle w:val="B162382A94C441BCA2C4E663E1945030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04E3E9E28141427AAC85DA4AAC7EB311"/>
        <w:category>
          <w:name w:val="Général"/>
          <w:gallery w:val="placeholder"/>
        </w:category>
        <w:types>
          <w:type w:val="bbPlcHdr"/>
        </w:types>
        <w:behaviors>
          <w:behavior w:val="content"/>
        </w:behaviors>
        <w:guid w:val="{5B262939-5CA2-44AE-B4FB-1D5BAF0E83AA}"/>
      </w:docPartPr>
      <w:docPartBody>
        <w:p w:rsidR="00BB36E2" w:rsidRDefault="00BB36E2" w:rsidP="00BB36E2">
          <w:pPr>
            <w:pStyle w:val="04E3E9E28141427AAC85DA4AAC7EB311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6BC64978FB934BAF9725B9FF9DEAE0F3"/>
        <w:category>
          <w:name w:val="Général"/>
          <w:gallery w:val="placeholder"/>
        </w:category>
        <w:types>
          <w:type w:val="bbPlcHdr"/>
        </w:types>
        <w:behaviors>
          <w:behavior w:val="content"/>
        </w:behaviors>
        <w:guid w:val="{AE27C109-F312-4AFC-894B-A03810139DC3}"/>
      </w:docPartPr>
      <w:docPartBody>
        <w:p w:rsidR="00BB36E2" w:rsidRDefault="00BB36E2" w:rsidP="00BB36E2">
          <w:pPr>
            <w:pStyle w:val="6BC64978FB934BAF9725B9FF9DEAE0F3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1FFE8E0FEEA04E219FC6E720EB608646"/>
        <w:category>
          <w:name w:val="Général"/>
          <w:gallery w:val="placeholder"/>
        </w:category>
        <w:types>
          <w:type w:val="bbPlcHdr"/>
        </w:types>
        <w:behaviors>
          <w:behavior w:val="content"/>
        </w:behaviors>
        <w:guid w:val="{D388A061-64A4-4A61-84A7-C82C8A6710A5}"/>
      </w:docPartPr>
      <w:docPartBody>
        <w:p w:rsidR="00BB36E2" w:rsidRDefault="00BB36E2" w:rsidP="00BB36E2">
          <w:pPr>
            <w:pStyle w:val="1FFE8E0FEEA04E219FC6E720EB608646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17DE3DFFFA404E72BD980DE037E7FCC7"/>
        <w:category>
          <w:name w:val="Général"/>
          <w:gallery w:val="placeholder"/>
        </w:category>
        <w:types>
          <w:type w:val="bbPlcHdr"/>
        </w:types>
        <w:behaviors>
          <w:behavior w:val="content"/>
        </w:behaviors>
        <w:guid w:val="{41A16CE1-8FF0-4D37-B50F-20841CF16D57}"/>
      </w:docPartPr>
      <w:docPartBody>
        <w:p w:rsidR="00BB36E2" w:rsidRDefault="00BB36E2" w:rsidP="00BB36E2">
          <w:pPr>
            <w:pStyle w:val="17DE3DFFFA404E72BD980DE037E7FCC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FE41210C3A8D424E859D9237DBE2C1D7"/>
        <w:category>
          <w:name w:val="Général"/>
          <w:gallery w:val="placeholder"/>
        </w:category>
        <w:types>
          <w:type w:val="bbPlcHdr"/>
        </w:types>
        <w:behaviors>
          <w:behavior w:val="content"/>
        </w:behaviors>
        <w:guid w:val="{3845B984-6FDF-4DEC-9A45-ACD49F664F08}"/>
      </w:docPartPr>
      <w:docPartBody>
        <w:p w:rsidR="00BB36E2" w:rsidRDefault="00BB36E2" w:rsidP="00BB36E2">
          <w:pPr>
            <w:pStyle w:val="FE41210C3A8D424E859D9237DBE2C1D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927D1ACBB263496883421CBBC7E0E7C1"/>
        <w:category>
          <w:name w:val="Général"/>
          <w:gallery w:val="placeholder"/>
        </w:category>
        <w:types>
          <w:type w:val="bbPlcHdr"/>
        </w:types>
        <w:behaviors>
          <w:behavior w:val="content"/>
        </w:behaviors>
        <w:guid w:val="{C41EA89B-5052-4728-BF2F-AFF0CC5FF872}"/>
      </w:docPartPr>
      <w:docPartBody>
        <w:p w:rsidR="00BB36E2" w:rsidRDefault="00BB36E2" w:rsidP="00BB36E2">
          <w:pPr>
            <w:pStyle w:val="927D1ACBB263496883421CBBC7E0E7C1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02130D62698741919BEF19035FD5F967"/>
        <w:category>
          <w:name w:val="Général"/>
          <w:gallery w:val="placeholder"/>
        </w:category>
        <w:types>
          <w:type w:val="bbPlcHdr"/>
        </w:types>
        <w:behaviors>
          <w:behavior w:val="content"/>
        </w:behaviors>
        <w:guid w:val="{0CC4A54E-9EEB-44DC-AF72-9CB6BC61D443}"/>
      </w:docPartPr>
      <w:docPartBody>
        <w:p w:rsidR="00BB36E2" w:rsidRDefault="00BB36E2" w:rsidP="00BB36E2">
          <w:pPr>
            <w:pStyle w:val="02130D62698741919BEF19035FD5F9678"/>
          </w:pPr>
          <w:r w:rsidRPr="000748EA">
            <w:rPr>
              <w:rStyle w:val="Textedelespacerserv"/>
              <w:rFonts w:asciiTheme="minorHAnsi" w:hAnsiTheme="minorHAnsi" w:cstheme="minorHAnsi"/>
              <w:color w:val="AEAAAA" w:themeColor="background2" w:themeShade="BF"/>
              <w:highlight w:val="darkGray"/>
              <w:lang w:val="fr-BE"/>
            </w:rPr>
            <w:t>Texte</w:t>
          </w:r>
        </w:p>
      </w:docPartBody>
    </w:docPart>
    <w:docPart>
      <w:docPartPr>
        <w:name w:val="DBF891DF26E641A4B6070B2ED833C2B0"/>
        <w:category>
          <w:name w:val="Général"/>
          <w:gallery w:val="placeholder"/>
        </w:category>
        <w:types>
          <w:type w:val="bbPlcHdr"/>
        </w:types>
        <w:behaviors>
          <w:behavior w:val="content"/>
        </w:behaviors>
        <w:guid w:val="{F38A1762-59B8-48F2-9DA4-ACDEE7B3E8E1}"/>
      </w:docPartPr>
      <w:docPartBody>
        <w:p w:rsidR="00BB36E2" w:rsidRDefault="00BB36E2" w:rsidP="00BB36E2">
          <w:pPr>
            <w:pStyle w:val="DBF891DF26E641A4B6070B2ED833C2B02"/>
          </w:pPr>
          <w:r w:rsidRPr="00D61801">
            <w:rPr>
              <w:rFonts w:ascii="Calibri" w:hAnsi="Calibri" w:cs="Calibri"/>
              <w:bCs/>
              <w:color w:val="7B7B7B" w:themeColor="accent3" w:themeShade="BF"/>
              <w:sz w:val="18"/>
              <w:szCs w:val="18"/>
              <w:lang w:val="fr-BE"/>
            </w:rPr>
            <w:t>Cliquer pour ajouter une d</w:t>
          </w:r>
          <w:r w:rsidRPr="00D61801">
            <w:rPr>
              <w:rStyle w:val="Textedelespacerserv"/>
              <w:rFonts w:ascii="Calibri" w:hAnsi="Calibri" w:cs="Calibri"/>
              <w:bCs/>
              <w:color w:val="7B7B7B" w:themeColor="accent3" w:themeShade="BF"/>
              <w:sz w:val="18"/>
              <w:szCs w:val="18"/>
              <w:lang w:val="fr-BE"/>
            </w:rPr>
            <w:t>ate</w:t>
          </w:r>
        </w:p>
      </w:docPartBody>
    </w:docPart>
    <w:docPart>
      <w:docPartPr>
        <w:name w:val="1D9128D5EB134865AA91F1E130A47A05"/>
        <w:category>
          <w:name w:val="Général"/>
          <w:gallery w:val="placeholder"/>
        </w:category>
        <w:types>
          <w:type w:val="bbPlcHdr"/>
        </w:types>
        <w:behaviors>
          <w:behavior w:val="content"/>
        </w:behaviors>
        <w:guid w:val="{F59DA9F2-EA0F-43CA-A60B-47F4B63A7EFF}"/>
      </w:docPartPr>
      <w:docPartBody>
        <w:p w:rsidR="00BB36E2" w:rsidRDefault="00BB36E2" w:rsidP="00BB36E2">
          <w:pPr>
            <w:pStyle w:val="1D9128D5EB134865AA91F1E130A47A055"/>
          </w:pPr>
          <w:r w:rsidRPr="00236A26">
            <w:rPr>
              <w:rStyle w:val="Textedelespacerserv"/>
              <w:rFonts w:asciiTheme="minorHAnsi" w:hAnsiTheme="minorHAnsi" w:cstheme="minorHAnsi"/>
              <w:sz w:val="18"/>
              <w:szCs w:val="18"/>
              <w:lang w:val="fr-BE"/>
            </w:rPr>
            <w:t>Cliquez pour entrer du texte.</w:t>
          </w:r>
        </w:p>
      </w:docPartBody>
    </w:docPart>
    <w:docPart>
      <w:docPartPr>
        <w:name w:val="EF36E0D7A4784E9FA9276FFB78D0394B"/>
        <w:category>
          <w:name w:val="Général"/>
          <w:gallery w:val="placeholder"/>
        </w:category>
        <w:types>
          <w:type w:val="bbPlcHdr"/>
        </w:types>
        <w:behaviors>
          <w:behavior w:val="content"/>
        </w:behaviors>
        <w:guid w:val="{2A60A5F3-9136-44AC-8D7E-B008FF93426E}"/>
      </w:docPartPr>
      <w:docPartBody>
        <w:p w:rsidR="00BB36E2" w:rsidRDefault="00BB36E2" w:rsidP="00BB36E2">
          <w:pPr>
            <w:pStyle w:val="EF36E0D7A4784E9FA9276FFB78D0394B4"/>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21D838CB59C440928B5C5BBC1A4810F5"/>
        <w:category>
          <w:name w:val="Général"/>
          <w:gallery w:val="placeholder"/>
        </w:category>
        <w:types>
          <w:type w:val="bbPlcHdr"/>
        </w:types>
        <w:behaviors>
          <w:behavior w:val="content"/>
        </w:behaviors>
        <w:guid w:val="{A8B00F25-F4AC-43F0-8D98-155DE9B15CD2}"/>
      </w:docPartPr>
      <w:docPartBody>
        <w:p w:rsidR="00BB36E2" w:rsidRDefault="00BB36E2" w:rsidP="00BB36E2">
          <w:pPr>
            <w:pStyle w:val="21D838CB59C440928B5C5BBC1A4810F53"/>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20429C5B5A5D4A1BA164A4EE55A7A6E5"/>
        <w:category>
          <w:name w:val="Général"/>
          <w:gallery w:val="placeholder"/>
        </w:category>
        <w:types>
          <w:type w:val="bbPlcHdr"/>
        </w:types>
        <w:behaviors>
          <w:behavior w:val="content"/>
        </w:behaviors>
        <w:guid w:val="{7AF2F9D4-B0C6-4B0C-BDA1-B3B7F6CF23BF}"/>
      </w:docPartPr>
      <w:docPartBody>
        <w:p w:rsidR="00BB36E2" w:rsidRDefault="00BB36E2" w:rsidP="00BB36E2">
          <w:pPr>
            <w:pStyle w:val="20429C5B5A5D4A1BA164A4EE55A7A6E53"/>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F283C7B255BF437080DC1ADAAE7BB259"/>
        <w:category>
          <w:name w:val="Général"/>
          <w:gallery w:val="placeholder"/>
        </w:category>
        <w:types>
          <w:type w:val="bbPlcHdr"/>
        </w:types>
        <w:behaviors>
          <w:behavior w:val="content"/>
        </w:behaviors>
        <w:guid w:val="{2C1A35D0-509C-4331-BA0E-19960D7312AA}"/>
      </w:docPartPr>
      <w:docPartBody>
        <w:p w:rsidR="00BB36E2" w:rsidRDefault="00BB36E2" w:rsidP="00BB36E2">
          <w:pPr>
            <w:pStyle w:val="F283C7B255BF437080DC1ADAAE7BB2593"/>
          </w:pPr>
          <w:r w:rsidRPr="00CB2A93">
            <w:rPr>
              <w:rStyle w:val="Textedelespacerserv"/>
              <w:rFonts w:asciiTheme="minorHAnsi" w:hAnsiTheme="minorHAnsi" w:cstheme="minorHAnsi"/>
              <w:color w:val="AEAAAA" w:themeColor="background2" w:themeShade="BF"/>
              <w:highlight w:val="darkGray"/>
              <w:lang w:val="fr-BE"/>
            </w:rPr>
            <w:t>Texte</w:t>
          </w:r>
        </w:p>
      </w:docPartBody>
    </w:docPart>
    <w:docPart>
      <w:docPartPr>
        <w:name w:val="147BB2190D2C43818BB7195C4D7C301F"/>
        <w:category>
          <w:name w:val="Général"/>
          <w:gallery w:val="placeholder"/>
        </w:category>
        <w:types>
          <w:type w:val="bbPlcHdr"/>
        </w:types>
        <w:behaviors>
          <w:behavior w:val="content"/>
        </w:behaviors>
        <w:guid w:val="{6ADEF9D5-B159-4ECF-A1B0-3B0B653CE2DC}"/>
      </w:docPartPr>
      <w:docPartBody>
        <w:p w:rsidR="00BB36E2" w:rsidRDefault="00BB36E2" w:rsidP="00BB36E2">
          <w:pPr>
            <w:pStyle w:val="147BB2190D2C43818BB7195C4D7C301F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9DED91C751F4A4D9237D451758F0537"/>
        <w:category>
          <w:name w:val="Général"/>
          <w:gallery w:val="placeholder"/>
        </w:category>
        <w:types>
          <w:type w:val="bbPlcHdr"/>
        </w:types>
        <w:behaviors>
          <w:behavior w:val="content"/>
        </w:behaviors>
        <w:guid w:val="{18E96340-087B-4648-B9DF-0E94F4165C01}"/>
      </w:docPartPr>
      <w:docPartBody>
        <w:p w:rsidR="00BB36E2" w:rsidRDefault="00BB36E2" w:rsidP="00BB36E2">
          <w:pPr>
            <w:pStyle w:val="69DED91C751F4A4D9237D451758F0537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A9EF2242E30E40D7AD1E030F184C132C"/>
        <w:category>
          <w:name w:val="Général"/>
          <w:gallery w:val="placeholder"/>
        </w:category>
        <w:types>
          <w:type w:val="bbPlcHdr"/>
        </w:types>
        <w:behaviors>
          <w:behavior w:val="content"/>
        </w:behaviors>
        <w:guid w:val="{8C0B5419-F664-47FB-BC30-F4D6157604ED}"/>
      </w:docPartPr>
      <w:docPartBody>
        <w:p w:rsidR="00BB36E2" w:rsidRDefault="00BB36E2" w:rsidP="00BB36E2">
          <w:pPr>
            <w:pStyle w:val="A9EF2242E30E40D7AD1E030F184C132C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C307EC502B6242A8B0D95F7184453EA0"/>
        <w:category>
          <w:name w:val="Général"/>
          <w:gallery w:val="placeholder"/>
        </w:category>
        <w:types>
          <w:type w:val="bbPlcHdr"/>
        </w:types>
        <w:behaviors>
          <w:behavior w:val="content"/>
        </w:behaviors>
        <w:guid w:val="{85D96AD5-FE0A-46C4-B600-69FD50578273}"/>
      </w:docPartPr>
      <w:docPartBody>
        <w:p w:rsidR="00BB36E2" w:rsidRDefault="00BB36E2" w:rsidP="00BB36E2">
          <w:pPr>
            <w:pStyle w:val="C307EC502B6242A8B0D95F7184453EA0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A9388D222BF840E295ED921F87ECE071"/>
        <w:category>
          <w:name w:val="Général"/>
          <w:gallery w:val="placeholder"/>
        </w:category>
        <w:types>
          <w:type w:val="bbPlcHdr"/>
        </w:types>
        <w:behaviors>
          <w:behavior w:val="content"/>
        </w:behaviors>
        <w:guid w:val="{FA6EF49E-AD09-4F30-A2B1-27364D78E6E6}"/>
      </w:docPartPr>
      <w:docPartBody>
        <w:p w:rsidR="00BB36E2" w:rsidRDefault="00BB36E2" w:rsidP="00BB36E2">
          <w:pPr>
            <w:pStyle w:val="A9388D222BF840E295ED921F87ECE071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18D2C168FE2B4DFE808FF1E4C25DAE6C"/>
        <w:category>
          <w:name w:val="Général"/>
          <w:gallery w:val="placeholder"/>
        </w:category>
        <w:types>
          <w:type w:val="bbPlcHdr"/>
        </w:types>
        <w:behaviors>
          <w:behavior w:val="content"/>
        </w:behaviors>
        <w:guid w:val="{5A0CA34A-3078-46FF-A001-FE95995B3AF7}"/>
      </w:docPartPr>
      <w:docPartBody>
        <w:p w:rsidR="00BB36E2" w:rsidRDefault="00BB36E2" w:rsidP="00BB36E2">
          <w:pPr>
            <w:pStyle w:val="18D2C168FE2B4DFE808FF1E4C25DAE6C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A6749D22602043EDBBE2775D8486EE57"/>
        <w:category>
          <w:name w:val="Général"/>
          <w:gallery w:val="placeholder"/>
        </w:category>
        <w:types>
          <w:type w:val="bbPlcHdr"/>
        </w:types>
        <w:behaviors>
          <w:behavior w:val="content"/>
        </w:behaviors>
        <w:guid w:val="{8E33E156-290B-4AE5-8F44-54FF6B6914D7}"/>
      </w:docPartPr>
      <w:docPartBody>
        <w:p w:rsidR="00BB36E2" w:rsidRDefault="00BB36E2" w:rsidP="00BB36E2">
          <w:pPr>
            <w:pStyle w:val="A6749D22602043EDBBE2775D8486EE57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1EDE99A382BB4E85A29DD599C9648967"/>
        <w:category>
          <w:name w:val="Général"/>
          <w:gallery w:val="placeholder"/>
        </w:category>
        <w:types>
          <w:type w:val="bbPlcHdr"/>
        </w:types>
        <w:behaviors>
          <w:behavior w:val="content"/>
        </w:behaviors>
        <w:guid w:val="{2E8ACFA4-721A-4F1A-BCD7-02025A47F258}"/>
      </w:docPartPr>
      <w:docPartBody>
        <w:p w:rsidR="00BB36E2" w:rsidRDefault="00BB36E2" w:rsidP="00BB36E2">
          <w:pPr>
            <w:pStyle w:val="1EDE99A382BB4E85A29DD599C9648967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4A14451C42CF455F9106F7F2547B69D2"/>
        <w:category>
          <w:name w:val="Général"/>
          <w:gallery w:val="placeholder"/>
        </w:category>
        <w:types>
          <w:type w:val="bbPlcHdr"/>
        </w:types>
        <w:behaviors>
          <w:behavior w:val="content"/>
        </w:behaviors>
        <w:guid w:val="{C89D3E98-9D3F-4AEC-8799-8F8612932B32}"/>
      </w:docPartPr>
      <w:docPartBody>
        <w:p w:rsidR="00BB36E2" w:rsidRDefault="00BB36E2" w:rsidP="00BB36E2">
          <w:pPr>
            <w:pStyle w:val="4A14451C42CF455F9106F7F2547B69D2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F63E1FBEB37483D922778179980C262"/>
        <w:category>
          <w:name w:val="Général"/>
          <w:gallery w:val="placeholder"/>
        </w:category>
        <w:types>
          <w:type w:val="bbPlcHdr"/>
        </w:types>
        <w:behaviors>
          <w:behavior w:val="content"/>
        </w:behaviors>
        <w:guid w:val="{48FBE27A-1AA0-4D5B-935A-6E65BA898500}"/>
      </w:docPartPr>
      <w:docPartBody>
        <w:p w:rsidR="00BB36E2" w:rsidRDefault="00BB36E2" w:rsidP="00BB36E2">
          <w:pPr>
            <w:pStyle w:val="5F63E1FBEB37483D922778179980C262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4F49D04D2EB4FBCA3C5CD3428F0DECE"/>
        <w:category>
          <w:name w:val="Général"/>
          <w:gallery w:val="placeholder"/>
        </w:category>
        <w:types>
          <w:type w:val="bbPlcHdr"/>
        </w:types>
        <w:behaviors>
          <w:behavior w:val="content"/>
        </w:behaviors>
        <w:guid w:val="{0E9D2DD2-8F5B-4973-A281-066016DE9D40}"/>
      </w:docPartPr>
      <w:docPartBody>
        <w:p w:rsidR="00BB36E2" w:rsidRDefault="00BB36E2" w:rsidP="00BB36E2">
          <w:pPr>
            <w:pStyle w:val="64F49D04D2EB4FBCA3C5CD3428F0DECE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B547E3BC1D404240859AA5593D510213"/>
        <w:category>
          <w:name w:val="Général"/>
          <w:gallery w:val="placeholder"/>
        </w:category>
        <w:types>
          <w:type w:val="bbPlcHdr"/>
        </w:types>
        <w:behaviors>
          <w:behavior w:val="content"/>
        </w:behaviors>
        <w:guid w:val="{3CADAA74-0ECD-4DAE-84F4-33A4FD5E4B4C}"/>
      </w:docPartPr>
      <w:docPartBody>
        <w:p w:rsidR="00BB36E2" w:rsidRDefault="00BB36E2" w:rsidP="00BB36E2">
          <w:pPr>
            <w:pStyle w:val="B547E3BC1D404240859AA5593D510213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E5F3983FD679492CA487F3589D9C9CA0"/>
        <w:category>
          <w:name w:val="Général"/>
          <w:gallery w:val="placeholder"/>
        </w:category>
        <w:types>
          <w:type w:val="bbPlcHdr"/>
        </w:types>
        <w:behaviors>
          <w:behavior w:val="content"/>
        </w:behaviors>
        <w:guid w:val="{E3E6BB1E-EE15-49DA-BF72-CDB6B8482DBF}"/>
      </w:docPartPr>
      <w:docPartBody>
        <w:p w:rsidR="00BB36E2" w:rsidRDefault="00BB36E2" w:rsidP="00BB36E2">
          <w:pPr>
            <w:pStyle w:val="E5F3983FD679492CA487F3589D9C9CA0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244D2D8734C4FDEA96D5CBAF39B78BE"/>
        <w:category>
          <w:name w:val="Général"/>
          <w:gallery w:val="placeholder"/>
        </w:category>
        <w:types>
          <w:type w:val="bbPlcHdr"/>
        </w:types>
        <w:behaviors>
          <w:behavior w:val="content"/>
        </w:behaviors>
        <w:guid w:val="{B0C37E46-2B92-4ED5-BC74-95588B15C252}"/>
      </w:docPartPr>
      <w:docPartBody>
        <w:p w:rsidR="00BB36E2" w:rsidRDefault="00BB36E2" w:rsidP="00BB36E2">
          <w:pPr>
            <w:pStyle w:val="5244D2D8734C4FDEA96D5CBAF39B78BE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B78085081A94A32A12CED8D1B074110"/>
        <w:category>
          <w:name w:val="Général"/>
          <w:gallery w:val="placeholder"/>
        </w:category>
        <w:types>
          <w:type w:val="bbPlcHdr"/>
        </w:types>
        <w:behaviors>
          <w:behavior w:val="content"/>
        </w:behaviors>
        <w:guid w:val="{CE52840E-94CE-4BF5-B717-B5A26FF58493}"/>
      </w:docPartPr>
      <w:docPartBody>
        <w:p w:rsidR="00BB36E2" w:rsidRDefault="00BB36E2" w:rsidP="00BB36E2">
          <w:pPr>
            <w:pStyle w:val="FB78085081A94A32A12CED8D1B074110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B98A159E8634AF5989D88D903E53A44"/>
        <w:category>
          <w:name w:val="Général"/>
          <w:gallery w:val="placeholder"/>
        </w:category>
        <w:types>
          <w:type w:val="bbPlcHdr"/>
        </w:types>
        <w:behaviors>
          <w:behavior w:val="content"/>
        </w:behaviors>
        <w:guid w:val="{007DBBA6-3AF6-4B19-BA6B-FB412A1DE25D}"/>
      </w:docPartPr>
      <w:docPartBody>
        <w:p w:rsidR="00BB36E2" w:rsidRDefault="00BB36E2" w:rsidP="00BB36E2">
          <w:pPr>
            <w:pStyle w:val="2B98A159E8634AF5989D88D903E53A44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5CCAE5B45614BA0B6679E66EDA96EB3"/>
        <w:category>
          <w:name w:val="Général"/>
          <w:gallery w:val="placeholder"/>
        </w:category>
        <w:types>
          <w:type w:val="bbPlcHdr"/>
        </w:types>
        <w:behaviors>
          <w:behavior w:val="content"/>
        </w:behaviors>
        <w:guid w:val="{81E1E31D-16FA-410C-A593-515490222DF6}"/>
      </w:docPartPr>
      <w:docPartBody>
        <w:p w:rsidR="00BB36E2" w:rsidRDefault="00BB36E2" w:rsidP="00BB36E2">
          <w:pPr>
            <w:pStyle w:val="F5CCAE5B45614BA0B6679E66EDA96EB3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FDA2AECC61D4FC49C54F22D09433FAB"/>
        <w:category>
          <w:name w:val="Général"/>
          <w:gallery w:val="placeholder"/>
        </w:category>
        <w:types>
          <w:type w:val="bbPlcHdr"/>
        </w:types>
        <w:behaviors>
          <w:behavior w:val="content"/>
        </w:behaviors>
        <w:guid w:val="{5FF4C4A0-376F-4D6F-B26D-C7F721125C8B}"/>
      </w:docPartPr>
      <w:docPartBody>
        <w:p w:rsidR="00BB36E2" w:rsidRDefault="00BB36E2" w:rsidP="00BB36E2">
          <w:pPr>
            <w:pStyle w:val="2FDA2AECC61D4FC49C54F22D09433FAB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A1316B9878444A1B2420FD927B956C6"/>
        <w:category>
          <w:name w:val="Général"/>
          <w:gallery w:val="placeholder"/>
        </w:category>
        <w:types>
          <w:type w:val="bbPlcHdr"/>
        </w:types>
        <w:behaviors>
          <w:behavior w:val="content"/>
        </w:behaviors>
        <w:guid w:val="{DDBF3541-8A43-41BE-9CFD-57EF72A44AC0}"/>
      </w:docPartPr>
      <w:docPartBody>
        <w:p w:rsidR="00BB36E2" w:rsidRDefault="00BB36E2" w:rsidP="00BB36E2">
          <w:pPr>
            <w:pStyle w:val="6A1316B9878444A1B2420FD927B956C6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7651EB214C564BADBCED2D89E5CC38F1"/>
        <w:category>
          <w:name w:val="Général"/>
          <w:gallery w:val="placeholder"/>
        </w:category>
        <w:types>
          <w:type w:val="bbPlcHdr"/>
        </w:types>
        <w:behaviors>
          <w:behavior w:val="content"/>
        </w:behaviors>
        <w:guid w:val="{17221BDA-AE7A-46E4-838A-6DF43F619BC4}"/>
      </w:docPartPr>
      <w:docPartBody>
        <w:p w:rsidR="00BB36E2" w:rsidRDefault="00BB36E2" w:rsidP="00BB36E2">
          <w:pPr>
            <w:pStyle w:val="7651EB214C564BADBCED2D89E5CC38F1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9F69B4D2A864400B73E1373161F7C02"/>
        <w:category>
          <w:name w:val="Général"/>
          <w:gallery w:val="placeholder"/>
        </w:category>
        <w:types>
          <w:type w:val="bbPlcHdr"/>
        </w:types>
        <w:behaviors>
          <w:behavior w:val="content"/>
        </w:behaviors>
        <w:guid w:val="{ECC625EF-6A0F-4BF1-9A10-A02FDFEA75EB}"/>
      </w:docPartPr>
      <w:docPartBody>
        <w:p w:rsidR="00BB36E2" w:rsidRDefault="00BB36E2" w:rsidP="00BB36E2">
          <w:pPr>
            <w:pStyle w:val="89F69B4D2A864400B73E1373161F7C02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6E168A7550847F99560C69B8D61E1D2"/>
        <w:category>
          <w:name w:val="Général"/>
          <w:gallery w:val="placeholder"/>
        </w:category>
        <w:types>
          <w:type w:val="bbPlcHdr"/>
        </w:types>
        <w:behaviors>
          <w:behavior w:val="content"/>
        </w:behaviors>
        <w:guid w:val="{CA8B4069-D96E-4E37-A5FF-864F13338A7D}"/>
      </w:docPartPr>
      <w:docPartBody>
        <w:p w:rsidR="00BB36E2" w:rsidRDefault="00BB36E2" w:rsidP="00BB36E2">
          <w:pPr>
            <w:pStyle w:val="66E168A7550847F99560C69B8D61E1D2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4D2C6C994B1E440CA6ED01B4CCE25A3A"/>
        <w:category>
          <w:name w:val="Général"/>
          <w:gallery w:val="placeholder"/>
        </w:category>
        <w:types>
          <w:type w:val="bbPlcHdr"/>
        </w:types>
        <w:behaviors>
          <w:behavior w:val="content"/>
        </w:behaviors>
        <w:guid w:val="{B406FBA9-C08F-49FE-AD88-1FA794A7D1A0}"/>
      </w:docPartPr>
      <w:docPartBody>
        <w:p w:rsidR="00BB36E2" w:rsidRDefault="00BB36E2" w:rsidP="00BB36E2">
          <w:pPr>
            <w:pStyle w:val="4D2C6C994B1E440CA6ED01B4CCE25A3A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773211A127D74938A2FFF46BF66602CC"/>
        <w:category>
          <w:name w:val="Général"/>
          <w:gallery w:val="placeholder"/>
        </w:category>
        <w:types>
          <w:type w:val="bbPlcHdr"/>
        </w:types>
        <w:behaviors>
          <w:behavior w:val="content"/>
        </w:behaviors>
        <w:guid w:val="{16019F74-A0F4-4DD1-9523-28DAC403FA93}"/>
      </w:docPartPr>
      <w:docPartBody>
        <w:p w:rsidR="00BB36E2" w:rsidRDefault="00BB36E2" w:rsidP="00BB36E2">
          <w:pPr>
            <w:pStyle w:val="773211A127D74938A2FFF46BF66602CC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73350D67FB10409BAE6E2CA22E2FD78D"/>
        <w:category>
          <w:name w:val="Général"/>
          <w:gallery w:val="placeholder"/>
        </w:category>
        <w:types>
          <w:type w:val="bbPlcHdr"/>
        </w:types>
        <w:behaviors>
          <w:behavior w:val="content"/>
        </w:behaviors>
        <w:guid w:val="{EA2EBC20-4EC3-44A4-BDD2-DAC5080FEDFF}"/>
      </w:docPartPr>
      <w:docPartBody>
        <w:p w:rsidR="00BB36E2" w:rsidRDefault="00BB36E2" w:rsidP="00BB36E2">
          <w:pPr>
            <w:pStyle w:val="73350D67FB10409BAE6E2CA22E2FD78D3"/>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6BE6521C462341CCBC1E7E35E08A4554"/>
        <w:category>
          <w:name w:val="Général"/>
          <w:gallery w:val="placeholder"/>
        </w:category>
        <w:types>
          <w:type w:val="bbPlcHdr"/>
        </w:types>
        <w:behaviors>
          <w:behavior w:val="content"/>
        </w:behaviors>
        <w:guid w:val="{6AB6F6A1-4698-42F3-A9E9-60DA7E9226B0}"/>
      </w:docPartPr>
      <w:docPartBody>
        <w:p w:rsidR="00BB36E2" w:rsidRDefault="00BB36E2" w:rsidP="00BB36E2">
          <w:pPr>
            <w:pStyle w:val="6BE6521C462341CCBC1E7E35E08A45542"/>
          </w:pPr>
          <w:r w:rsidRPr="006014DB">
            <w:rPr>
              <w:rStyle w:val="Textedelespacerserv"/>
              <w:lang w:val="fr-BE"/>
            </w:rPr>
            <w:t>Cliquez ou appuyez ici pour entrer une date.</w:t>
          </w:r>
        </w:p>
      </w:docPartBody>
    </w:docPart>
    <w:docPart>
      <w:docPartPr>
        <w:name w:val="6399D5634A8047709DC7BF5E695CAC1F"/>
        <w:category>
          <w:name w:val="Général"/>
          <w:gallery w:val="placeholder"/>
        </w:category>
        <w:types>
          <w:type w:val="bbPlcHdr"/>
        </w:types>
        <w:behaviors>
          <w:behavior w:val="content"/>
        </w:behaviors>
        <w:guid w:val="{02663E57-1B12-4D37-A458-580828F9C394}"/>
      </w:docPartPr>
      <w:docPartBody>
        <w:p w:rsidR="00BB36E2" w:rsidRDefault="00BB36E2" w:rsidP="00BB36E2">
          <w:pPr>
            <w:pStyle w:val="6399D5634A8047709DC7BF5E695CAC1F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6E9DFBD05974007992F23A500609E14"/>
        <w:category>
          <w:name w:val="Général"/>
          <w:gallery w:val="placeholder"/>
        </w:category>
        <w:types>
          <w:type w:val="bbPlcHdr"/>
        </w:types>
        <w:behaviors>
          <w:behavior w:val="content"/>
        </w:behaviors>
        <w:guid w:val="{B9B0BA69-CF6D-4497-96A0-507DA77E0E2E}"/>
      </w:docPartPr>
      <w:docPartBody>
        <w:p w:rsidR="00BB36E2" w:rsidRDefault="00BB36E2" w:rsidP="00BB36E2">
          <w:pPr>
            <w:pStyle w:val="D6E9DFBD05974007992F23A500609E14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A571F68866E843F8BCE1AA7161AE6AE8"/>
        <w:category>
          <w:name w:val="Général"/>
          <w:gallery w:val="placeholder"/>
        </w:category>
        <w:types>
          <w:type w:val="bbPlcHdr"/>
        </w:types>
        <w:behaviors>
          <w:behavior w:val="content"/>
        </w:behaviors>
        <w:guid w:val="{0D6C0EAD-65A2-43E2-A50B-C66344EF7014}"/>
      </w:docPartPr>
      <w:docPartBody>
        <w:p w:rsidR="00BB36E2" w:rsidRDefault="00BB36E2" w:rsidP="00BB36E2">
          <w:pPr>
            <w:pStyle w:val="A571F68866E843F8BCE1AA7161AE6AE8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1737AE5DCA549109B9135432B4D4D7B"/>
        <w:category>
          <w:name w:val="Général"/>
          <w:gallery w:val="placeholder"/>
        </w:category>
        <w:types>
          <w:type w:val="bbPlcHdr"/>
        </w:types>
        <w:behaviors>
          <w:behavior w:val="content"/>
        </w:behaviors>
        <w:guid w:val="{3A4B7244-DF45-4013-9AC7-CE97E4A382A5}"/>
      </w:docPartPr>
      <w:docPartBody>
        <w:p w:rsidR="00BB36E2" w:rsidRDefault="00BB36E2" w:rsidP="00BB36E2">
          <w:pPr>
            <w:pStyle w:val="51737AE5DCA549109B9135432B4D4D7B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39AB6E2DADF04BDEAE47042ECEF53708"/>
        <w:category>
          <w:name w:val="Général"/>
          <w:gallery w:val="placeholder"/>
        </w:category>
        <w:types>
          <w:type w:val="bbPlcHdr"/>
        </w:types>
        <w:behaviors>
          <w:behavior w:val="content"/>
        </w:behaviors>
        <w:guid w:val="{4EBFDD50-6010-46F0-A5D5-418BB340965E}"/>
      </w:docPartPr>
      <w:docPartBody>
        <w:p w:rsidR="00BB36E2" w:rsidRDefault="00BB36E2" w:rsidP="00BB36E2">
          <w:pPr>
            <w:pStyle w:val="39AB6E2DADF04BDEAE47042ECEF53708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BDF48F94D60B4385B2E3BF3E8B268175"/>
        <w:category>
          <w:name w:val="Général"/>
          <w:gallery w:val="placeholder"/>
        </w:category>
        <w:types>
          <w:type w:val="bbPlcHdr"/>
        </w:types>
        <w:behaviors>
          <w:behavior w:val="content"/>
        </w:behaviors>
        <w:guid w:val="{833E8C6E-255C-410E-A383-9752B701C2BF}"/>
      </w:docPartPr>
      <w:docPartBody>
        <w:p w:rsidR="00BB36E2" w:rsidRDefault="00BB36E2" w:rsidP="00BB36E2">
          <w:pPr>
            <w:pStyle w:val="BDF48F94D60B4385B2E3BF3E8B268175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409B3911EC5E4CDB85CE62E3E18420C1"/>
        <w:category>
          <w:name w:val="Général"/>
          <w:gallery w:val="placeholder"/>
        </w:category>
        <w:types>
          <w:type w:val="bbPlcHdr"/>
        </w:types>
        <w:behaviors>
          <w:behavior w:val="content"/>
        </w:behaviors>
        <w:guid w:val="{BE9EEC8C-88CC-4718-92C6-A1AEE9B550AC}"/>
      </w:docPartPr>
      <w:docPartBody>
        <w:p w:rsidR="00BB36E2" w:rsidRDefault="00BB36E2" w:rsidP="00BB36E2">
          <w:pPr>
            <w:pStyle w:val="409B3911EC5E4CDB85CE62E3E18420C1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386E04B5912740048109CBD683FE642A"/>
        <w:category>
          <w:name w:val="Général"/>
          <w:gallery w:val="placeholder"/>
        </w:category>
        <w:types>
          <w:type w:val="bbPlcHdr"/>
        </w:types>
        <w:behaviors>
          <w:behavior w:val="content"/>
        </w:behaviors>
        <w:guid w:val="{70B0E234-0285-4D3B-9BF9-CA22AFCBAD77}"/>
      </w:docPartPr>
      <w:docPartBody>
        <w:p w:rsidR="00BB36E2" w:rsidRDefault="00BB36E2" w:rsidP="00BB36E2">
          <w:pPr>
            <w:pStyle w:val="386E04B5912740048109CBD683FE642A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BF24CA5BBEE4CD7B5C31898D02BF342"/>
        <w:category>
          <w:name w:val="Général"/>
          <w:gallery w:val="placeholder"/>
        </w:category>
        <w:types>
          <w:type w:val="bbPlcHdr"/>
        </w:types>
        <w:behaviors>
          <w:behavior w:val="content"/>
        </w:behaviors>
        <w:guid w:val="{0E3661AE-DDFC-4525-B530-7EB3AF5DE8C7}"/>
      </w:docPartPr>
      <w:docPartBody>
        <w:p w:rsidR="00BB36E2" w:rsidRDefault="00BB36E2" w:rsidP="00BB36E2">
          <w:pPr>
            <w:pStyle w:val="8BF24CA5BBEE4CD7B5C31898D02BF342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125E7E6DF9B42D29285D124C1647B2F"/>
        <w:category>
          <w:name w:val="Général"/>
          <w:gallery w:val="placeholder"/>
        </w:category>
        <w:types>
          <w:type w:val="bbPlcHdr"/>
        </w:types>
        <w:behaviors>
          <w:behavior w:val="content"/>
        </w:behaviors>
        <w:guid w:val="{72C11A9F-961A-4418-8845-E11A6DB1D94E}"/>
      </w:docPartPr>
      <w:docPartBody>
        <w:p w:rsidR="00BB36E2" w:rsidRDefault="00BB36E2" w:rsidP="00BB36E2">
          <w:pPr>
            <w:pStyle w:val="8125E7E6DF9B42D29285D124C1647B2F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26E1D1EDAF594D67A95CE52A0A2FE68A"/>
        <w:category>
          <w:name w:val="Général"/>
          <w:gallery w:val="placeholder"/>
        </w:category>
        <w:types>
          <w:type w:val="bbPlcHdr"/>
        </w:types>
        <w:behaviors>
          <w:behavior w:val="content"/>
        </w:behaviors>
        <w:guid w:val="{D8D2DE04-CF27-49A4-A989-83676E9FF7C3}"/>
      </w:docPartPr>
      <w:docPartBody>
        <w:p w:rsidR="00BB36E2" w:rsidRDefault="00BB36E2" w:rsidP="00BB36E2">
          <w:pPr>
            <w:pStyle w:val="26E1D1EDAF594D67A95CE52A0A2FE68A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C13E656AD2784D1AB780E2BCDC864658"/>
        <w:category>
          <w:name w:val="Général"/>
          <w:gallery w:val="placeholder"/>
        </w:category>
        <w:types>
          <w:type w:val="bbPlcHdr"/>
        </w:types>
        <w:behaviors>
          <w:behavior w:val="content"/>
        </w:behaviors>
        <w:guid w:val="{E6F79D5F-066E-4371-BB39-A1B9275C1FE5}"/>
      </w:docPartPr>
      <w:docPartBody>
        <w:p w:rsidR="00BB36E2" w:rsidRDefault="00BB36E2" w:rsidP="00BB36E2">
          <w:pPr>
            <w:pStyle w:val="C13E656AD2784D1AB780E2BCDC864658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3CB37281F573445A82394C5649765904"/>
        <w:category>
          <w:name w:val="Général"/>
          <w:gallery w:val="placeholder"/>
        </w:category>
        <w:types>
          <w:type w:val="bbPlcHdr"/>
        </w:types>
        <w:behaviors>
          <w:behavior w:val="content"/>
        </w:behaviors>
        <w:guid w:val="{68CB5D4E-F0A4-4D2F-BE11-EA3DA7F34707}"/>
      </w:docPartPr>
      <w:docPartBody>
        <w:p w:rsidR="00BB36E2" w:rsidRDefault="00BB36E2" w:rsidP="00BB36E2">
          <w:pPr>
            <w:pStyle w:val="3CB37281F573445A82394C5649765904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58AC33F80C3B43C9A96F5A71A0D4BA97"/>
        <w:category>
          <w:name w:val="Général"/>
          <w:gallery w:val="placeholder"/>
        </w:category>
        <w:types>
          <w:type w:val="bbPlcHdr"/>
        </w:types>
        <w:behaviors>
          <w:behavior w:val="content"/>
        </w:behaviors>
        <w:guid w:val="{927CF91F-55D8-4E50-B76E-CC5A4FAE323A}"/>
      </w:docPartPr>
      <w:docPartBody>
        <w:p w:rsidR="00BB36E2" w:rsidRDefault="00BB36E2" w:rsidP="00BB36E2">
          <w:pPr>
            <w:pStyle w:val="58AC33F80C3B43C9A96F5A71A0D4BA97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FD80B1E9D2FE4E12BB81CF01E48A0DDA"/>
        <w:category>
          <w:name w:val="Général"/>
          <w:gallery w:val="placeholder"/>
        </w:category>
        <w:types>
          <w:type w:val="bbPlcHdr"/>
        </w:types>
        <w:behaviors>
          <w:behavior w:val="content"/>
        </w:behaviors>
        <w:guid w:val="{E3A65777-5BEB-43D6-AC04-063E668641B7}"/>
      </w:docPartPr>
      <w:docPartBody>
        <w:p w:rsidR="00BB36E2" w:rsidRDefault="00BB36E2" w:rsidP="00BB36E2">
          <w:pPr>
            <w:pStyle w:val="FD80B1E9D2FE4E12BB81CF01E48A0DDA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DC3F0D2EF014F1AA1BD185F9983F5A7"/>
        <w:category>
          <w:name w:val="Général"/>
          <w:gallery w:val="placeholder"/>
        </w:category>
        <w:types>
          <w:type w:val="bbPlcHdr"/>
        </w:types>
        <w:behaviors>
          <w:behavior w:val="content"/>
        </w:behaviors>
        <w:guid w:val="{F7FCAFDA-248A-43FF-904F-1F59ADF8CE52}"/>
      </w:docPartPr>
      <w:docPartBody>
        <w:p w:rsidR="00BB36E2" w:rsidRDefault="00BB36E2" w:rsidP="00BB36E2">
          <w:pPr>
            <w:pStyle w:val="8DC3F0D2EF014F1AA1BD185F9983F5A7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8F7362CCD91244738CB245E9133CCED1"/>
        <w:category>
          <w:name w:val="Général"/>
          <w:gallery w:val="placeholder"/>
        </w:category>
        <w:types>
          <w:type w:val="bbPlcHdr"/>
        </w:types>
        <w:behaviors>
          <w:behavior w:val="content"/>
        </w:behaviors>
        <w:guid w:val="{5DAAB5E6-E848-41BF-B932-9A237693E4DC}"/>
      </w:docPartPr>
      <w:docPartBody>
        <w:p w:rsidR="00BB36E2" w:rsidRDefault="00BB36E2" w:rsidP="00BB36E2">
          <w:pPr>
            <w:pStyle w:val="8F7362CCD91244738CB245E9133CCED1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D998174360A74E09862427B7238D781C"/>
        <w:category>
          <w:name w:val="Général"/>
          <w:gallery w:val="placeholder"/>
        </w:category>
        <w:types>
          <w:type w:val="bbPlcHdr"/>
        </w:types>
        <w:behaviors>
          <w:behavior w:val="content"/>
        </w:behaviors>
        <w:guid w:val="{FB358F6E-F444-4512-B6A1-1CAB9C067EC5}"/>
      </w:docPartPr>
      <w:docPartBody>
        <w:p w:rsidR="00BB36E2" w:rsidRDefault="00BB36E2" w:rsidP="00BB36E2">
          <w:pPr>
            <w:pStyle w:val="D998174360A74E09862427B7238D781C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10E1C5454A7043C1AA83FC218D4F9F04"/>
        <w:category>
          <w:name w:val="Général"/>
          <w:gallery w:val="placeholder"/>
        </w:category>
        <w:types>
          <w:type w:val="bbPlcHdr"/>
        </w:types>
        <w:behaviors>
          <w:behavior w:val="content"/>
        </w:behaviors>
        <w:guid w:val="{81F2019F-BE95-436C-820B-01FF7DDF5007}"/>
      </w:docPartPr>
      <w:docPartBody>
        <w:p w:rsidR="00BB36E2" w:rsidRDefault="00BB36E2" w:rsidP="00BB36E2">
          <w:pPr>
            <w:pStyle w:val="10E1C5454A7043C1AA83FC218D4F9F04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3745EC3768844AEF8FBCA0E978191323"/>
        <w:category>
          <w:name w:val="Général"/>
          <w:gallery w:val="placeholder"/>
        </w:category>
        <w:types>
          <w:type w:val="bbPlcHdr"/>
        </w:types>
        <w:behaviors>
          <w:behavior w:val="content"/>
        </w:behaviors>
        <w:guid w:val="{E50B82D9-3E68-4C27-8664-21BFF23D3D74}"/>
      </w:docPartPr>
      <w:docPartBody>
        <w:p w:rsidR="00BB36E2" w:rsidRDefault="00BB36E2" w:rsidP="00BB36E2">
          <w:pPr>
            <w:pStyle w:val="3745EC3768844AEF8FBCA0E9781913232"/>
          </w:pPr>
          <w:r w:rsidRPr="00DE29C8">
            <w:rPr>
              <w:rStyle w:val="Textedelespacerserv"/>
              <w:rFonts w:asciiTheme="minorHAnsi" w:hAnsiTheme="minorHAnsi" w:cstheme="minorHAnsi"/>
              <w:color w:val="AEAAAA" w:themeColor="background2" w:themeShade="BF"/>
              <w:highlight w:val="darkGray"/>
              <w:lang w:val="fr-BE"/>
            </w:rPr>
            <w:t>Texte</w:t>
          </w:r>
        </w:p>
      </w:docPartBody>
    </w:docPart>
    <w:docPart>
      <w:docPartPr>
        <w:name w:val="934F4DFC381242CDACB35D218E622ED5"/>
        <w:category>
          <w:name w:val="Général"/>
          <w:gallery w:val="placeholder"/>
        </w:category>
        <w:types>
          <w:type w:val="bbPlcHdr"/>
        </w:types>
        <w:behaviors>
          <w:behavior w:val="content"/>
        </w:behaviors>
        <w:guid w:val="{9AF6EE29-751D-41C6-857D-946CB9AE5C08}"/>
      </w:docPartPr>
      <w:docPartBody>
        <w:p w:rsidR="00BB36E2" w:rsidRDefault="00BB36E2" w:rsidP="00BB36E2">
          <w:pPr>
            <w:pStyle w:val="934F4DFC381242CDACB35D218E622ED5"/>
          </w:pPr>
          <w:r w:rsidRPr="00262BBC">
            <w:rPr>
              <w:rStyle w:val="Textedelespacerserv"/>
              <w:rFonts w:asciiTheme="minorHAnsi" w:hAnsiTheme="minorHAnsi" w:cstheme="minorHAnsi"/>
              <w:sz w:val="20"/>
              <w:highlight w:val="darkGray"/>
            </w:rPr>
            <w:t>DATE</w:t>
          </w:r>
        </w:p>
      </w:docPartBody>
    </w:docPart>
    <w:docPart>
      <w:docPartPr>
        <w:name w:val="ACAC8C42C403471B84C485CB3DB12DC1"/>
        <w:category>
          <w:name w:val="Général"/>
          <w:gallery w:val="placeholder"/>
        </w:category>
        <w:types>
          <w:type w:val="bbPlcHdr"/>
        </w:types>
        <w:behaviors>
          <w:behavior w:val="content"/>
        </w:behaviors>
        <w:guid w:val="{4638872D-8BD8-4E55-8BDD-4D6E3D117791}"/>
      </w:docPartPr>
      <w:docPartBody>
        <w:p w:rsidR="00747E29" w:rsidRDefault="005270FC" w:rsidP="005270FC">
          <w:pPr>
            <w:pStyle w:val="ACAC8C42C403471B84C485CB3DB12DC1"/>
          </w:pPr>
          <w:r w:rsidRPr="00CB2A93">
            <w:rPr>
              <w:rStyle w:val="Textedelespacerserv"/>
              <w:rFonts w:cstheme="minorHAnsi"/>
              <w:color w:val="AEAAAA" w:themeColor="background2" w:themeShade="BF"/>
              <w:highlight w:val="darkGray"/>
            </w:rPr>
            <w:t>Texte</w:t>
          </w:r>
        </w:p>
      </w:docPartBody>
    </w:docPart>
    <w:docPart>
      <w:docPartPr>
        <w:name w:val="DE1366BF1A8F4C8D8E2B2084113AABAC"/>
        <w:category>
          <w:name w:val="Général"/>
          <w:gallery w:val="placeholder"/>
        </w:category>
        <w:types>
          <w:type w:val="bbPlcHdr"/>
        </w:types>
        <w:behaviors>
          <w:behavior w:val="content"/>
        </w:behaviors>
        <w:guid w:val="{18C1D8C8-7CCF-4163-8350-69B1B2194A3F}"/>
      </w:docPartPr>
      <w:docPartBody>
        <w:p w:rsidR="00747E29" w:rsidRDefault="005270FC" w:rsidP="005270FC">
          <w:pPr>
            <w:pStyle w:val="DE1366BF1A8F4C8D8E2B2084113AABAC"/>
          </w:pPr>
          <w:r w:rsidRPr="00CB2A93">
            <w:rPr>
              <w:rStyle w:val="Textedelespacerserv"/>
              <w:rFonts w:cstheme="minorHAnsi"/>
              <w:color w:val="AEAAAA" w:themeColor="background2" w:themeShade="BF"/>
              <w:highlight w:val="darkGray"/>
            </w:rPr>
            <w:t>Texte</w:t>
          </w:r>
        </w:p>
      </w:docPartBody>
    </w:docPart>
    <w:docPart>
      <w:docPartPr>
        <w:name w:val="8423A5CD547747A98B50A0C5958A658C"/>
        <w:category>
          <w:name w:val="Général"/>
          <w:gallery w:val="placeholder"/>
        </w:category>
        <w:types>
          <w:type w:val="bbPlcHdr"/>
        </w:types>
        <w:behaviors>
          <w:behavior w:val="content"/>
        </w:behaviors>
        <w:guid w:val="{A7816830-FB19-4BBD-8C56-F047D99887BE}"/>
      </w:docPartPr>
      <w:docPartBody>
        <w:p w:rsidR="00747E29" w:rsidRDefault="005270FC" w:rsidP="005270FC">
          <w:pPr>
            <w:pStyle w:val="8423A5CD547747A98B50A0C5958A658C"/>
          </w:pPr>
          <w:r w:rsidRPr="00CB2A93">
            <w:rPr>
              <w:rStyle w:val="Textedelespacerserv"/>
              <w:rFonts w:cstheme="minorHAnsi"/>
              <w:color w:val="AEAAAA" w:themeColor="background2" w:themeShade="BF"/>
              <w:highlight w:val="darkGray"/>
            </w:rPr>
            <w:t>Texte</w:t>
          </w:r>
        </w:p>
      </w:docPartBody>
    </w:docPart>
    <w:docPart>
      <w:docPartPr>
        <w:name w:val="184C4DCC92374845B93312ECC10D9C1B"/>
        <w:category>
          <w:name w:val="Général"/>
          <w:gallery w:val="placeholder"/>
        </w:category>
        <w:types>
          <w:type w:val="bbPlcHdr"/>
        </w:types>
        <w:behaviors>
          <w:behavior w:val="content"/>
        </w:behaviors>
        <w:guid w:val="{E7F89F57-7A9D-4442-BD51-9493A8E82A5E}"/>
      </w:docPartPr>
      <w:docPartBody>
        <w:p w:rsidR="00747E29" w:rsidRDefault="005270FC" w:rsidP="005270FC">
          <w:pPr>
            <w:pStyle w:val="184C4DCC92374845B93312ECC10D9C1B"/>
          </w:pPr>
          <w:r w:rsidRPr="00CB2A93">
            <w:rPr>
              <w:rStyle w:val="Textedelespacerserv"/>
              <w:rFonts w:cstheme="minorHAnsi"/>
              <w:color w:val="AEAAAA" w:themeColor="background2" w:themeShade="BF"/>
              <w:highlight w:val="darkGray"/>
            </w:rPr>
            <w:t>Texte</w:t>
          </w:r>
        </w:p>
      </w:docPartBody>
    </w:docPart>
    <w:docPart>
      <w:docPartPr>
        <w:name w:val="5C92C259B4A64A29B7DD3D246D120740"/>
        <w:category>
          <w:name w:val="Général"/>
          <w:gallery w:val="placeholder"/>
        </w:category>
        <w:types>
          <w:type w:val="bbPlcHdr"/>
        </w:types>
        <w:behaviors>
          <w:behavior w:val="content"/>
        </w:behaviors>
        <w:guid w:val="{2C2AD041-EEBF-42C1-A2C8-A4EA3508D5B5}"/>
      </w:docPartPr>
      <w:docPartBody>
        <w:p w:rsidR="00747E29" w:rsidRDefault="005270FC" w:rsidP="005270FC">
          <w:pPr>
            <w:pStyle w:val="5C92C259B4A64A29B7DD3D246D120740"/>
          </w:pPr>
          <w:r w:rsidRPr="00CB2A93">
            <w:rPr>
              <w:rStyle w:val="Textedelespacerserv"/>
              <w:rFonts w:cstheme="minorHAnsi"/>
              <w:color w:val="AEAAAA" w:themeColor="background2" w:themeShade="BF"/>
              <w:highlight w:val="darkGray"/>
            </w:rPr>
            <w:t>Texte</w:t>
          </w:r>
        </w:p>
      </w:docPartBody>
    </w:docPart>
    <w:docPart>
      <w:docPartPr>
        <w:name w:val="F9AF9E158F3A4C9697D1EA3A4FF322DC"/>
        <w:category>
          <w:name w:val="Général"/>
          <w:gallery w:val="placeholder"/>
        </w:category>
        <w:types>
          <w:type w:val="bbPlcHdr"/>
        </w:types>
        <w:behaviors>
          <w:behavior w:val="content"/>
        </w:behaviors>
        <w:guid w:val="{C0F12207-B8E6-4AE5-9806-787A03A01664}"/>
      </w:docPartPr>
      <w:docPartBody>
        <w:p w:rsidR="00747E29" w:rsidRDefault="005270FC" w:rsidP="005270FC">
          <w:pPr>
            <w:pStyle w:val="F9AF9E158F3A4C9697D1EA3A4FF322DC"/>
          </w:pPr>
          <w:r w:rsidRPr="00CB2A93">
            <w:rPr>
              <w:rStyle w:val="Textedelespacerserv"/>
              <w:rFonts w:cstheme="minorHAnsi"/>
              <w:color w:val="AEAAAA" w:themeColor="background2" w:themeShade="BF"/>
              <w:highlight w:val="darkGray"/>
            </w:rPr>
            <w:t>Texte</w:t>
          </w:r>
        </w:p>
      </w:docPartBody>
    </w:docPart>
    <w:docPart>
      <w:docPartPr>
        <w:name w:val="4883023B61994FAEA4CF188D47D3CFB3"/>
        <w:category>
          <w:name w:val="Général"/>
          <w:gallery w:val="placeholder"/>
        </w:category>
        <w:types>
          <w:type w:val="bbPlcHdr"/>
        </w:types>
        <w:behaviors>
          <w:behavior w:val="content"/>
        </w:behaviors>
        <w:guid w:val="{5654C3C9-6183-486D-9B57-9437848B8E6C}"/>
      </w:docPartPr>
      <w:docPartBody>
        <w:p w:rsidR="00747E29" w:rsidRDefault="005270FC" w:rsidP="005270FC">
          <w:pPr>
            <w:pStyle w:val="4883023B61994FAEA4CF188D47D3CFB3"/>
          </w:pPr>
          <w:r w:rsidRPr="00CB2A93">
            <w:rPr>
              <w:rStyle w:val="Textedelespacerserv"/>
              <w:rFonts w:cstheme="minorHAnsi"/>
              <w:color w:val="AEAAAA" w:themeColor="background2" w:themeShade="BF"/>
              <w:highlight w:val="darkGray"/>
            </w:rPr>
            <w:t>Texte</w:t>
          </w:r>
        </w:p>
      </w:docPartBody>
    </w:docPart>
    <w:docPart>
      <w:docPartPr>
        <w:name w:val="7E481A15946E42DAAE51FDDE8F4A82D4"/>
        <w:category>
          <w:name w:val="Général"/>
          <w:gallery w:val="placeholder"/>
        </w:category>
        <w:types>
          <w:type w:val="bbPlcHdr"/>
        </w:types>
        <w:behaviors>
          <w:behavior w:val="content"/>
        </w:behaviors>
        <w:guid w:val="{21B5C4EB-1B69-4162-B78A-982F42F2299C}"/>
      </w:docPartPr>
      <w:docPartBody>
        <w:p w:rsidR="00747E29" w:rsidRDefault="005270FC" w:rsidP="005270FC">
          <w:pPr>
            <w:pStyle w:val="7E481A15946E42DAAE51FDDE8F4A82D4"/>
          </w:pPr>
          <w:r w:rsidRPr="00CB2A93">
            <w:rPr>
              <w:rStyle w:val="Textedelespacerserv"/>
              <w:rFonts w:cstheme="minorHAnsi"/>
              <w:color w:val="AEAAAA" w:themeColor="background2" w:themeShade="BF"/>
              <w:highlight w:val="darkGray"/>
            </w:rPr>
            <w:t>Texte</w:t>
          </w:r>
        </w:p>
      </w:docPartBody>
    </w:docPart>
    <w:docPart>
      <w:docPartPr>
        <w:name w:val="1BFDE02A4CDB4F11BB8EF1303C7A4765"/>
        <w:category>
          <w:name w:val="Général"/>
          <w:gallery w:val="placeholder"/>
        </w:category>
        <w:types>
          <w:type w:val="bbPlcHdr"/>
        </w:types>
        <w:behaviors>
          <w:behavior w:val="content"/>
        </w:behaviors>
        <w:guid w:val="{433A4476-8ECA-469D-AEE3-1E42B470C351}"/>
      </w:docPartPr>
      <w:docPartBody>
        <w:p w:rsidR="00747E29" w:rsidRDefault="005270FC" w:rsidP="005270FC">
          <w:pPr>
            <w:pStyle w:val="1BFDE02A4CDB4F11BB8EF1303C7A4765"/>
          </w:pPr>
          <w:r w:rsidRPr="00CB2A93">
            <w:rPr>
              <w:rStyle w:val="Textedelespacerserv"/>
              <w:rFonts w:cstheme="minorHAnsi"/>
              <w:color w:val="AEAAAA" w:themeColor="background2" w:themeShade="BF"/>
              <w:highlight w:val="darkGray"/>
            </w:rPr>
            <w:t>Texte</w:t>
          </w:r>
        </w:p>
      </w:docPartBody>
    </w:docPart>
    <w:docPart>
      <w:docPartPr>
        <w:name w:val="088891B779584FACACD78504DAB2392C"/>
        <w:category>
          <w:name w:val="Général"/>
          <w:gallery w:val="placeholder"/>
        </w:category>
        <w:types>
          <w:type w:val="bbPlcHdr"/>
        </w:types>
        <w:behaviors>
          <w:behavior w:val="content"/>
        </w:behaviors>
        <w:guid w:val="{8FC8B82C-41F3-4136-B473-481EA3DF05A6}"/>
      </w:docPartPr>
      <w:docPartBody>
        <w:p w:rsidR="00747E29" w:rsidRDefault="005270FC" w:rsidP="005270FC">
          <w:pPr>
            <w:pStyle w:val="088891B779584FACACD78504DAB2392C"/>
          </w:pPr>
          <w:r w:rsidRPr="00CB2A93">
            <w:rPr>
              <w:rStyle w:val="Textedelespacerserv"/>
              <w:rFonts w:cstheme="minorHAnsi"/>
              <w:color w:val="AEAAAA" w:themeColor="background2" w:themeShade="BF"/>
              <w:highlight w:val="darkGray"/>
            </w:rPr>
            <w:t>Texte</w:t>
          </w:r>
        </w:p>
      </w:docPartBody>
    </w:docPart>
    <w:docPart>
      <w:docPartPr>
        <w:name w:val="561DE658062F4311B7311D74350AC0A8"/>
        <w:category>
          <w:name w:val="Général"/>
          <w:gallery w:val="placeholder"/>
        </w:category>
        <w:types>
          <w:type w:val="bbPlcHdr"/>
        </w:types>
        <w:behaviors>
          <w:behavior w:val="content"/>
        </w:behaviors>
        <w:guid w:val="{A08163C2-633A-4040-8BC5-D7103DC6EC7A}"/>
      </w:docPartPr>
      <w:docPartBody>
        <w:p w:rsidR="00747E29" w:rsidRDefault="005270FC" w:rsidP="005270FC">
          <w:pPr>
            <w:pStyle w:val="561DE658062F4311B7311D74350AC0A8"/>
          </w:pPr>
          <w:r w:rsidRPr="00CB2A93">
            <w:rPr>
              <w:rStyle w:val="Textedelespacerserv"/>
              <w:rFonts w:cstheme="minorHAnsi"/>
              <w:color w:val="AEAAAA" w:themeColor="background2" w:themeShade="BF"/>
              <w:highlight w:val="darkGray"/>
            </w:rPr>
            <w:t>Texte</w:t>
          </w:r>
        </w:p>
      </w:docPartBody>
    </w:docPart>
    <w:docPart>
      <w:docPartPr>
        <w:name w:val="31DAB9B241D7484E9E55BD96A0D57B4C"/>
        <w:category>
          <w:name w:val="Général"/>
          <w:gallery w:val="placeholder"/>
        </w:category>
        <w:types>
          <w:type w:val="bbPlcHdr"/>
        </w:types>
        <w:behaviors>
          <w:behavior w:val="content"/>
        </w:behaviors>
        <w:guid w:val="{80A8E671-98B8-446B-B0E5-EBC7F5B67711}"/>
      </w:docPartPr>
      <w:docPartBody>
        <w:p w:rsidR="00747E29" w:rsidRDefault="005270FC" w:rsidP="005270FC">
          <w:pPr>
            <w:pStyle w:val="31DAB9B241D7484E9E55BD96A0D57B4C"/>
          </w:pPr>
          <w:r w:rsidRPr="00CB2A93">
            <w:rPr>
              <w:rStyle w:val="Textedelespacerserv"/>
              <w:rFonts w:cstheme="minorHAnsi"/>
              <w:color w:val="AEAAAA" w:themeColor="background2" w:themeShade="BF"/>
              <w:highlight w:val="darkGray"/>
            </w:rPr>
            <w:t>Texte</w:t>
          </w:r>
        </w:p>
      </w:docPartBody>
    </w:docPart>
    <w:docPart>
      <w:docPartPr>
        <w:name w:val="6BF58BF7694D4F2B8850FC73D6226A92"/>
        <w:category>
          <w:name w:val="Général"/>
          <w:gallery w:val="placeholder"/>
        </w:category>
        <w:types>
          <w:type w:val="bbPlcHdr"/>
        </w:types>
        <w:behaviors>
          <w:behavior w:val="content"/>
        </w:behaviors>
        <w:guid w:val="{88F7913D-B91F-4672-87EE-4B2B58FBBEDB}"/>
      </w:docPartPr>
      <w:docPartBody>
        <w:p w:rsidR="00747E29" w:rsidRDefault="005270FC" w:rsidP="005270FC">
          <w:pPr>
            <w:pStyle w:val="6BF58BF7694D4F2B8850FC73D6226A92"/>
          </w:pPr>
          <w:r w:rsidRPr="00CB2A93">
            <w:rPr>
              <w:rStyle w:val="Textedelespacerserv"/>
              <w:rFonts w:cstheme="minorHAnsi"/>
              <w:color w:val="AEAAAA" w:themeColor="background2" w:themeShade="BF"/>
              <w:highlight w:val="darkGray"/>
            </w:rPr>
            <w:t>Texte</w:t>
          </w:r>
        </w:p>
      </w:docPartBody>
    </w:docPart>
    <w:docPart>
      <w:docPartPr>
        <w:name w:val="6EB1023D74E9408CA87A0EEA32D56103"/>
        <w:category>
          <w:name w:val="Général"/>
          <w:gallery w:val="placeholder"/>
        </w:category>
        <w:types>
          <w:type w:val="bbPlcHdr"/>
        </w:types>
        <w:behaviors>
          <w:behavior w:val="content"/>
        </w:behaviors>
        <w:guid w:val="{B3A97B83-734D-43E3-8FD9-04FB1D74903F}"/>
      </w:docPartPr>
      <w:docPartBody>
        <w:p w:rsidR="00747E29" w:rsidRDefault="005270FC" w:rsidP="005270FC">
          <w:pPr>
            <w:pStyle w:val="6EB1023D74E9408CA87A0EEA32D56103"/>
          </w:pPr>
          <w:r w:rsidRPr="00CB2A93">
            <w:rPr>
              <w:rStyle w:val="Textedelespacerserv"/>
              <w:rFonts w:cstheme="minorHAnsi"/>
              <w:color w:val="AEAAAA" w:themeColor="background2" w:themeShade="BF"/>
              <w:highlight w:val="darkGray"/>
            </w:rPr>
            <w:t>Texte</w:t>
          </w:r>
        </w:p>
      </w:docPartBody>
    </w:docPart>
    <w:docPart>
      <w:docPartPr>
        <w:name w:val="ABBAC93F34C847AA93EA0AE286A3C325"/>
        <w:category>
          <w:name w:val="Général"/>
          <w:gallery w:val="placeholder"/>
        </w:category>
        <w:types>
          <w:type w:val="bbPlcHdr"/>
        </w:types>
        <w:behaviors>
          <w:behavior w:val="content"/>
        </w:behaviors>
        <w:guid w:val="{BCF37D76-8C42-4BF1-BBFD-BA55DE055526}"/>
      </w:docPartPr>
      <w:docPartBody>
        <w:p w:rsidR="00747E29" w:rsidRDefault="005270FC" w:rsidP="005270FC">
          <w:pPr>
            <w:pStyle w:val="ABBAC93F34C847AA93EA0AE286A3C325"/>
          </w:pPr>
          <w:r w:rsidRPr="00CB2A93">
            <w:rPr>
              <w:rStyle w:val="Textedelespacerserv"/>
              <w:rFonts w:cstheme="minorHAnsi"/>
              <w:color w:val="AEAAAA" w:themeColor="background2" w:themeShade="BF"/>
              <w:highlight w:val="darkGray"/>
            </w:rPr>
            <w:t>Texte</w:t>
          </w:r>
        </w:p>
      </w:docPartBody>
    </w:docPart>
    <w:docPart>
      <w:docPartPr>
        <w:name w:val="E94007C9714F4EF589647B3506B492DF"/>
        <w:category>
          <w:name w:val="Général"/>
          <w:gallery w:val="placeholder"/>
        </w:category>
        <w:types>
          <w:type w:val="bbPlcHdr"/>
        </w:types>
        <w:behaviors>
          <w:behavior w:val="content"/>
        </w:behaviors>
        <w:guid w:val="{E8FB9137-9971-4BAF-9ABF-18AE8544A619}"/>
      </w:docPartPr>
      <w:docPartBody>
        <w:p w:rsidR="00747E29" w:rsidRDefault="005270FC" w:rsidP="005270FC">
          <w:pPr>
            <w:pStyle w:val="E94007C9714F4EF589647B3506B492DF"/>
          </w:pPr>
          <w:r w:rsidRPr="00CB2A93">
            <w:rPr>
              <w:rStyle w:val="Textedelespacerserv"/>
              <w:rFonts w:cstheme="minorHAnsi"/>
              <w:color w:val="AEAAAA" w:themeColor="background2" w:themeShade="BF"/>
              <w:highlight w:val="darkGray"/>
            </w:rPr>
            <w:t>Texte</w:t>
          </w:r>
        </w:p>
      </w:docPartBody>
    </w:docPart>
    <w:docPart>
      <w:docPartPr>
        <w:name w:val="BB5C03C8D3F64B15B1CFE67147A0BC51"/>
        <w:category>
          <w:name w:val="Général"/>
          <w:gallery w:val="placeholder"/>
        </w:category>
        <w:types>
          <w:type w:val="bbPlcHdr"/>
        </w:types>
        <w:behaviors>
          <w:behavior w:val="content"/>
        </w:behaviors>
        <w:guid w:val="{FB9BD358-A527-405E-A64D-43D0726B0E37}"/>
      </w:docPartPr>
      <w:docPartBody>
        <w:p w:rsidR="00747E29" w:rsidRDefault="005270FC" w:rsidP="005270FC">
          <w:pPr>
            <w:pStyle w:val="BB5C03C8D3F64B15B1CFE67147A0BC51"/>
          </w:pPr>
          <w:r w:rsidRPr="00CB2A93">
            <w:rPr>
              <w:rStyle w:val="Textedelespacerserv"/>
              <w:rFonts w:cstheme="minorHAnsi"/>
              <w:color w:val="AEAAAA" w:themeColor="background2" w:themeShade="BF"/>
              <w:highlight w:val="darkGray"/>
            </w:rPr>
            <w:t>Texte</w:t>
          </w:r>
        </w:p>
      </w:docPartBody>
    </w:docPart>
    <w:docPart>
      <w:docPartPr>
        <w:name w:val="73DD3FEAEA0A4907B15AA37FAB8F6F35"/>
        <w:category>
          <w:name w:val="Général"/>
          <w:gallery w:val="placeholder"/>
        </w:category>
        <w:types>
          <w:type w:val="bbPlcHdr"/>
        </w:types>
        <w:behaviors>
          <w:behavior w:val="content"/>
        </w:behaviors>
        <w:guid w:val="{82C57F7B-1387-47DB-A0F3-C7662A0A25F4}"/>
      </w:docPartPr>
      <w:docPartBody>
        <w:p w:rsidR="00747E29" w:rsidRDefault="005270FC" w:rsidP="005270FC">
          <w:pPr>
            <w:pStyle w:val="73DD3FEAEA0A4907B15AA37FAB8F6F35"/>
          </w:pPr>
          <w:r w:rsidRPr="00CB2A93">
            <w:rPr>
              <w:rStyle w:val="Textedelespacerserv"/>
              <w:rFonts w:cstheme="minorHAnsi"/>
              <w:color w:val="AEAAAA" w:themeColor="background2" w:themeShade="BF"/>
              <w:highlight w:val="darkGray"/>
            </w:rPr>
            <w:t>Texte</w:t>
          </w:r>
        </w:p>
      </w:docPartBody>
    </w:docPart>
    <w:docPart>
      <w:docPartPr>
        <w:name w:val="B17927F742F046869F7DDBB75FA4C3D7"/>
        <w:category>
          <w:name w:val="Général"/>
          <w:gallery w:val="placeholder"/>
        </w:category>
        <w:types>
          <w:type w:val="bbPlcHdr"/>
        </w:types>
        <w:behaviors>
          <w:behavior w:val="content"/>
        </w:behaviors>
        <w:guid w:val="{17977A05-32D8-46BF-9201-AB527D3DCDFD}"/>
      </w:docPartPr>
      <w:docPartBody>
        <w:p w:rsidR="00747E29" w:rsidRDefault="005270FC" w:rsidP="005270FC">
          <w:pPr>
            <w:pStyle w:val="B17927F742F046869F7DDBB75FA4C3D7"/>
          </w:pPr>
          <w:r w:rsidRPr="00CB2A93">
            <w:rPr>
              <w:rStyle w:val="Textedelespacerserv"/>
              <w:rFonts w:cstheme="minorHAnsi"/>
              <w:color w:val="AEAAAA" w:themeColor="background2" w:themeShade="BF"/>
              <w:highlight w:val="darkGray"/>
            </w:rPr>
            <w:t>Texte</w:t>
          </w:r>
        </w:p>
      </w:docPartBody>
    </w:docPart>
    <w:docPart>
      <w:docPartPr>
        <w:name w:val="8B2CAC07709D4CD38BBAA1B82E1A8190"/>
        <w:category>
          <w:name w:val="Général"/>
          <w:gallery w:val="placeholder"/>
        </w:category>
        <w:types>
          <w:type w:val="bbPlcHdr"/>
        </w:types>
        <w:behaviors>
          <w:behavior w:val="content"/>
        </w:behaviors>
        <w:guid w:val="{EEE2F566-5ED6-4CA8-ACF7-B89C4AAF71FB}"/>
      </w:docPartPr>
      <w:docPartBody>
        <w:p w:rsidR="00747E29" w:rsidRDefault="005270FC" w:rsidP="005270FC">
          <w:pPr>
            <w:pStyle w:val="8B2CAC07709D4CD38BBAA1B82E1A8190"/>
          </w:pPr>
          <w:r w:rsidRPr="00CB2A93">
            <w:rPr>
              <w:rStyle w:val="Textedelespacerserv"/>
              <w:rFonts w:cstheme="minorHAnsi"/>
              <w:color w:val="AEAAAA" w:themeColor="background2" w:themeShade="BF"/>
              <w:highlight w:val="darkGray"/>
            </w:rPr>
            <w:t>Texte</w:t>
          </w:r>
        </w:p>
      </w:docPartBody>
    </w:docPart>
    <w:docPart>
      <w:docPartPr>
        <w:name w:val="469303E91E5842B7A73611C03D7EBA6D"/>
        <w:category>
          <w:name w:val="Général"/>
          <w:gallery w:val="placeholder"/>
        </w:category>
        <w:types>
          <w:type w:val="bbPlcHdr"/>
        </w:types>
        <w:behaviors>
          <w:behavior w:val="content"/>
        </w:behaviors>
        <w:guid w:val="{B55DB6A2-5F8B-42FF-93ED-43A15D6AA03E}"/>
      </w:docPartPr>
      <w:docPartBody>
        <w:p w:rsidR="00747E29" w:rsidRDefault="005270FC" w:rsidP="005270FC">
          <w:pPr>
            <w:pStyle w:val="469303E91E5842B7A73611C03D7EBA6D"/>
          </w:pPr>
          <w:r w:rsidRPr="00155D1B">
            <w:rPr>
              <w:rStyle w:val="Textedelespacerserv"/>
              <w:rFonts w:cstheme="minorHAnsi"/>
              <w:sz w:val="20"/>
            </w:rPr>
            <w:t>Cliquez ou appuyez ici pour entrer du texte.</w:t>
          </w:r>
        </w:p>
      </w:docPartBody>
    </w:docPart>
    <w:docPart>
      <w:docPartPr>
        <w:name w:val="7B55E4F3AEA2469CA266A0604F5646FC"/>
        <w:category>
          <w:name w:val="Général"/>
          <w:gallery w:val="placeholder"/>
        </w:category>
        <w:types>
          <w:type w:val="bbPlcHdr"/>
        </w:types>
        <w:behaviors>
          <w:behavior w:val="content"/>
        </w:behaviors>
        <w:guid w:val="{5690ABFD-DE3F-45E5-9079-8FB0F49747D9}"/>
      </w:docPartPr>
      <w:docPartBody>
        <w:p w:rsidR="00747E29" w:rsidRDefault="005270FC" w:rsidP="005270FC">
          <w:pPr>
            <w:pStyle w:val="7B55E4F3AEA2469CA266A0604F5646FC"/>
          </w:pPr>
          <w:r w:rsidRPr="00CB2A93">
            <w:rPr>
              <w:rStyle w:val="Textedelespacerserv"/>
              <w:rFonts w:cstheme="minorHAnsi"/>
              <w:color w:val="AEAAAA" w:themeColor="background2" w:themeShade="BF"/>
              <w:highlight w:val="darkGray"/>
            </w:rPr>
            <w:t>Texte</w:t>
          </w:r>
        </w:p>
      </w:docPartBody>
    </w:docPart>
    <w:docPart>
      <w:docPartPr>
        <w:name w:val="13A35D6D914C42C9B5D645D7A805208E"/>
        <w:category>
          <w:name w:val="Général"/>
          <w:gallery w:val="placeholder"/>
        </w:category>
        <w:types>
          <w:type w:val="bbPlcHdr"/>
        </w:types>
        <w:behaviors>
          <w:behavior w:val="content"/>
        </w:behaviors>
        <w:guid w:val="{43D68F65-7375-4549-B38E-665A7216189B}"/>
      </w:docPartPr>
      <w:docPartBody>
        <w:p w:rsidR="00747E29" w:rsidRDefault="005270FC" w:rsidP="005270FC">
          <w:pPr>
            <w:pStyle w:val="13A35D6D914C42C9B5D645D7A805208E"/>
          </w:pPr>
          <w:r w:rsidRPr="00155D1B">
            <w:rPr>
              <w:rStyle w:val="Textedelespacerserv"/>
              <w:rFonts w:cstheme="minorHAnsi"/>
              <w:sz w:val="20"/>
            </w:rPr>
            <w:t>Cliquez ou appuyez ici pour entrer du texte.</w:t>
          </w:r>
        </w:p>
      </w:docPartBody>
    </w:docPart>
    <w:docPart>
      <w:docPartPr>
        <w:name w:val="1386656167FF45779EE07141B7FB0CD1"/>
        <w:category>
          <w:name w:val="Général"/>
          <w:gallery w:val="placeholder"/>
        </w:category>
        <w:types>
          <w:type w:val="bbPlcHdr"/>
        </w:types>
        <w:behaviors>
          <w:behavior w:val="content"/>
        </w:behaviors>
        <w:guid w:val="{611025CC-A7A9-4428-B587-3A372C8C86D2}"/>
      </w:docPartPr>
      <w:docPartBody>
        <w:p w:rsidR="00747E29" w:rsidRDefault="005270FC" w:rsidP="005270FC">
          <w:pPr>
            <w:pStyle w:val="1386656167FF45779EE07141B7FB0CD1"/>
          </w:pPr>
          <w:r w:rsidRPr="00CB2A93">
            <w:rPr>
              <w:rStyle w:val="Textedelespacerserv"/>
              <w:rFonts w:cstheme="minorHAnsi"/>
              <w:color w:val="AEAAAA" w:themeColor="background2" w:themeShade="BF"/>
              <w:highlight w:val="darkGray"/>
            </w:rPr>
            <w:t>Texte</w:t>
          </w:r>
        </w:p>
      </w:docPartBody>
    </w:docPart>
    <w:docPart>
      <w:docPartPr>
        <w:name w:val="87CA6CB43DA54569A064A8B8EF2EDCD0"/>
        <w:category>
          <w:name w:val="Général"/>
          <w:gallery w:val="placeholder"/>
        </w:category>
        <w:types>
          <w:type w:val="bbPlcHdr"/>
        </w:types>
        <w:behaviors>
          <w:behavior w:val="content"/>
        </w:behaviors>
        <w:guid w:val="{D4211BDD-C877-4242-BADE-E59BAF0D3525}"/>
      </w:docPartPr>
      <w:docPartBody>
        <w:p w:rsidR="00747E29" w:rsidRDefault="005270FC" w:rsidP="005270FC">
          <w:pPr>
            <w:pStyle w:val="87CA6CB43DA54569A064A8B8EF2EDCD0"/>
          </w:pPr>
          <w:r w:rsidRPr="00155D1B">
            <w:rPr>
              <w:rStyle w:val="Textedelespacerserv"/>
              <w:rFonts w:cstheme="minorHAnsi"/>
              <w:sz w:val="20"/>
            </w:rPr>
            <w:t>Cliquez ou appuyez ici pour entrer du texte.</w:t>
          </w:r>
        </w:p>
      </w:docPartBody>
    </w:docPart>
    <w:docPart>
      <w:docPartPr>
        <w:name w:val="AA0FDCFCBB694D109BE9DC4679B0BD1F"/>
        <w:category>
          <w:name w:val="Général"/>
          <w:gallery w:val="placeholder"/>
        </w:category>
        <w:types>
          <w:type w:val="bbPlcHdr"/>
        </w:types>
        <w:behaviors>
          <w:behavior w:val="content"/>
        </w:behaviors>
        <w:guid w:val="{2BF7E7FE-2E9D-4CD9-B30A-6C241CDF080F}"/>
      </w:docPartPr>
      <w:docPartBody>
        <w:p w:rsidR="00747E29" w:rsidRDefault="005270FC" w:rsidP="005270FC">
          <w:pPr>
            <w:pStyle w:val="AA0FDCFCBB694D109BE9DC4679B0BD1F"/>
          </w:pPr>
          <w:r w:rsidRPr="00CB2A93">
            <w:rPr>
              <w:rStyle w:val="Textedelespacerserv"/>
              <w:rFonts w:cstheme="minorHAnsi"/>
              <w:color w:val="AEAAAA" w:themeColor="background2" w:themeShade="BF"/>
              <w:highlight w:val="darkGray"/>
            </w:rPr>
            <w:t>Texte</w:t>
          </w:r>
        </w:p>
      </w:docPartBody>
    </w:docPart>
    <w:docPart>
      <w:docPartPr>
        <w:name w:val="FB25E1598A3A4267AD15D9D94176F857"/>
        <w:category>
          <w:name w:val="Général"/>
          <w:gallery w:val="placeholder"/>
        </w:category>
        <w:types>
          <w:type w:val="bbPlcHdr"/>
        </w:types>
        <w:behaviors>
          <w:behavior w:val="content"/>
        </w:behaviors>
        <w:guid w:val="{1C6E3C57-87AF-4466-857F-1FA9014EAF63}"/>
      </w:docPartPr>
      <w:docPartBody>
        <w:p w:rsidR="00747E29" w:rsidRDefault="005270FC" w:rsidP="005270FC">
          <w:pPr>
            <w:pStyle w:val="FB25E1598A3A4267AD15D9D94176F857"/>
          </w:pPr>
          <w:r w:rsidRPr="00CB2A93">
            <w:rPr>
              <w:rStyle w:val="Textedelespacerserv"/>
              <w:rFonts w:cstheme="minorHAnsi"/>
              <w:color w:val="AEAAAA" w:themeColor="background2" w:themeShade="BF"/>
              <w:highlight w:val="darkGray"/>
            </w:rPr>
            <w:t>Texte</w:t>
          </w:r>
        </w:p>
      </w:docPartBody>
    </w:docPart>
    <w:docPart>
      <w:docPartPr>
        <w:name w:val="25ED8A36A5924297B7BF82D5A89B35BE"/>
        <w:category>
          <w:name w:val="Général"/>
          <w:gallery w:val="placeholder"/>
        </w:category>
        <w:types>
          <w:type w:val="bbPlcHdr"/>
        </w:types>
        <w:behaviors>
          <w:behavior w:val="content"/>
        </w:behaviors>
        <w:guid w:val="{CD129D42-3F19-4A6A-A956-97EEFDC38188}"/>
      </w:docPartPr>
      <w:docPartBody>
        <w:p w:rsidR="00747E29" w:rsidRDefault="005270FC" w:rsidP="005270FC">
          <w:pPr>
            <w:pStyle w:val="25ED8A36A5924297B7BF82D5A89B35BE"/>
          </w:pPr>
          <w:r w:rsidRPr="00CB2A93">
            <w:rPr>
              <w:rStyle w:val="Textedelespacerserv"/>
              <w:rFonts w:cstheme="minorHAnsi"/>
              <w:color w:val="AEAAAA" w:themeColor="background2" w:themeShade="BF"/>
              <w:highlight w:val="darkGray"/>
            </w:rPr>
            <w:t>Texte</w:t>
          </w:r>
        </w:p>
      </w:docPartBody>
    </w:docPart>
    <w:docPart>
      <w:docPartPr>
        <w:name w:val="F19AF938385B484C80A390A5DC7AFB32"/>
        <w:category>
          <w:name w:val="Général"/>
          <w:gallery w:val="placeholder"/>
        </w:category>
        <w:types>
          <w:type w:val="bbPlcHdr"/>
        </w:types>
        <w:behaviors>
          <w:behavior w:val="content"/>
        </w:behaviors>
        <w:guid w:val="{7026454C-A51F-4136-ABA2-C72C058798DE}"/>
      </w:docPartPr>
      <w:docPartBody>
        <w:p w:rsidR="00747E29" w:rsidRDefault="005270FC" w:rsidP="005270FC">
          <w:pPr>
            <w:pStyle w:val="F19AF938385B484C80A390A5DC7AFB32"/>
          </w:pPr>
          <w:r w:rsidRPr="00CB2A93">
            <w:rPr>
              <w:rStyle w:val="Textedelespacerserv"/>
              <w:rFonts w:cstheme="minorHAnsi"/>
              <w:color w:val="AEAAAA" w:themeColor="background2" w:themeShade="BF"/>
              <w:highlight w:val="darkGray"/>
            </w:rPr>
            <w:t>Texte</w:t>
          </w:r>
        </w:p>
      </w:docPartBody>
    </w:docPart>
    <w:docPart>
      <w:docPartPr>
        <w:name w:val="0272F7EAE84A44F087CCC70EA05D4093"/>
        <w:category>
          <w:name w:val="Général"/>
          <w:gallery w:val="placeholder"/>
        </w:category>
        <w:types>
          <w:type w:val="bbPlcHdr"/>
        </w:types>
        <w:behaviors>
          <w:behavior w:val="content"/>
        </w:behaviors>
        <w:guid w:val="{009F72BC-4DC6-4B87-B5B8-ED6750E84C42}"/>
      </w:docPartPr>
      <w:docPartBody>
        <w:p w:rsidR="00747E29" w:rsidRDefault="005270FC" w:rsidP="005270FC">
          <w:pPr>
            <w:pStyle w:val="0272F7EAE84A44F087CCC70EA05D4093"/>
          </w:pPr>
          <w:r w:rsidRPr="00CB2A93">
            <w:rPr>
              <w:rStyle w:val="Textedelespacerserv"/>
              <w:rFonts w:cstheme="minorHAnsi"/>
              <w:color w:val="AEAAAA" w:themeColor="background2" w:themeShade="BF"/>
              <w:highlight w:val="darkGray"/>
            </w:rPr>
            <w:t>Texte</w:t>
          </w:r>
        </w:p>
      </w:docPartBody>
    </w:docPart>
    <w:docPart>
      <w:docPartPr>
        <w:name w:val="644CC5F0C80343E9AF2ED1DE30DA380E"/>
        <w:category>
          <w:name w:val="Général"/>
          <w:gallery w:val="placeholder"/>
        </w:category>
        <w:types>
          <w:type w:val="bbPlcHdr"/>
        </w:types>
        <w:behaviors>
          <w:behavior w:val="content"/>
        </w:behaviors>
        <w:guid w:val="{019E9460-EFFF-4C84-AD16-6F76B5912ACF}"/>
      </w:docPartPr>
      <w:docPartBody>
        <w:p w:rsidR="00747E29" w:rsidRDefault="005270FC" w:rsidP="005270FC">
          <w:pPr>
            <w:pStyle w:val="644CC5F0C80343E9AF2ED1DE30DA380E"/>
          </w:pPr>
          <w:r w:rsidRPr="00CB2A93">
            <w:rPr>
              <w:rStyle w:val="Textedelespacerserv"/>
              <w:rFonts w:cstheme="minorHAnsi"/>
              <w:color w:val="AEAAAA" w:themeColor="background2" w:themeShade="BF"/>
              <w:highlight w:val="darkGray"/>
            </w:rPr>
            <w:t>Texte</w:t>
          </w:r>
        </w:p>
      </w:docPartBody>
    </w:docPart>
    <w:docPart>
      <w:docPartPr>
        <w:name w:val="37D96D3806E842C5971B5D156765EC92"/>
        <w:category>
          <w:name w:val="Général"/>
          <w:gallery w:val="placeholder"/>
        </w:category>
        <w:types>
          <w:type w:val="bbPlcHdr"/>
        </w:types>
        <w:behaviors>
          <w:behavior w:val="content"/>
        </w:behaviors>
        <w:guid w:val="{A7DA5EF2-CECE-465B-AB77-E04EAB569D83}"/>
      </w:docPartPr>
      <w:docPartBody>
        <w:p w:rsidR="00747E29" w:rsidRDefault="005270FC" w:rsidP="005270FC">
          <w:pPr>
            <w:pStyle w:val="37D96D3806E842C5971B5D156765EC92"/>
          </w:pPr>
          <w:r w:rsidRPr="00CB2A93">
            <w:rPr>
              <w:rStyle w:val="Textedelespacerserv"/>
              <w:rFonts w:cstheme="minorHAnsi"/>
              <w:color w:val="AEAAAA" w:themeColor="background2" w:themeShade="BF"/>
              <w:highlight w:val="darkGray"/>
            </w:rPr>
            <w:t>Texte</w:t>
          </w:r>
        </w:p>
      </w:docPartBody>
    </w:docPart>
    <w:docPart>
      <w:docPartPr>
        <w:name w:val="D3CFC670BBD14557B1FEFE60CE13B3EC"/>
        <w:category>
          <w:name w:val="Général"/>
          <w:gallery w:val="placeholder"/>
        </w:category>
        <w:types>
          <w:type w:val="bbPlcHdr"/>
        </w:types>
        <w:behaviors>
          <w:behavior w:val="content"/>
        </w:behaviors>
        <w:guid w:val="{10A432FC-E77A-464D-8DC2-C0E04265BAF1}"/>
      </w:docPartPr>
      <w:docPartBody>
        <w:p w:rsidR="00747E29" w:rsidRDefault="005270FC" w:rsidP="005270FC">
          <w:pPr>
            <w:pStyle w:val="D3CFC670BBD14557B1FEFE60CE13B3EC"/>
          </w:pPr>
          <w:r w:rsidRPr="00CB2A93">
            <w:rPr>
              <w:rStyle w:val="Textedelespacerserv"/>
              <w:rFonts w:cstheme="minorHAnsi"/>
              <w:color w:val="AEAAAA" w:themeColor="background2" w:themeShade="BF"/>
              <w:highlight w:val="darkGray"/>
            </w:rPr>
            <w:t>Texte</w:t>
          </w:r>
        </w:p>
      </w:docPartBody>
    </w:docPart>
    <w:docPart>
      <w:docPartPr>
        <w:name w:val="905A9757A87A4444A8B45A9FF3DEC413"/>
        <w:category>
          <w:name w:val="Général"/>
          <w:gallery w:val="placeholder"/>
        </w:category>
        <w:types>
          <w:type w:val="bbPlcHdr"/>
        </w:types>
        <w:behaviors>
          <w:behavior w:val="content"/>
        </w:behaviors>
        <w:guid w:val="{806AB911-F69E-4B9F-898F-71EF2F80B298}"/>
      </w:docPartPr>
      <w:docPartBody>
        <w:p w:rsidR="00747E29" w:rsidRDefault="005270FC" w:rsidP="005270FC">
          <w:pPr>
            <w:pStyle w:val="905A9757A87A4444A8B45A9FF3DEC413"/>
          </w:pPr>
          <w:r w:rsidRPr="00CB2A93">
            <w:rPr>
              <w:rStyle w:val="Textedelespacerserv"/>
              <w:rFonts w:cstheme="minorHAnsi"/>
              <w:color w:val="AEAAAA" w:themeColor="background2" w:themeShade="BF"/>
              <w:highlight w:val="darkGray"/>
            </w:rPr>
            <w:t>Texte</w:t>
          </w:r>
        </w:p>
      </w:docPartBody>
    </w:docPart>
    <w:docPart>
      <w:docPartPr>
        <w:name w:val="E959E281115F481884D3B4762AE9B57B"/>
        <w:category>
          <w:name w:val="Général"/>
          <w:gallery w:val="placeholder"/>
        </w:category>
        <w:types>
          <w:type w:val="bbPlcHdr"/>
        </w:types>
        <w:behaviors>
          <w:behavior w:val="content"/>
        </w:behaviors>
        <w:guid w:val="{5C7E2B47-2CD7-4492-B288-6776FFF06963}"/>
      </w:docPartPr>
      <w:docPartBody>
        <w:p w:rsidR="00747E29" w:rsidRDefault="005270FC" w:rsidP="005270FC">
          <w:pPr>
            <w:pStyle w:val="E959E281115F481884D3B4762AE9B57B"/>
          </w:pPr>
          <w:r w:rsidRPr="00CB2A93">
            <w:rPr>
              <w:rStyle w:val="Textedelespacerserv"/>
              <w:rFonts w:cstheme="minorHAnsi"/>
              <w:color w:val="AEAAAA" w:themeColor="background2" w:themeShade="BF"/>
              <w:highlight w:val="darkGray"/>
            </w:rPr>
            <w:t>Texte</w:t>
          </w:r>
        </w:p>
      </w:docPartBody>
    </w:docPart>
    <w:docPart>
      <w:docPartPr>
        <w:name w:val="DE7FD9E6F1BE4E71A15D5110221C2443"/>
        <w:category>
          <w:name w:val="Général"/>
          <w:gallery w:val="placeholder"/>
        </w:category>
        <w:types>
          <w:type w:val="bbPlcHdr"/>
        </w:types>
        <w:behaviors>
          <w:behavior w:val="content"/>
        </w:behaviors>
        <w:guid w:val="{4DF64D7F-6175-4DAB-9996-4B9CD0C95E36}"/>
      </w:docPartPr>
      <w:docPartBody>
        <w:p w:rsidR="00747E29" w:rsidRDefault="005270FC" w:rsidP="005270FC">
          <w:pPr>
            <w:pStyle w:val="DE7FD9E6F1BE4E71A15D5110221C2443"/>
          </w:pPr>
          <w:r w:rsidRPr="00CB2A93">
            <w:rPr>
              <w:rStyle w:val="Textedelespacerserv"/>
              <w:rFonts w:cstheme="minorHAnsi"/>
              <w:color w:val="AEAAAA" w:themeColor="background2" w:themeShade="BF"/>
              <w:highlight w:val="darkGray"/>
            </w:rPr>
            <w:t>Texte</w:t>
          </w:r>
        </w:p>
      </w:docPartBody>
    </w:docPart>
    <w:docPart>
      <w:docPartPr>
        <w:name w:val="0994F984A0B247148D68EDB66C25AD75"/>
        <w:category>
          <w:name w:val="Général"/>
          <w:gallery w:val="placeholder"/>
        </w:category>
        <w:types>
          <w:type w:val="bbPlcHdr"/>
        </w:types>
        <w:behaviors>
          <w:behavior w:val="content"/>
        </w:behaviors>
        <w:guid w:val="{4ED4436B-B99D-4934-A9F3-397D2EBC4812}"/>
      </w:docPartPr>
      <w:docPartBody>
        <w:p w:rsidR="00747E29" w:rsidRDefault="005270FC" w:rsidP="005270FC">
          <w:pPr>
            <w:pStyle w:val="0994F984A0B247148D68EDB66C25AD75"/>
          </w:pPr>
          <w:r w:rsidRPr="00CB2A93">
            <w:rPr>
              <w:rStyle w:val="Textedelespacerserv"/>
              <w:rFonts w:cstheme="minorHAnsi"/>
              <w:color w:val="AEAAAA" w:themeColor="background2" w:themeShade="BF"/>
              <w:highlight w:val="darkGray"/>
            </w:rPr>
            <w:t>Texte</w:t>
          </w:r>
        </w:p>
      </w:docPartBody>
    </w:docPart>
    <w:docPart>
      <w:docPartPr>
        <w:name w:val="50CAEE8C7B514C5FA30C3697F56DB42D"/>
        <w:category>
          <w:name w:val="Général"/>
          <w:gallery w:val="placeholder"/>
        </w:category>
        <w:types>
          <w:type w:val="bbPlcHdr"/>
        </w:types>
        <w:behaviors>
          <w:behavior w:val="content"/>
        </w:behaviors>
        <w:guid w:val="{4686AE86-8FDB-41F8-A217-4534B8C5DFB8}"/>
      </w:docPartPr>
      <w:docPartBody>
        <w:p w:rsidR="00747E29" w:rsidRDefault="005270FC" w:rsidP="005270FC">
          <w:pPr>
            <w:pStyle w:val="50CAEE8C7B514C5FA30C3697F56DB42D"/>
          </w:pPr>
          <w:r w:rsidRPr="00CB2A93">
            <w:rPr>
              <w:rStyle w:val="Textedelespacerserv"/>
              <w:rFonts w:cstheme="minorHAnsi"/>
              <w:color w:val="AEAAAA" w:themeColor="background2" w:themeShade="BF"/>
              <w:highlight w:val="darkGray"/>
            </w:rPr>
            <w:t>Texte</w:t>
          </w:r>
        </w:p>
      </w:docPartBody>
    </w:docPart>
    <w:docPart>
      <w:docPartPr>
        <w:name w:val="DF213448261D497598AE5443CDD847D9"/>
        <w:category>
          <w:name w:val="Général"/>
          <w:gallery w:val="placeholder"/>
        </w:category>
        <w:types>
          <w:type w:val="bbPlcHdr"/>
        </w:types>
        <w:behaviors>
          <w:behavior w:val="content"/>
        </w:behaviors>
        <w:guid w:val="{585D15DD-6429-4F03-899A-0B9928C00854}"/>
      </w:docPartPr>
      <w:docPartBody>
        <w:p w:rsidR="00747E29" w:rsidRDefault="005270FC" w:rsidP="005270FC">
          <w:pPr>
            <w:pStyle w:val="DF213448261D497598AE5443CDD847D9"/>
          </w:pPr>
          <w:r w:rsidRPr="00CB2A93">
            <w:rPr>
              <w:rStyle w:val="Textedelespacerserv"/>
              <w:rFonts w:cstheme="minorHAnsi"/>
              <w:color w:val="AEAAAA" w:themeColor="background2" w:themeShade="BF"/>
              <w:highlight w:val="darkGray"/>
            </w:rPr>
            <w:t>Texte</w:t>
          </w:r>
        </w:p>
      </w:docPartBody>
    </w:docPart>
    <w:docPart>
      <w:docPartPr>
        <w:name w:val="5A0B750F7D6D414EB6AE776C1B8DC15E"/>
        <w:category>
          <w:name w:val="Général"/>
          <w:gallery w:val="placeholder"/>
        </w:category>
        <w:types>
          <w:type w:val="bbPlcHdr"/>
        </w:types>
        <w:behaviors>
          <w:behavior w:val="content"/>
        </w:behaviors>
        <w:guid w:val="{2CE770C5-C5DC-4CEE-9212-BE561919569B}"/>
      </w:docPartPr>
      <w:docPartBody>
        <w:p w:rsidR="00747E29" w:rsidRDefault="005270FC" w:rsidP="005270FC">
          <w:pPr>
            <w:pStyle w:val="5A0B750F7D6D414EB6AE776C1B8DC15E"/>
          </w:pPr>
          <w:r w:rsidRPr="00CB2A93">
            <w:rPr>
              <w:rStyle w:val="Textedelespacerserv"/>
              <w:rFonts w:cstheme="minorHAnsi"/>
              <w:color w:val="AEAAAA" w:themeColor="background2" w:themeShade="BF"/>
              <w:highlight w:val="darkGray"/>
            </w:rPr>
            <w:t>Texte</w:t>
          </w:r>
        </w:p>
      </w:docPartBody>
    </w:docPart>
    <w:docPart>
      <w:docPartPr>
        <w:name w:val="CB0A5F80CDA94BCCA167D22F771E89A3"/>
        <w:category>
          <w:name w:val="Général"/>
          <w:gallery w:val="placeholder"/>
        </w:category>
        <w:types>
          <w:type w:val="bbPlcHdr"/>
        </w:types>
        <w:behaviors>
          <w:behavior w:val="content"/>
        </w:behaviors>
        <w:guid w:val="{F6D09153-72C4-47C7-A414-410BC7BC2A26}"/>
      </w:docPartPr>
      <w:docPartBody>
        <w:p w:rsidR="00747E29" w:rsidRDefault="005270FC" w:rsidP="005270FC">
          <w:pPr>
            <w:pStyle w:val="CB0A5F80CDA94BCCA167D22F771E89A3"/>
          </w:pPr>
          <w:r w:rsidRPr="00CB2A93">
            <w:rPr>
              <w:rStyle w:val="Textedelespacerserv"/>
              <w:rFonts w:cstheme="minorHAnsi"/>
              <w:color w:val="AEAAAA" w:themeColor="background2" w:themeShade="BF"/>
              <w:highlight w:val="darkGray"/>
            </w:rPr>
            <w:t>Texte</w:t>
          </w:r>
        </w:p>
      </w:docPartBody>
    </w:docPart>
    <w:docPart>
      <w:docPartPr>
        <w:name w:val="82D050DF5EB74AA19267406B3EC8EF61"/>
        <w:category>
          <w:name w:val="Général"/>
          <w:gallery w:val="placeholder"/>
        </w:category>
        <w:types>
          <w:type w:val="bbPlcHdr"/>
        </w:types>
        <w:behaviors>
          <w:behavior w:val="content"/>
        </w:behaviors>
        <w:guid w:val="{D50E7057-9CE3-47C6-834F-4CAE5B8F7C6D}"/>
      </w:docPartPr>
      <w:docPartBody>
        <w:p w:rsidR="00747E29" w:rsidRDefault="005270FC" w:rsidP="005270FC">
          <w:pPr>
            <w:pStyle w:val="82D050DF5EB74AA19267406B3EC8EF61"/>
          </w:pPr>
          <w:r w:rsidRPr="00CB2A93">
            <w:rPr>
              <w:rStyle w:val="Textedelespacerserv"/>
              <w:rFonts w:cstheme="minorHAnsi"/>
              <w:color w:val="AEAAAA" w:themeColor="background2" w:themeShade="BF"/>
              <w:highlight w:val="darkGray"/>
            </w:rPr>
            <w:t>Texte</w:t>
          </w:r>
        </w:p>
      </w:docPartBody>
    </w:docPart>
    <w:docPart>
      <w:docPartPr>
        <w:name w:val="FDB7BEE2D5794CCBB2C9CA20B3557CBC"/>
        <w:category>
          <w:name w:val="Général"/>
          <w:gallery w:val="placeholder"/>
        </w:category>
        <w:types>
          <w:type w:val="bbPlcHdr"/>
        </w:types>
        <w:behaviors>
          <w:behavior w:val="content"/>
        </w:behaviors>
        <w:guid w:val="{193FB7AE-0025-4786-AC92-22708280099E}"/>
      </w:docPartPr>
      <w:docPartBody>
        <w:p w:rsidR="00747E29" w:rsidRDefault="005270FC" w:rsidP="005270FC">
          <w:pPr>
            <w:pStyle w:val="FDB7BEE2D5794CCBB2C9CA20B3557CBC"/>
          </w:pPr>
          <w:r w:rsidRPr="00CB2A93">
            <w:rPr>
              <w:rStyle w:val="Textedelespacerserv"/>
              <w:rFonts w:cstheme="minorHAnsi"/>
              <w:color w:val="AEAAAA" w:themeColor="background2" w:themeShade="BF"/>
              <w:highlight w:val="darkGray"/>
            </w:rPr>
            <w:t>Texte</w:t>
          </w:r>
        </w:p>
      </w:docPartBody>
    </w:docPart>
    <w:docPart>
      <w:docPartPr>
        <w:name w:val="1E2DCEA522B64962BE3B4946F344ECD2"/>
        <w:category>
          <w:name w:val="Général"/>
          <w:gallery w:val="placeholder"/>
        </w:category>
        <w:types>
          <w:type w:val="bbPlcHdr"/>
        </w:types>
        <w:behaviors>
          <w:behavior w:val="content"/>
        </w:behaviors>
        <w:guid w:val="{E8120678-F662-4E76-9DD7-338C1DECF179}"/>
      </w:docPartPr>
      <w:docPartBody>
        <w:p w:rsidR="00747E29" w:rsidRDefault="005270FC" w:rsidP="005270FC">
          <w:pPr>
            <w:pStyle w:val="1E2DCEA522B64962BE3B4946F344ECD2"/>
          </w:pPr>
          <w:r w:rsidRPr="00CB2A93">
            <w:rPr>
              <w:rStyle w:val="Textedelespacerserv"/>
              <w:rFonts w:cstheme="minorHAnsi"/>
              <w:color w:val="AEAAAA" w:themeColor="background2" w:themeShade="BF"/>
              <w:highlight w:val="darkGray"/>
            </w:rPr>
            <w:t>Texte</w:t>
          </w:r>
        </w:p>
      </w:docPartBody>
    </w:docPart>
    <w:docPart>
      <w:docPartPr>
        <w:name w:val="DEF57A4D443A49AA924BF19014F02F90"/>
        <w:category>
          <w:name w:val="Général"/>
          <w:gallery w:val="placeholder"/>
        </w:category>
        <w:types>
          <w:type w:val="bbPlcHdr"/>
        </w:types>
        <w:behaviors>
          <w:behavior w:val="content"/>
        </w:behaviors>
        <w:guid w:val="{0480DF88-FB86-47EB-9188-24EC9F758332}"/>
      </w:docPartPr>
      <w:docPartBody>
        <w:p w:rsidR="00747E29" w:rsidRDefault="005270FC" w:rsidP="005270FC">
          <w:pPr>
            <w:pStyle w:val="DEF57A4D443A49AA924BF19014F02F90"/>
          </w:pPr>
          <w:r w:rsidRPr="00CB2A93">
            <w:rPr>
              <w:rStyle w:val="Textedelespacerserv"/>
              <w:rFonts w:cstheme="minorHAnsi"/>
              <w:color w:val="AEAAAA" w:themeColor="background2" w:themeShade="BF"/>
              <w:highlight w:val="darkGray"/>
            </w:rPr>
            <w:t>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AE"/>
    <w:rsid w:val="000D151B"/>
    <w:rsid w:val="0011295F"/>
    <w:rsid w:val="001A1893"/>
    <w:rsid w:val="00367BFC"/>
    <w:rsid w:val="005270FC"/>
    <w:rsid w:val="00747E29"/>
    <w:rsid w:val="00847809"/>
    <w:rsid w:val="00B458E0"/>
    <w:rsid w:val="00B50FAE"/>
    <w:rsid w:val="00BB36E2"/>
    <w:rsid w:val="00C95408"/>
    <w:rsid w:val="00D37D30"/>
    <w:rsid w:val="00EA1220"/>
    <w:rsid w:val="00FF23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270FC"/>
    <w:rPr>
      <w:color w:val="808080"/>
    </w:rPr>
  </w:style>
  <w:style w:type="paragraph" w:customStyle="1" w:styleId="0E6EF9573F12414482A00E05E1D68549">
    <w:name w:val="0E6EF9573F12414482A00E05E1D68549"/>
  </w:style>
  <w:style w:type="paragraph" w:customStyle="1" w:styleId="ACAC8C42C403471B84C485CB3DB12DC1">
    <w:name w:val="ACAC8C42C403471B84C485CB3DB12DC1"/>
    <w:rsid w:val="005270FC"/>
    <w:pPr>
      <w:spacing w:line="278" w:lineRule="auto"/>
    </w:pPr>
    <w:rPr>
      <w:kern w:val="2"/>
      <w:sz w:val="24"/>
      <w:szCs w:val="24"/>
      <w14:ligatures w14:val="standardContextual"/>
    </w:rPr>
  </w:style>
  <w:style w:type="paragraph" w:customStyle="1" w:styleId="DE1366BF1A8F4C8D8E2B2084113AABAC">
    <w:name w:val="DE1366BF1A8F4C8D8E2B2084113AABAC"/>
    <w:rsid w:val="005270FC"/>
    <w:pPr>
      <w:spacing w:line="278" w:lineRule="auto"/>
    </w:pPr>
    <w:rPr>
      <w:kern w:val="2"/>
      <w:sz w:val="24"/>
      <w:szCs w:val="24"/>
      <w14:ligatures w14:val="standardContextual"/>
    </w:rPr>
  </w:style>
  <w:style w:type="paragraph" w:customStyle="1" w:styleId="8423A5CD547747A98B50A0C5958A658C">
    <w:name w:val="8423A5CD547747A98B50A0C5958A658C"/>
    <w:rsid w:val="005270FC"/>
    <w:pPr>
      <w:spacing w:line="278" w:lineRule="auto"/>
    </w:pPr>
    <w:rPr>
      <w:kern w:val="2"/>
      <w:sz w:val="24"/>
      <w:szCs w:val="24"/>
      <w14:ligatures w14:val="standardContextual"/>
    </w:rPr>
  </w:style>
  <w:style w:type="paragraph" w:customStyle="1" w:styleId="184C4DCC92374845B93312ECC10D9C1B">
    <w:name w:val="184C4DCC92374845B93312ECC10D9C1B"/>
    <w:rsid w:val="005270FC"/>
    <w:pPr>
      <w:spacing w:line="278" w:lineRule="auto"/>
    </w:pPr>
    <w:rPr>
      <w:kern w:val="2"/>
      <w:sz w:val="24"/>
      <w:szCs w:val="24"/>
      <w14:ligatures w14:val="standardContextual"/>
    </w:rPr>
  </w:style>
  <w:style w:type="paragraph" w:customStyle="1" w:styleId="5C92C259B4A64A29B7DD3D246D120740">
    <w:name w:val="5C92C259B4A64A29B7DD3D246D120740"/>
    <w:rsid w:val="005270FC"/>
    <w:pPr>
      <w:spacing w:line="278" w:lineRule="auto"/>
    </w:pPr>
    <w:rPr>
      <w:kern w:val="2"/>
      <w:sz w:val="24"/>
      <w:szCs w:val="24"/>
      <w14:ligatures w14:val="standardContextual"/>
    </w:rPr>
  </w:style>
  <w:style w:type="paragraph" w:customStyle="1" w:styleId="F9AF9E158F3A4C9697D1EA3A4FF322DC">
    <w:name w:val="F9AF9E158F3A4C9697D1EA3A4FF322DC"/>
    <w:rsid w:val="005270FC"/>
    <w:pPr>
      <w:spacing w:line="278" w:lineRule="auto"/>
    </w:pPr>
    <w:rPr>
      <w:kern w:val="2"/>
      <w:sz w:val="24"/>
      <w:szCs w:val="24"/>
      <w14:ligatures w14:val="standardContextual"/>
    </w:rPr>
  </w:style>
  <w:style w:type="paragraph" w:customStyle="1" w:styleId="4883023B61994FAEA4CF188D47D3CFB3">
    <w:name w:val="4883023B61994FAEA4CF188D47D3CFB3"/>
    <w:rsid w:val="005270FC"/>
    <w:pPr>
      <w:spacing w:line="278" w:lineRule="auto"/>
    </w:pPr>
    <w:rPr>
      <w:kern w:val="2"/>
      <w:sz w:val="24"/>
      <w:szCs w:val="24"/>
      <w14:ligatures w14:val="standardContextual"/>
    </w:rPr>
  </w:style>
  <w:style w:type="paragraph" w:customStyle="1" w:styleId="7E481A15946E42DAAE51FDDE8F4A82D4">
    <w:name w:val="7E481A15946E42DAAE51FDDE8F4A82D4"/>
    <w:rsid w:val="005270FC"/>
    <w:pPr>
      <w:spacing w:line="278" w:lineRule="auto"/>
    </w:pPr>
    <w:rPr>
      <w:kern w:val="2"/>
      <w:sz w:val="24"/>
      <w:szCs w:val="24"/>
      <w14:ligatures w14:val="standardContextual"/>
    </w:rPr>
  </w:style>
  <w:style w:type="paragraph" w:customStyle="1" w:styleId="1BFDE02A4CDB4F11BB8EF1303C7A4765">
    <w:name w:val="1BFDE02A4CDB4F11BB8EF1303C7A4765"/>
    <w:rsid w:val="005270FC"/>
    <w:pPr>
      <w:spacing w:line="278" w:lineRule="auto"/>
    </w:pPr>
    <w:rPr>
      <w:kern w:val="2"/>
      <w:sz w:val="24"/>
      <w:szCs w:val="24"/>
      <w14:ligatures w14:val="standardContextual"/>
    </w:rPr>
  </w:style>
  <w:style w:type="paragraph" w:customStyle="1" w:styleId="088891B779584FACACD78504DAB2392C">
    <w:name w:val="088891B779584FACACD78504DAB2392C"/>
    <w:rsid w:val="005270FC"/>
    <w:pPr>
      <w:spacing w:line="278" w:lineRule="auto"/>
    </w:pPr>
    <w:rPr>
      <w:kern w:val="2"/>
      <w:sz w:val="24"/>
      <w:szCs w:val="24"/>
      <w14:ligatures w14:val="standardContextual"/>
    </w:rPr>
  </w:style>
  <w:style w:type="paragraph" w:customStyle="1" w:styleId="561DE658062F4311B7311D74350AC0A8">
    <w:name w:val="561DE658062F4311B7311D74350AC0A8"/>
    <w:rsid w:val="005270FC"/>
    <w:pPr>
      <w:spacing w:line="278" w:lineRule="auto"/>
    </w:pPr>
    <w:rPr>
      <w:kern w:val="2"/>
      <w:sz w:val="24"/>
      <w:szCs w:val="24"/>
      <w14:ligatures w14:val="standardContextual"/>
    </w:rPr>
  </w:style>
  <w:style w:type="paragraph" w:customStyle="1" w:styleId="31DAB9B241D7484E9E55BD96A0D57B4C">
    <w:name w:val="31DAB9B241D7484E9E55BD96A0D57B4C"/>
    <w:rsid w:val="005270FC"/>
    <w:pPr>
      <w:spacing w:line="278" w:lineRule="auto"/>
    </w:pPr>
    <w:rPr>
      <w:kern w:val="2"/>
      <w:sz w:val="24"/>
      <w:szCs w:val="24"/>
      <w14:ligatures w14:val="standardContextual"/>
    </w:rPr>
  </w:style>
  <w:style w:type="paragraph" w:customStyle="1" w:styleId="6BF58BF7694D4F2B8850FC73D6226A92">
    <w:name w:val="6BF58BF7694D4F2B8850FC73D6226A92"/>
    <w:rsid w:val="005270FC"/>
    <w:pPr>
      <w:spacing w:line="278" w:lineRule="auto"/>
    </w:pPr>
    <w:rPr>
      <w:kern w:val="2"/>
      <w:sz w:val="24"/>
      <w:szCs w:val="24"/>
      <w14:ligatures w14:val="standardContextual"/>
    </w:rPr>
  </w:style>
  <w:style w:type="paragraph" w:customStyle="1" w:styleId="6EB1023D74E9408CA87A0EEA32D56103">
    <w:name w:val="6EB1023D74E9408CA87A0EEA32D56103"/>
    <w:rsid w:val="005270FC"/>
    <w:pPr>
      <w:spacing w:line="278" w:lineRule="auto"/>
    </w:pPr>
    <w:rPr>
      <w:kern w:val="2"/>
      <w:sz w:val="24"/>
      <w:szCs w:val="24"/>
      <w14:ligatures w14:val="standardContextual"/>
    </w:rPr>
  </w:style>
  <w:style w:type="paragraph" w:customStyle="1" w:styleId="ABBAC93F34C847AA93EA0AE286A3C325">
    <w:name w:val="ABBAC93F34C847AA93EA0AE286A3C325"/>
    <w:rsid w:val="005270FC"/>
    <w:pPr>
      <w:spacing w:line="278" w:lineRule="auto"/>
    </w:pPr>
    <w:rPr>
      <w:kern w:val="2"/>
      <w:sz w:val="24"/>
      <w:szCs w:val="24"/>
      <w14:ligatures w14:val="standardContextual"/>
    </w:rPr>
  </w:style>
  <w:style w:type="paragraph" w:customStyle="1" w:styleId="E94007C9714F4EF589647B3506B492DF">
    <w:name w:val="E94007C9714F4EF589647B3506B492DF"/>
    <w:rsid w:val="005270FC"/>
    <w:pPr>
      <w:spacing w:line="278" w:lineRule="auto"/>
    </w:pPr>
    <w:rPr>
      <w:kern w:val="2"/>
      <w:sz w:val="24"/>
      <w:szCs w:val="24"/>
      <w14:ligatures w14:val="standardContextual"/>
    </w:rPr>
  </w:style>
  <w:style w:type="paragraph" w:customStyle="1" w:styleId="BB5C03C8D3F64B15B1CFE67147A0BC51">
    <w:name w:val="BB5C03C8D3F64B15B1CFE67147A0BC51"/>
    <w:rsid w:val="005270FC"/>
    <w:pPr>
      <w:spacing w:line="278" w:lineRule="auto"/>
    </w:pPr>
    <w:rPr>
      <w:kern w:val="2"/>
      <w:sz w:val="24"/>
      <w:szCs w:val="24"/>
      <w14:ligatures w14:val="standardContextual"/>
    </w:rPr>
  </w:style>
  <w:style w:type="paragraph" w:customStyle="1" w:styleId="73DD3FEAEA0A4907B15AA37FAB8F6F35">
    <w:name w:val="73DD3FEAEA0A4907B15AA37FAB8F6F35"/>
    <w:rsid w:val="005270FC"/>
    <w:pPr>
      <w:spacing w:line="278" w:lineRule="auto"/>
    </w:pPr>
    <w:rPr>
      <w:kern w:val="2"/>
      <w:sz w:val="24"/>
      <w:szCs w:val="24"/>
      <w14:ligatures w14:val="standardContextual"/>
    </w:rPr>
  </w:style>
  <w:style w:type="paragraph" w:customStyle="1" w:styleId="B17927F742F046869F7DDBB75FA4C3D7">
    <w:name w:val="B17927F742F046869F7DDBB75FA4C3D7"/>
    <w:rsid w:val="005270FC"/>
    <w:pPr>
      <w:spacing w:line="278" w:lineRule="auto"/>
    </w:pPr>
    <w:rPr>
      <w:kern w:val="2"/>
      <w:sz w:val="24"/>
      <w:szCs w:val="24"/>
      <w14:ligatures w14:val="standardContextual"/>
    </w:rPr>
  </w:style>
  <w:style w:type="paragraph" w:customStyle="1" w:styleId="8B2CAC07709D4CD38BBAA1B82E1A8190">
    <w:name w:val="8B2CAC07709D4CD38BBAA1B82E1A8190"/>
    <w:rsid w:val="005270FC"/>
    <w:pPr>
      <w:spacing w:line="278" w:lineRule="auto"/>
    </w:pPr>
    <w:rPr>
      <w:kern w:val="2"/>
      <w:sz w:val="24"/>
      <w:szCs w:val="24"/>
      <w14:ligatures w14:val="standardContextual"/>
    </w:rPr>
  </w:style>
  <w:style w:type="paragraph" w:customStyle="1" w:styleId="469303E91E5842B7A73611C03D7EBA6D">
    <w:name w:val="469303E91E5842B7A73611C03D7EBA6D"/>
    <w:rsid w:val="005270FC"/>
    <w:pPr>
      <w:spacing w:line="278" w:lineRule="auto"/>
    </w:pPr>
    <w:rPr>
      <w:kern w:val="2"/>
      <w:sz w:val="24"/>
      <w:szCs w:val="24"/>
      <w14:ligatures w14:val="standardContextual"/>
    </w:rPr>
  </w:style>
  <w:style w:type="paragraph" w:customStyle="1" w:styleId="7B55E4F3AEA2469CA266A0604F5646FC">
    <w:name w:val="7B55E4F3AEA2469CA266A0604F5646FC"/>
    <w:rsid w:val="005270FC"/>
    <w:pPr>
      <w:spacing w:line="278" w:lineRule="auto"/>
    </w:pPr>
    <w:rPr>
      <w:kern w:val="2"/>
      <w:sz w:val="24"/>
      <w:szCs w:val="24"/>
      <w14:ligatures w14:val="standardContextual"/>
    </w:rPr>
  </w:style>
  <w:style w:type="paragraph" w:customStyle="1" w:styleId="13A35D6D914C42C9B5D645D7A805208E">
    <w:name w:val="13A35D6D914C42C9B5D645D7A805208E"/>
    <w:rsid w:val="005270FC"/>
    <w:pPr>
      <w:spacing w:line="278" w:lineRule="auto"/>
    </w:pPr>
    <w:rPr>
      <w:kern w:val="2"/>
      <w:sz w:val="24"/>
      <w:szCs w:val="24"/>
      <w14:ligatures w14:val="standardContextual"/>
    </w:rPr>
  </w:style>
  <w:style w:type="paragraph" w:customStyle="1" w:styleId="1386656167FF45779EE07141B7FB0CD1">
    <w:name w:val="1386656167FF45779EE07141B7FB0CD1"/>
    <w:rsid w:val="005270FC"/>
    <w:pPr>
      <w:spacing w:line="278" w:lineRule="auto"/>
    </w:pPr>
    <w:rPr>
      <w:kern w:val="2"/>
      <w:sz w:val="24"/>
      <w:szCs w:val="24"/>
      <w14:ligatures w14:val="standardContextual"/>
    </w:rPr>
  </w:style>
  <w:style w:type="paragraph" w:customStyle="1" w:styleId="87CA6CB43DA54569A064A8B8EF2EDCD0">
    <w:name w:val="87CA6CB43DA54569A064A8B8EF2EDCD0"/>
    <w:rsid w:val="005270FC"/>
    <w:pPr>
      <w:spacing w:line="278" w:lineRule="auto"/>
    </w:pPr>
    <w:rPr>
      <w:kern w:val="2"/>
      <w:sz w:val="24"/>
      <w:szCs w:val="24"/>
      <w14:ligatures w14:val="standardContextual"/>
    </w:rPr>
  </w:style>
  <w:style w:type="paragraph" w:customStyle="1" w:styleId="AA0FDCFCBB694D109BE9DC4679B0BD1F">
    <w:name w:val="AA0FDCFCBB694D109BE9DC4679B0BD1F"/>
    <w:rsid w:val="005270FC"/>
    <w:pPr>
      <w:spacing w:line="278" w:lineRule="auto"/>
    </w:pPr>
    <w:rPr>
      <w:kern w:val="2"/>
      <w:sz w:val="24"/>
      <w:szCs w:val="24"/>
      <w14:ligatures w14:val="standardContextual"/>
    </w:rPr>
  </w:style>
  <w:style w:type="paragraph" w:customStyle="1" w:styleId="FB25E1598A3A4267AD15D9D94176F857">
    <w:name w:val="FB25E1598A3A4267AD15D9D94176F857"/>
    <w:rsid w:val="005270FC"/>
    <w:pPr>
      <w:spacing w:line="278" w:lineRule="auto"/>
    </w:pPr>
    <w:rPr>
      <w:kern w:val="2"/>
      <w:sz w:val="24"/>
      <w:szCs w:val="24"/>
      <w14:ligatures w14:val="standardContextual"/>
    </w:rPr>
  </w:style>
  <w:style w:type="paragraph" w:customStyle="1" w:styleId="25ED8A36A5924297B7BF82D5A89B35BE">
    <w:name w:val="25ED8A36A5924297B7BF82D5A89B35BE"/>
    <w:rsid w:val="005270FC"/>
    <w:pPr>
      <w:spacing w:line="278" w:lineRule="auto"/>
    </w:pPr>
    <w:rPr>
      <w:kern w:val="2"/>
      <w:sz w:val="24"/>
      <w:szCs w:val="24"/>
      <w14:ligatures w14:val="standardContextual"/>
    </w:rPr>
  </w:style>
  <w:style w:type="paragraph" w:customStyle="1" w:styleId="F19AF938385B484C80A390A5DC7AFB32">
    <w:name w:val="F19AF938385B484C80A390A5DC7AFB32"/>
    <w:rsid w:val="005270FC"/>
    <w:pPr>
      <w:spacing w:line="278" w:lineRule="auto"/>
    </w:pPr>
    <w:rPr>
      <w:kern w:val="2"/>
      <w:sz w:val="24"/>
      <w:szCs w:val="24"/>
      <w14:ligatures w14:val="standardContextual"/>
    </w:rPr>
  </w:style>
  <w:style w:type="paragraph" w:customStyle="1" w:styleId="0272F7EAE84A44F087CCC70EA05D4093">
    <w:name w:val="0272F7EAE84A44F087CCC70EA05D4093"/>
    <w:rsid w:val="005270FC"/>
    <w:pPr>
      <w:spacing w:line="278" w:lineRule="auto"/>
    </w:pPr>
    <w:rPr>
      <w:kern w:val="2"/>
      <w:sz w:val="24"/>
      <w:szCs w:val="24"/>
      <w14:ligatures w14:val="standardContextual"/>
    </w:rPr>
  </w:style>
  <w:style w:type="paragraph" w:customStyle="1" w:styleId="644CC5F0C80343E9AF2ED1DE30DA380E">
    <w:name w:val="644CC5F0C80343E9AF2ED1DE30DA380E"/>
    <w:rsid w:val="005270FC"/>
    <w:pPr>
      <w:spacing w:line="278" w:lineRule="auto"/>
    </w:pPr>
    <w:rPr>
      <w:kern w:val="2"/>
      <w:sz w:val="24"/>
      <w:szCs w:val="24"/>
      <w14:ligatures w14:val="standardContextual"/>
    </w:rPr>
  </w:style>
  <w:style w:type="paragraph" w:customStyle="1" w:styleId="37D96D3806E842C5971B5D156765EC92">
    <w:name w:val="37D96D3806E842C5971B5D156765EC92"/>
    <w:rsid w:val="005270FC"/>
    <w:pPr>
      <w:spacing w:line="278" w:lineRule="auto"/>
    </w:pPr>
    <w:rPr>
      <w:kern w:val="2"/>
      <w:sz w:val="24"/>
      <w:szCs w:val="24"/>
      <w14:ligatures w14:val="standardContextual"/>
    </w:rPr>
  </w:style>
  <w:style w:type="paragraph" w:customStyle="1" w:styleId="D3CFC670BBD14557B1FEFE60CE13B3EC">
    <w:name w:val="D3CFC670BBD14557B1FEFE60CE13B3EC"/>
    <w:rsid w:val="005270FC"/>
    <w:pPr>
      <w:spacing w:line="278" w:lineRule="auto"/>
    </w:pPr>
    <w:rPr>
      <w:kern w:val="2"/>
      <w:sz w:val="24"/>
      <w:szCs w:val="24"/>
      <w14:ligatures w14:val="standardContextual"/>
    </w:rPr>
  </w:style>
  <w:style w:type="paragraph" w:customStyle="1" w:styleId="905A9757A87A4444A8B45A9FF3DEC413">
    <w:name w:val="905A9757A87A4444A8B45A9FF3DEC413"/>
    <w:rsid w:val="005270FC"/>
    <w:pPr>
      <w:spacing w:line="278" w:lineRule="auto"/>
    </w:pPr>
    <w:rPr>
      <w:kern w:val="2"/>
      <w:sz w:val="24"/>
      <w:szCs w:val="24"/>
      <w14:ligatures w14:val="standardContextual"/>
    </w:rPr>
  </w:style>
  <w:style w:type="paragraph" w:customStyle="1" w:styleId="E959E281115F481884D3B4762AE9B57B">
    <w:name w:val="E959E281115F481884D3B4762AE9B57B"/>
    <w:rsid w:val="005270FC"/>
    <w:pPr>
      <w:spacing w:line="278" w:lineRule="auto"/>
    </w:pPr>
    <w:rPr>
      <w:kern w:val="2"/>
      <w:sz w:val="24"/>
      <w:szCs w:val="24"/>
      <w14:ligatures w14:val="standardContextual"/>
    </w:rPr>
  </w:style>
  <w:style w:type="paragraph" w:customStyle="1" w:styleId="DE7FD9E6F1BE4E71A15D5110221C2443">
    <w:name w:val="DE7FD9E6F1BE4E71A15D5110221C2443"/>
    <w:rsid w:val="005270FC"/>
    <w:pPr>
      <w:spacing w:line="278" w:lineRule="auto"/>
    </w:pPr>
    <w:rPr>
      <w:kern w:val="2"/>
      <w:sz w:val="24"/>
      <w:szCs w:val="24"/>
      <w14:ligatures w14:val="standardContextual"/>
    </w:rPr>
  </w:style>
  <w:style w:type="paragraph" w:customStyle="1" w:styleId="0994F984A0B247148D68EDB66C25AD75">
    <w:name w:val="0994F984A0B247148D68EDB66C25AD75"/>
    <w:rsid w:val="005270FC"/>
    <w:pPr>
      <w:spacing w:line="278" w:lineRule="auto"/>
    </w:pPr>
    <w:rPr>
      <w:kern w:val="2"/>
      <w:sz w:val="24"/>
      <w:szCs w:val="24"/>
      <w14:ligatures w14:val="standardContextual"/>
    </w:rPr>
  </w:style>
  <w:style w:type="paragraph" w:customStyle="1" w:styleId="50CAEE8C7B514C5FA30C3697F56DB42D">
    <w:name w:val="50CAEE8C7B514C5FA30C3697F56DB42D"/>
    <w:rsid w:val="005270FC"/>
    <w:pPr>
      <w:spacing w:line="278" w:lineRule="auto"/>
    </w:pPr>
    <w:rPr>
      <w:kern w:val="2"/>
      <w:sz w:val="24"/>
      <w:szCs w:val="24"/>
      <w14:ligatures w14:val="standardContextual"/>
    </w:rPr>
  </w:style>
  <w:style w:type="paragraph" w:customStyle="1" w:styleId="DF213448261D497598AE5443CDD847D9">
    <w:name w:val="DF213448261D497598AE5443CDD847D9"/>
    <w:rsid w:val="005270FC"/>
    <w:pPr>
      <w:spacing w:line="278" w:lineRule="auto"/>
    </w:pPr>
    <w:rPr>
      <w:kern w:val="2"/>
      <w:sz w:val="24"/>
      <w:szCs w:val="24"/>
      <w14:ligatures w14:val="standardContextual"/>
    </w:rPr>
  </w:style>
  <w:style w:type="paragraph" w:customStyle="1" w:styleId="5A0B750F7D6D414EB6AE776C1B8DC15E">
    <w:name w:val="5A0B750F7D6D414EB6AE776C1B8DC15E"/>
    <w:rsid w:val="005270FC"/>
    <w:pPr>
      <w:spacing w:line="278" w:lineRule="auto"/>
    </w:pPr>
    <w:rPr>
      <w:kern w:val="2"/>
      <w:sz w:val="24"/>
      <w:szCs w:val="24"/>
      <w14:ligatures w14:val="standardContextual"/>
    </w:rPr>
  </w:style>
  <w:style w:type="paragraph" w:customStyle="1" w:styleId="CB0A5F80CDA94BCCA167D22F771E89A3">
    <w:name w:val="CB0A5F80CDA94BCCA167D22F771E89A3"/>
    <w:rsid w:val="005270FC"/>
    <w:pPr>
      <w:spacing w:line="278" w:lineRule="auto"/>
    </w:pPr>
    <w:rPr>
      <w:kern w:val="2"/>
      <w:sz w:val="24"/>
      <w:szCs w:val="24"/>
      <w14:ligatures w14:val="standardContextual"/>
    </w:rPr>
  </w:style>
  <w:style w:type="paragraph" w:customStyle="1" w:styleId="82D050DF5EB74AA19267406B3EC8EF61">
    <w:name w:val="82D050DF5EB74AA19267406B3EC8EF61"/>
    <w:rsid w:val="005270FC"/>
    <w:pPr>
      <w:spacing w:line="278" w:lineRule="auto"/>
    </w:pPr>
    <w:rPr>
      <w:kern w:val="2"/>
      <w:sz w:val="24"/>
      <w:szCs w:val="24"/>
      <w14:ligatures w14:val="standardContextual"/>
    </w:rPr>
  </w:style>
  <w:style w:type="paragraph" w:customStyle="1" w:styleId="FDB7BEE2D5794CCBB2C9CA20B3557CBC">
    <w:name w:val="FDB7BEE2D5794CCBB2C9CA20B3557CBC"/>
    <w:rsid w:val="005270FC"/>
    <w:pPr>
      <w:spacing w:line="278" w:lineRule="auto"/>
    </w:pPr>
    <w:rPr>
      <w:kern w:val="2"/>
      <w:sz w:val="24"/>
      <w:szCs w:val="24"/>
      <w14:ligatures w14:val="standardContextual"/>
    </w:rPr>
  </w:style>
  <w:style w:type="paragraph" w:customStyle="1" w:styleId="1E2DCEA522B64962BE3B4946F344ECD2">
    <w:name w:val="1E2DCEA522B64962BE3B4946F344ECD2"/>
    <w:rsid w:val="005270FC"/>
    <w:pPr>
      <w:spacing w:line="278" w:lineRule="auto"/>
    </w:pPr>
    <w:rPr>
      <w:kern w:val="2"/>
      <w:sz w:val="24"/>
      <w:szCs w:val="24"/>
      <w14:ligatures w14:val="standardContextual"/>
    </w:rPr>
  </w:style>
  <w:style w:type="paragraph" w:customStyle="1" w:styleId="DEF57A4D443A49AA924BF19014F02F90">
    <w:name w:val="DEF57A4D443A49AA924BF19014F02F90"/>
    <w:rsid w:val="005270FC"/>
    <w:pPr>
      <w:spacing w:line="278" w:lineRule="auto"/>
    </w:pPr>
    <w:rPr>
      <w:kern w:val="2"/>
      <w:sz w:val="24"/>
      <w:szCs w:val="24"/>
      <w14:ligatures w14:val="standardContextual"/>
    </w:rPr>
  </w:style>
  <w:style w:type="paragraph" w:customStyle="1" w:styleId="DF6B4ECB88554EDD8C3D35C9C97695E0">
    <w:name w:val="DF6B4ECB88554EDD8C3D35C9C97695E0"/>
    <w:rsid w:val="00BB36E2"/>
    <w:pPr>
      <w:spacing w:line="278" w:lineRule="auto"/>
    </w:pPr>
    <w:rPr>
      <w:kern w:val="2"/>
      <w:sz w:val="24"/>
      <w:szCs w:val="24"/>
      <w14:ligatures w14:val="standardContextual"/>
    </w:rPr>
  </w:style>
  <w:style w:type="paragraph" w:customStyle="1" w:styleId="4C2F40E071FC4AF5A0FBB0C6381E2C5F">
    <w:name w:val="4C2F40E071FC4AF5A0FBB0C6381E2C5F"/>
    <w:rsid w:val="00BB36E2"/>
    <w:pPr>
      <w:spacing w:line="278" w:lineRule="auto"/>
    </w:pPr>
    <w:rPr>
      <w:kern w:val="2"/>
      <w:sz w:val="24"/>
      <w:szCs w:val="24"/>
      <w14:ligatures w14:val="standardContextual"/>
    </w:rPr>
  </w:style>
  <w:style w:type="paragraph" w:customStyle="1" w:styleId="6FD3CA16F46A49EFB8D265FF87F6749C">
    <w:name w:val="6FD3CA16F46A49EFB8D265FF87F6749C"/>
    <w:rsid w:val="00BB36E2"/>
    <w:pPr>
      <w:spacing w:line="278" w:lineRule="auto"/>
    </w:pPr>
    <w:rPr>
      <w:kern w:val="2"/>
      <w:sz w:val="24"/>
      <w:szCs w:val="24"/>
      <w14:ligatures w14:val="standardContextual"/>
    </w:rPr>
  </w:style>
  <w:style w:type="paragraph" w:customStyle="1" w:styleId="B07429E957DB41A6BF0C4DA03D97330E">
    <w:name w:val="B07429E957DB41A6BF0C4DA03D97330E"/>
    <w:rsid w:val="00BB36E2"/>
    <w:pPr>
      <w:spacing w:line="278" w:lineRule="auto"/>
    </w:pPr>
    <w:rPr>
      <w:kern w:val="2"/>
      <w:sz w:val="24"/>
      <w:szCs w:val="24"/>
      <w14:ligatures w14:val="standardContextual"/>
    </w:rPr>
  </w:style>
  <w:style w:type="paragraph" w:customStyle="1" w:styleId="0EA5C1ADDF3648EB970F4AB3BD124B34">
    <w:name w:val="0EA5C1ADDF3648EB970F4AB3BD124B34"/>
    <w:rsid w:val="00BB36E2"/>
    <w:pPr>
      <w:spacing w:line="278" w:lineRule="auto"/>
    </w:pPr>
    <w:rPr>
      <w:kern w:val="2"/>
      <w:sz w:val="24"/>
      <w:szCs w:val="24"/>
      <w14:ligatures w14:val="standardContextual"/>
    </w:rPr>
  </w:style>
  <w:style w:type="paragraph" w:customStyle="1" w:styleId="56BF0737A2A740D19E2161AA830278A5">
    <w:name w:val="56BF0737A2A740D19E2161AA830278A5"/>
    <w:rsid w:val="00BB36E2"/>
    <w:pPr>
      <w:spacing w:line="278" w:lineRule="auto"/>
    </w:pPr>
    <w:rPr>
      <w:kern w:val="2"/>
      <w:sz w:val="24"/>
      <w:szCs w:val="24"/>
      <w14:ligatures w14:val="standardContextual"/>
    </w:rPr>
  </w:style>
  <w:style w:type="paragraph" w:customStyle="1" w:styleId="174B9F16749648B49935B1337BBA73B4">
    <w:name w:val="174B9F16749648B49935B1337BBA73B4"/>
    <w:rsid w:val="00BB36E2"/>
    <w:pPr>
      <w:spacing w:line="278" w:lineRule="auto"/>
    </w:pPr>
    <w:rPr>
      <w:kern w:val="2"/>
      <w:sz w:val="24"/>
      <w:szCs w:val="24"/>
      <w14:ligatures w14:val="standardContextual"/>
    </w:rPr>
  </w:style>
  <w:style w:type="paragraph" w:customStyle="1" w:styleId="BED05402FE3B41A194CB9E5C84D2DADA">
    <w:name w:val="BED05402FE3B41A194CB9E5C84D2DADA"/>
    <w:rsid w:val="00BB36E2"/>
    <w:pPr>
      <w:spacing w:line="278" w:lineRule="auto"/>
    </w:pPr>
    <w:rPr>
      <w:kern w:val="2"/>
      <w:sz w:val="24"/>
      <w:szCs w:val="24"/>
      <w14:ligatures w14:val="standardContextual"/>
    </w:rPr>
  </w:style>
  <w:style w:type="paragraph" w:customStyle="1" w:styleId="D9DCA6EC75574918A688430F07FD6973">
    <w:name w:val="D9DCA6EC75574918A688430F07FD6973"/>
    <w:rsid w:val="00BB36E2"/>
    <w:pPr>
      <w:spacing w:line="278" w:lineRule="auto"/>
    </w:pPr>
    <w:rPr>
      <w:kern w:val="2"/>
      <w:sz w:val="24"/>
      <w:szCs w:val="24"/>
      <w14:ligatures w14:val="standardContextual"/>
    </w:rPr>
  </w:style>
  <w:style w:type="paragraph" w:customStyle="1" w:styleId="24F7D131D3AC451B8A2E4145B475A9B7">
    <w:name w:val="24F7D131D3AC451B8A2E4145B475A9B7"/>
    <w:rsid w:val="00BB36E2"/>
    <w:pPr>
      <w:spacing w:line="278" w:lineRule="auto"/>
    </w:pPr>
    <w:rPr>
      <w:kern w:val="2"/>
      <w:sz w:val="24"/>
      <w:szCs w:val="24"/>
      <w14:ligatures w14:val="standardContextual"/>
    </w:rPr>
  </w:style>
  <w:style w:type="paragraph" w:customStyle="1" w:styleId="03A2960637DC433389C75A7F1FDC9CBC">
    <w:name w:val="03A2960637DC433389C75A7F1FDC9CBC"/>
    <w:rsid w:val="00BB36E2"/>
    <w:pPr>
      <w:spacing w:line="278" w:lineRule="auto"/>
    </w:pPr>
    <w:rPr>
      <w:kern w:val="2"/>
      <w:sz w:val="24"/>
      <w:szCs w:val="24"/>
      <w14:ligatures w14:val="standardContextual"/>
    </w:rPr>
  </w:style>
  <w:style w:type="paragraph" w:customStyle="1" w:styleId="C7F3458582B44992B8B3426E689F1538">
    <w:name w:val="C7F3458582B44992B8B3426E689F1538"/>
    <w:rsid w:val="00BB36E2"/>
    <w:pPr>
      <w:spacing w:line="278" w:lineRule="auto"/>
    </w:pPr>
    <w:rPr>
      <w:kern w:val="2"/>
      <w:sz w:val="24"/>
      <w:szCs w:val="24"/>
      <w14:ligatures w14:val="standardContextual"/>
    </w:rPr>
  </w:style>
  <w:style w:type="paragraph" w:customStyle="1" w:styleId="B0C018EDDB14455C919E27126D66B6FC">
    <w:name w:val="B0C018EDDB14455C919E27126D66B6FC"/>
    <w:rsid w:val="00BB36E2"/>
    <w:pPr>
      <w:spacing w:line="278" w:lineRule="auto"/>
    </w:pPr>
    <w:rPr>
      <w:kern w:val="2"/>
      <w:sz w:val="24"/>
      <w:szCs w:val="24"/>
      <w14:ligatures w14:val="standardContextual"/>
    </w:rPr>
  </w:style>
  <w:style w:type="paragraph" w:customStyle="1" w:styleId="919C68FC4F2C463FB0CC532598998B37">
    <w:name w:val="919C68FC4F2C463FB0CC532598998B37"/>
    <w:rsid w:val="00BB36E2"/>
    <w:pPr>
      <w:spacing w:line="278" w:lineRule="auto"/>
    </w:pPr>
    <w:rPr>
      <w:kern w:val="2"/>
      <w:sz w:val="24"/>
      <w:szCs w:val="24"/>
      <w14:ligatures w14:val="standardContextual"/>
    </w:rPr>
  </w:style>
  <w:style w:type="paragraph" w:customStyle="1" w:styleId="65D99CD51A304B7E88E803777E6F4CD4">
    <w:name w:val="65D99CD51A304B7E88E803777E6F4CD4"/>
    <w:rsid w:val="00BB36E2"/>
    <w:pPr>
      <w:spacing w:line="278" w:lineRule="auto"/>
    </w:pPr>
    <w:rPr>
      <w:kern w:val="2"/>
      <w:sz w:val="24"/>
      <w:szCs w:val="24"/>
      <w14:ligatures w14:val="standardContextual"/>
    </w:rPr>
  </w:style>
  <w:style w:type="paragraph" w:customStyle="1" w:styleId="33E13CE79DE445208DFFD0E0B48B7631">
    <w:name w:val="33E13CE79DE445208DFFD0E0B48B7631"/>
    <w:rsid w:val="00BB36E2"/>
    <w:pPr>
      <w:spacing w:line="278" w:lineRule="auto"/>
    </w:pPr>
    <w:rPr>
      <w:kern w:val="2"/>
      <w:sz w:val="24"/>
      <w:szCs w:val="24"/>
      <w14:ligatures w14:val="standardContextual"/>
    </w:rPr>
  </w:style>
  <w:style w:type="paragraph" w:customStyle="1" w:styleId="4229B41819A0406B8344752790AD2DD6">
    <w:name w:val="4229B41819A0406B8344752790AD2DD6"/>
    <w:rsid w:val="00BB36E2"/>
    <w:pPr>
      <w:spacing w:line="278" w:lineRule="auto"/>
    </w:pPr>
    <w:rPr>
      <w:kern w:val="2"/>
      <w:sz w:val="24"/>
      <w:szCs w:val="24"/>
      <w14:ligatures w14:val="standardContextual"/>
    </w:rPr>
  </w:style>
  <w:style w:type="paragraph" w:customStyle="1" w:styleId="26CA8F07EF75438BBE293AE43A6565C7">
    <w:name w:val="26CA8F07EF75438BBE293AE43A6565C7"/>
    <w:rsid w:val="00BB36E2"/>
    <w:pPr>
      <w:spacing w:line="278" w:lineRule="auto"/>
    </w:pPr>
    <w:rPr>
      <w:kern w:val="2"/>
      <w:sz w:val="24"/>
      <w:szCs w:val="24"/>
      <w14:ligatures w14:val="standardContextual"/>
    </w:rPr>
  </w:style>
  <w:style w:type="paragraph" w:customStyle="1" w:styleId="E93E464EE1C14918A892981DDE9EF73B">
    <w:name w:val="E93E464EE1C14918A892981DDE9EF73B"/>
    <w:rsid w:val="00BB36E2"/>
    <w:pPr>
      <w:spacing w:line="278" w:lineRule="auto"/>
    </w:pPr>
    <w:rPr>
      <w:kern w:val="2"/>
      <w:sz w:val="24"/>
      <w:szCs w:val="24"/>
      <w14:ligatures w14:val="standardContextual"/>
    </w:rPr>
  </w:style>
  <w:style w:type="paragraph" w:customStyle="1" w:styleId="A999ADF1FEA54A76A3514AEE17195B78">
    <w:name w:val="A999ADF1FEA54A76A3514AEE17195B78"/>
    <w:rsid w:val="00BB36E2"/>
    <w:pPr>
      <w:spacing w:line="278" w:lineRule="auto"/>
    </w:pPr>
    <w:rPr>
      <w:kern w:val="2"/>
      <w:sz w:val="24"/>
      <w:szCs w:val="24"/>
      <w14:ligatures w14:val="standardContextual"/>
    </w:rPr>
  </w:style>
  <w:style w:type="paragraph" w:customStyle="1" w:styleId="ABD233637165422689BC503181045964">
    <w:name w:val="ABD233637165422689BC503181045964"/>
    <w:rsid w:val="00BB36E2"/>
    <w:pPr>
      <w:spacing w:line="278" w:lineRule="auto"/>
    </w:pPr>
    <w:rPr>
      <w:kern w:val="2"/>
      <w:sz w:val="24"/>
      <w:szCs w:val="24"/>
      <w14:ligatures w14:val="standardContextual"/>
    </w:rPr>
  </w:style>
  <w:style w:type="paragraph" w:customStyle="1" w:styleId="6306701F51CF46D88EB72269192D14E2">
    <w:name w:val="6306701F51CF46D88EB72269192D14E2"/>
    <w:rsid w:val="00BB36E2"/>
    <w:pPr>
      <w:spacing w:line="278" w:lineRule="auto"/>
    </w:pPr>
    <w:rPr>
      <w:kern w:val="2"/>
      <w:sz w:val="24"/>
      <w:szCs w:val="24"/>
      <w14:ligatures w14:val="standardContextual"/>
    </w:rPr>
  </w:style>
  <w:style w:type="paragraph" w:customStyle="1" w:styleId="6591D47876114EB2A8FDD417200DEBFD">
    <w:name w:val="6591D47876114EB2A8FDD417200DEBFD"/>
    <w:rsid w:val="00BB36E2"/>
    <w:pPr>
      <w:spacing w:line="278" w:lineRule="auto"/>
    </w:pPr>
    <w:rPr>
      <w:kern w:val="2"/>
      <w:sz w:val="24"/>
      <w:szCs w:val="24"/>
      <w14:ligatures w14:val="standardContextual"/>
    </w:rPr>
  </w:style>
  <w:style w:type="paragraph" w:customStyle="1" w:styleId="7A12CB8D616A40B7908FAC83F4799F26">
    <w:name w:val="7A12CB8D616A40B7908FAC83F4799F26"/>
    <w:rsid w:val="00BB36E2"/>
    <w:pPr>
      <w:spacing w:line="278" w:lineRule="auto"/>
    </w:pPr>
    <w:rPr>
      <w:kern w:val="2"/>
      <w:sz w:val="24"/>
      <w:szCs w:val="24"/>
      <w14:ligatures w14:val="standardContextual"/>
    </w:rPr>
  </w:style>
  <w:style w:type="paragraph" w:customStyle="1" w:styleId="4C5D26F81C9D4CD89A226A89E95D28D5">
    <w:name w:val="4C5D26F81C9D4CD89A226A89E95D28D5"/>
    <w:rsid w:val="00BB36E2"/>
    <w:pPr>
      <w:spacing w:line="278" w:lineRule="auto"/>
    </w:pPr>
    <w:rPr>
      <w:kern w:val="2"/>
      <w:sz w:val="24"/>
      <w:szCs w:val="24"/>
      <w14:ligatures w14:val="standardContextual"/>
    </w:rPr>
  </w:style>
  <w:style w:type="paragraph" w:customStyle="1" w:styleId="429701ECC5264F72916F80CB10CD1571">
    <w:name w:val="429701ECC5264F72916F80CB10CD1571"/>
    <w:rsid w:val="00BB36E2"/>
    <w:pPr>
      <w:spacing w:line="278" w:lineRule="auto"/>
    </w:pPr>
    <w:rPr>
      <w:kern w:val="2"/>
      <w:sz w:val="24"/>
      <w:szCs w:val="24"/>
      <w14:ligatures w14:val="standardContextual"/>
    </w:rPr>
  </w:style>
  <w:style w:type="paragraph" w:customStyle="1" w:styleId="E9ED2FC135894D3F988C0844E47F7CFD">
    <w:name w:val="E9ED2FC135894D3F988C0844E47F7CFD"/>
    <w:rsid w:val="00BB36E2"/>
    <w:pPr>
      <w:spacing w:line="278" w:lineRule="auto"/>
    </w:pPr>
    <w:rPr>
      <w:kern w:val="2"/>
      <w:sz w:val="24"/>
      <w:szCs w:val="24"/>
      <w14:ligatures w14:val="standardContextual"/>
    </w:rPr>
  </w:style>
  <w:style w:type="paragraph" w:customStyle="1" w:styleId="EC8E8F9292F349408E9C5B3758DFE372">
    <w:name w:val="EC8E8F9292F349408E9C5B3758DFE372"/>
    <w:rsid w:val="00BB36E2"/>
    <w:pPr>
      <w:spacing w:line="278" w:lineRule="auto"/>
    </w:pPr>
    <w:rPr>
      <w:kern w:val="2"/>
      <w:sz w:val="24"/>
      <w:szCs w:val="24"/>
      <w14:ligatures w14:val="standardContextual"/>
    </w:rPr>
  </w:style>
  <w:style w:type="paragraph" w:customStyle="1" w:styleId="4AE21EC61AA246F2A8F909237087B756">
    <w:name w:val="4AE21EC61AA246F2A8F909237087B756"/>
    <w:rsid w:val="00BB36E2"/>
    <w:pPr>
      <w:spacing w:line="278" w:lineRule="auto"/>
    </w:pPr>
    <w:rPr>
      <w:kern w:val="2"/>
      <w:sz w:val="24"/>
      <w:szCs w:val="24"/>
      <w14:ligatures w14:val="standardContextual"/>
    </w:rPr>
  </w:style>
  <w:style w:type="paragraph" w:customStyle="1" w:styleId="DBF891DF26E641A4B6070B2ED833C2B02">
    <w:name w:val="DBF891DF26E641A4B6070B2ED833C2B0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D4C435E154A3FB76F715D7D99472520">
    <w:name w:val="665D4C435E154A3FB76F715D7D994725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CA328E4DC2C4F5A8474FFB961625EF014">
    <w:name w:val="0CA328E4DC2C4F5A8474FFB961625EF0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D0B1A300CF4B4899EFC6A7060520A812">
    <w:name w:val="38D0B1A300CF4B4899EFC6A7060520A8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38F0C23E674CEA9FBE2DE4FD02898010">
    <w:name w:val="B538F0C23E674CEA9FBE2DE4FD028980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3AD9A85B2F435D8EF9B8E7AE207ACA21">
    <w:name w:val="103AD9A85B2F435D8EF9B8E7AE207ACA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E9098BC9614D92980C08EB9DB1385721">
    <w:name w:val="FAE9098BC9614D92980C08EB9DB13857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399D5634A8047709DC7BF5E695CAC1F2">
    <w:name w:val="6399D5634A8047709DC7BF5E695CAC1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E9DFBD05974007992F23A500609E142">
    <w:name w:val="D6E9DFBD05974007992F23A500609E1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9B0B6076AD4EB7A9B33516E220365310">
    <w:name w:val="F09B0B6076AD4EB7A9B33516E2203653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B69FFE2ECA43B6B6F4B0E41BAC563220">
    <w:name w:val="8EB69FFE2ECA43B6B6F4B0E41BAC5632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71F68866E843F8BCE1AA7161AE6AE82">
    <w:name w:val="A571F68866E843F8BCE1AA7161AE6AE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809F50A2664F08A3C80723051417A714">
    <w:name w:val="B5809F50A2664F08A3C80723051417A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ADFC4BB0F348C1BE0F7F67B6F707E114">
    <w:name w:val="32ADFC4BB0F348C1BE0F7F67B6F707E1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1A3DF2ACBA47BCA703128B7554465214">
    <w:name w:val="DA1A3DF2ACBA47BCA703128B75544652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43DF662B5FF47F59994BEA1183EAD3D14">
    <w:name w:val="C43DF662B5FF47F59994BEA1183EAD3D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23F305490E4A10AABD3AE296B1921514">
    <w:name w:val="A523F305490E4A10AABD3AE296B1921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9EED1CA72743478761130635AA9A1714">
    <w:name w:val="889EED1CA72743478761130635AA9A1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8814C002514572A4B87F225CA0BD9714">
    <w:name w:val="3C8814C002514572A4B87F225CA0BD9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5FB4AE1BA6849B0A5E59E27B5D9430B14">
    <w:name w:val="35FB4AE1BA6849B0A5E59E27B5D9430B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BAC631E8D6437D974FD52B3FC69B7D20">
    <w:name w:val="92BAC631E8D6437D974FD52B3FC69B7D20"/>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05B7A572AFC42E3A986812D14250F0115">
    <w:name w:val="D05B7A572AFC42E3A986812D14250F01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EA548F74B3E5448FA97855807DFE45B415">
    <w:name w:val="EA548F74B3E5448FA97855807DFE45B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5A191D91FE3A47549A6BC63181669D9415">
    <w:name w:val="5A191D91FE3A47549A6BC63181669D9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8DE9F110F1C14081B268525CB8D76C9415">
    <w:name w:val="8DE9F110F1C14081B268525CB8D76C941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DAF8767A9B74BBA8ED74FF1DFFBD79516">
    <w:name w:val="9DAF8767A9B74BBA8ED74FF1DFFBD795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F01B4AB6E77740068C67390DB2B6EB0E16">
    <w:name w:val="F01B4AB6E77740068C67390DB2B6EB0E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27ADC1734B8C49C78602C7BFA083A29216">
    <w:name w:val="27ADC1734B8C49C78602C7BFA083A292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68047A66C9BC4B2DB01703B475FE7A5514">
    <w:name w:val="68047A66C9BC4B2DB01703B475FE7A5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2DA491AC2F4911B33BEE3B5299FBE610">
    <w:name w:val="C12DA491AC2F4911B33BEE3B5299FBE6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1737AE5DCA549109B9135432B4D4D7B2">
    <w:name w:val="51737AE5DCA549109B9135432B4D4D7B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AB6E2DADF04BDEAE47042ECEF537082">
    <w:name w:val="39AB6E2DADF04BDEAE47042ECEF5370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6E1D1EDAF594D67A95CE52A0A2FE68A2">
    <w:name w:val="26E1D1EDAF594D67A95CE52A0A2FE68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6E04B5912740048109CBD683FE642A2">
    <w:name w:val="386E04B5912740048109CBD683FE642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DF48F94D60B4385B2E3BF3E8B2681752">
    <w:name w:val="BDF48F94D60B4385B2E3BF3E8B268175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3E656AD2784D1AB780E2BCDC8646582">
    <w:name w:val="C13E656AD2784D1AB780E2BCDC86465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BF24CA5BBEE4CD7B5C31898D02BF3422">
    <w:name w:val="8BF24CA5BBEE4CD7B5C31898D02BF342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09B3911EC5E4CDB85CE62E3E18420C12">
    <w:name w:val="409B3911EC5E4CDB85CE62E3E18420C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125E7E6DF9B42D29285D124C1647B2F2">
    <w:name w:val="8125E7E6DF9B42D29285D124C1647B2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B37281F573445A82394C56497659042">
    <w:name w:val="3CB37281F573445A82394C56497659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8AC33F80C3B43C9A96F5A71A0D4BA972">
    <w:name w:val="58AC33F80C3B43C9A96F5A71A0D4BA9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D80B1E9D2FE4E12BB81CF01E48A0DDA2">
    <w:name w:val="FD80B1E9D2FE4E12BB81CF01E48A0DD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DC3F0D2EF014F1AA1BD185F9983F5A72">
    <w:name w:val="8DC3F0D2EF014F1AA1BD185F9983F5A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F7362CCD91244738CB245E9133CCED12">
    <w:name w:val="8F7362CCD91244738CB245E9133CCED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998174360A74E09862427B7238D781C2">
    <w:name w:val="D998174360A74E09862427B7238D781C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E1C5454A7043C1AA83FC218D4F9F042">
    <w:name w:val="10E1C5454A7043C1AA83FC218D4F9F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D4C0168F4F74EDF8FD44EC57A4DFF349">
    <w:name w:val="ED4C0168F4F74EDF8FD44EC57A4DFF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AF814873EF438F86B6843C877B0C1B9">
    <w:name w:val="F4AF814873EF438F86B6843C877B0C1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EE1705437245C995F161080917CF599">
    <w:name w:val="ACEE1705437245C995F161080917CF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745EC3768844AEF8FBCA0E9781913232">
    <w:name w:val="3745EC3768844AEF8FBCA0E978191323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4A10BD448D4CEEBE92B5094F5D012D9">
    <w:name w:val="F44A10BD448D4CEEBE92B5094F5D012D9"/>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1177C4EDE1E4F158E451559A7832A339">
    <w:name w:val="D1177C4EDE1E4F158E451559A7832A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8441DECC24847AA8D193C0DDA9B9AD19">
    <w:name w:val="B8441DECC24847AA8D193C0DDA9B9A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34F4DFC381242CDACB35D218E622ED5">
    <w:name w:val="934F4DFC381242CDACB35D218E622ED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37A1CF62E6B4805AD427ACA93B497B79">
    <w:name w:val="137A1CF62E6B4805AD427ACA93B497B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0A32542EC44A36BF49F005B62302F521">
    <w:name w:val="920A32542EC44A36BF49F005B62302F5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0E9F96345C84CCF9B1BABD25BE3879B20">
    <w:name w:val="00E9F96345C84CCF9B1BABD25BE3879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09FF7358B649D79B9BABD3A42C816C20">
    <w:name w:val="1D09FF7358B649D79B9BABD3A42C816C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3350D67FB10409BAE6E2CA22E2FD78D3">
    <w:name w:val="73350D67FB10409BAE6E2CA22E2FD78D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E6521C462341CCBC1E7E35E08A45542">
    <w:name w:val="6BE6521C462341CCBC1E7E35E08A455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73211A127D74938A2FFF46BF66602CC3">
    <w:name w:val="773211A127D74938A2FFF46BF66602C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E168A7550847F99560C69B8D61E1D23">
    <w:name w:val="66E168A7550847F99560C69B8D61E1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ED54482E87492BA353D04D33C379289">
    <w:name w:val="39ED54482E87492BA353D04D33C379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D2C6C994B1E440CA6ED01B4CCE25A3A3">
    <w:name w:val="4D2C6C994B1E440CA6ED01B4CCE25A3A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F69B4D2A864400B73E1373161F7C023">
    <w:name w:val="89F69B4D2A864400B73E1373161F7C0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5CCAE5B45614BA0B6679E66EDA96EB33">
    <w:name w:val="F5CCAE5B45614BA0B6679E66EDA96EB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B78085081A94A32A12CED8D1B0741103">
    <w:name w:val="FB78085081A94A32A12CED8D1B07411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244D2D8734C4FDEA96D5CBAF39B78BE3">
    <w:name w:val="5244D2D8734C4FDEA96D5CBAF39B78B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B98A159E8634AF5989D88D903E53A443">
    <w:name w:val="2B98A159E8634AF5989D88D903E53A44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F3983FD679492CA487F3589D9C9CA03">
    <w:name w:val="E5F3983FD679492CA487F3589D9C9C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47E3BC1D404240859AA5593D5102133">
    <w:name w:val="B547E3BC1D404240859AA5593D51021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4F49D04D2EB4FBCA3C5CD3428F0DECE3">
    <w:name w:val="64F49D04D2EB4FBCA3C5CD3428F0DEC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FDA2AECC61D4FC49C54F22D09433FAB3">
    <w:name w:val="2FDA2AECC61D4FC49C54F22D09433FAB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A1316B9878444A1B2420FD927B956C63">
    <w:name w:val="6A1316B9878444A1B2420FD927B956C6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F63E1FBEB37483D922778179980C2623">
    <w:name w:val="5F63E1FBEB37483D922778179980C26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4451C42CF455F9106F7F2547B69D23">
    <w:name w:val="4A14451C42CF455F9106F7F2547B69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EDE99A382BB4E85A29DD599C96489673">
    <w:name w:val="1EDE99A382BB4E85A29DD599C964896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49D22602043EDBBE2775D8486EE573">
    <w:name w:val="A6749D22602043EDBBE2775D8486EE5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9DED91C751F4A4D9237D451758F05373">
    <w:name w:val="69DED91C751F4A4D9237D451758F053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EF2242E30E40D7AD1E030F184C132C3">
    <w:name w:val="A9EF2242E30E40D7AD1E030F184C132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47BB2190D2C43818BB7195C4D7C301F3">
    <w:name w:val="147BB2190D2C43818BB7195C4D7C301F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307EC502B6242A8B0D95F7184453EA03">
    <w:name w:val="C307EC502B6242A8B0D95F7184453E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388D222BF840E295ED921F87ECE0713">
    <w:name w:val="A9388D222BF840E295ED921F87ECE07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1988F7687F40E8B30FDAD1FAB68EAA9">
    <w:name w:val="061988F7687F40E8B30FDAD1FAB68EA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651EB214C564BADBCED2D89E5CC38F13">
    <w:name w:val="7651EB214C564BADBCED2D89E5CC38F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BA2C9A86FF94A5C81A0A7A253FC6CFE9">
    <w:name w:val="5BA2C9A86FF94A5C81A0A7A253FC6CF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C434E7B98814CB7A820BEAF34C830C49">
    <w:name w:val="2C434E7B98814CB7A820BEAF34C830C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781FEC32C454D23A767BCE60E0B1B2C9">
    <w:name w:val="0781FEC32C454D23A767BCE60E0B1B2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5697D6AACE946E58DD14DD53B492CEC9">
    <w:name w:val="15697D6AACE946E58DD14DD53B492CE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7ADE96D4B649698A3E1F8B664CC75A9">
    <w:name w:val="F87ADE96D4B649698A3E1F8B664CC75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5FA6404AC5441FE80E1FE1B7D141FC79">
    <w:name w:val="95FA6404AC5441FE80E1FE1B7D141FC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0A7FD02684843DFB3DEFCFE0F392FDD9">
    <w:name w:val="E0A7FD02684843DFB3DEFCFE0F392FDD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635C3599C0E46669EEB901F616E01529">
    <w:name w:val="9635C3599C0E46669EEB901F616E01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F6788362B47414A90B7BBF55F5A9E989">
    <w:name w:val="DF6788362B47414A90B7BBF55F5A9E9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F55B812DD6C4CA6AE52A94BCDCD266E9">
    <w:name w:val="AF55B812DD6C4CA6AE52A94BCDCD26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DA79BCAFD634C84B4C6E856EF5C40009">
    <w:name w:val="6DA79BCAFD634C84B4C6E856EF5C400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A26E0FE2234272969114218B77E1D19">
    <w:name w:val="84A26E0FE2234272969114218B77E1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27662DD62A41C2A6BD9DEBB15D45B99">
    <w:name w:val="3827662DD62A41C2A6BD9DEBB15D45B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D73BE29E43D4B63971A7A504F451D549">
    <w:name w:val="5D73BE29E43D4B63971A7A504F451D5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C935496B4454A5D92920FECA821EF969">
    <w:name w:val="6C935496B4454A5D92920FECA821EF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973E8B67884F6187203394B8B01DC99">
    <w:name w:val="EE973E8B67884F6187203394B8B01DC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07B5C999BC4405A8113129F05C3E29B9">
    <w:name w:val="B07B5C999BC4405A8113129F05C3E29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32E57A33EC4BA4BAF4089F66FBB1349">
    <w:name w:val="B732E57A33EC4BA4BAF4089F66FBB1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B208FB1D5049B3956A9D135DFD1A299">
    <w:name w:val="1DB208FB1D5049B3956A9D135DFD1A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BA34BC6415546E7901CF1A5392D90599">
    <w:name w:val="4BA34BC6415546E7901CF1A5392D90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6B133A1BA74DD5B778BC605195D3C89">
    <w:name w:val="896B133A1BA74DD5B778BC605195D3C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C3A440B58A4EDC841DF2B48DA5C3DB9">
    <w:name w:val="88C3A440B58A4EDC841DF2B48DA5C3D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4BC637C69346779F81DD2780FC08289">
    <w:name w:val="F14BC637C69346779F81DD2780FC08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43E74A01F74949A08D72EFE5948CFC9">
    <w:name w:val="8E43E74A01F74949A08D72EFE5948CF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54D55910634954A3563D1B3ABDB5619">
    <w:name w:val="0654D55910634954A3563D1B3ABDB56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EB7C76FDB804FD19C188FFCD538D2559">
    <w:name w:val="DEB7C76FDB804FD19C188FFCD538D2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46C5F3B1BCE44B2B994075284BE6DE69">
    <w:name w:val="546C5F3B1BCE44B2B994075284BE6DE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3AD92B6A6C14D72A6F7474E802D6CC69">
    <w:name w:val="03AD92B6A6C14D72A6F7474E802D6CC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8D2C168FE2B4DFE808FF1E4C25DAE6C3">
    <w:name w:val="18D2C168FE2B4DFE808FF1E4C25DAE6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8977A184ACF47E4A4FB5F4C8CB35C5C9">
    <w:name w:val="28977A184ACF47E4A4FB5F4C8CB35C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7F46E5C294C5E80E8DCA28EA5B9339">
    <w:name w:val="A677F46E5C294C5E80E8DCA28EA5B9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4003AA98E74608B284F93286DF6F1F9">
    <w:name w:val="D64003AA98E74608B284F93286DF6F1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9D66F0D8BD141938D98F9F322C5DF979">
    <w:name w:val="29D66F0D8BD141938D98F9F322C5DF9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2FDA951A0246018FF86F3F1293B2599">
    <w:name w:val="062FDA951A0246018FF86F3F1293B2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C9CB3D0B7794693ACDA04DB335DA9B19">
    <w:name w:val="EC9CB3D0B7794693ACDA04DB335DA9B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0DDD6027D44B97B29E179DE869CFC59">
    <w:name w:val="100DDD6027D44B97B29E179DE869CFC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1134065BF94C37BF4BD1E369A385A79">
    <w:name w:val="FA1134065BF94C37BF4BD1E369A385A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65340BB684F3D86E8B6B86122D9DA9">
    <w:name w:val="4A165340BB684F3D86E8B6B86122D9D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C30DBAFFC84BDFB474384385D2E2F99">
    <w:name w:val="32C30DBAFFC84BDFB474384385D2E2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9E7C63A4EB64A82AD45A313DD24B2259">
    <w:name w:val="49E7C63A4EB64A82AD45A313DD24B22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630E82962C45AB8FF8925BB4F056969">
    <w:name w:val="31630E82962C45AB8FF8925BB4F056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39F1A120EA44007B467CDE08B0E40149">
    <w:name w:val="E39F1A120EA44007B467CDE08B0E401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2D748DBAE0483B91EACBC79003862A9">
    <w:name w:val="F12D748DBAE0483B91EACBC79003862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143D969A2F4719B2D9EC1534C0829F9">
    <w:name w:val="B7143D969A2F4719B2D9EC1534C0829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C80C2AC01594989B5806BB7D189A0F99">
    <w:name w:val="7C80C2AC01594989B5806BB7D189A0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2E1647B1334350B231B15A2CA1D9849">
    <w:name w:val="102E1647B1334350B231B15A2CA1D98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819705F0514267B7C516A1BAA934299">
    <w:name w:val="FA819705F0514267B7C516A1BAA934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6A87A56A96F45248741C1B8E571E25C9">
    <w:name w:val="E6A87A56A96F45248741C1B8E571E2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AAB846BBB7C4F8F922F6C5B01EB90759">
    <w:name w:val="CAAB846BBB7C4F8F922F6C5B01EB907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16853B7554841F897815A5C3ED57D529">
    <w:name w:val="916853B7554841F897815A5C3ED57D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D2D017B38C3415590E1604A351FFB559">
    <w:name w:val="DD2D017B38C3415590E1604A351FFB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C6CEDA45704289906E17DB18A0B9309">
    <w:name w:val="31C6CEDA45704289906E17DB18A0B93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754B44E46E04F9BBE3FD2ED021137129">
    <w:name w:val="6754B44E46E04F9BBE3FD2ED0211371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2F7B0161A8141B0A44DF2DC4055C76E9">
    <w:name w:val="C2F7B0161A8141B0A44DF2DC4055C7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7A1D064A49435CAFCA8F46768F24E79">
    <w:name w:val="E57A1D064A49435CAFCA8F46768F24E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19DA55904344933B4A0522246FBFE909">
    <w:name w:val="019DA55904344933B4A0522246FBFE9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283C7B255BF437080DC1ADAAE7BB2593">
    <w:name w:val="F283C7B255BF437080DC1ADAAE7BB259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710296EDF945809041E468F14565999">
    <w:name w:val="DA710296EDF945809041E468F145659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FDFF2136D94ECA9962CC83D318EDA99">
    <w:name w:val="97FDFF2136D94ECA9962CC83D318EDA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68AC9D51F4D7D9B83041F92CA262E9">
    <w:name w:val="66568AC9D51F4D7D9B83041F92CA262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AC3C251B7F4053B28CA1E1C9E2B47F9">
    <w:name w:val="82AC3C251B7F4053B28CA1E1C9E2B47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D838CB59C440928B5C5BBC1A4810F53">
    <w:name w:val="21D838CB59C440928B5C5BBC1A4810F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0429C5B5A5D4A1BA164A4EE55A7A6E53">
    <w:name w:val="20429C5B5A5D4A1BA164A4EE55A7A6E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F36E0D7A4784E9FA9276FFB78D0394B4">
    <w:name w:val="EF36E0D7A4784E9FA9276FFB78D0394B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55333D89C541E4ACE2EE09A3548AA020">
    <w:name w:val="F855333D89C541E4ACE2EE09A3548AA0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8A65F84FB24423584CDF38C90B4D62720">
    <w:name w:val="48A65F84FB24423584CDF38C90B4D627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0335CE2D9704ECE83629C1C11B854F820">
    <w:name w:val="D0335CE2D9704ECE83629C1C11B854F8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477431FEBFA4FE1A274CF2BF30E28F420">
    <w:name w:val="E477431FEBFA4FE1A274CF2BF30E28F4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5311E8CCB2D44C48BE5A3B3A590B28620">
    <w:name w:val="C5311E8CCB2D44C48BE5A3B3A590B28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997A8F89594D649F2C96ACE0774A9620">
    <w:name w:val="19997A8F89594D649F2C96ACE0774A9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9DC16961E8448494D8254C61B1376F20">
    <w:name w:val="AC9DC16961E8448494D8254C61B1376F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665C30DB6B84A2397016FB0607D427D20">
    <w:name w:val="1665C30DB6B84A2397016FB0607D427D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CD5C145C404CF285155F2106201EC320">
    <w:name w:val="19CD5C145C404CF285155F2106201EC3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4E3E9E28141427AAC85DA4AAC7EB3118">
    <w:name w:val="04E3E9E28141427AAC85DA4AAC7EB31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C64978FB934BAF9725B9FF9DEAE0F38">
    <w:name w:val="6BC64978FB934BAF9725B9FF9DEAE0F3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7DE3DFFFA404E72BD980DE037E7FCC78">
    <w:name w:val="17DE3DFFFA404E72BD980DE037E7FCC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FE8E0FEEA04E219FC6E720EB6086468">
    <w:name w:val="1FFE8E0FEEA04E219FC6E720EB608646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E41210C3A8D424E859D9237DBE2C1D78">
    <w:name w:val="FE41210C3A8D424E859D9237DBE2C1D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AF49B40CC6F467A88DBBAE7270F0CAE20">
    <w:name w:val="3AF49B40CC6F467A88DBBAE7270F0CAE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6B5937E8DBF44DD8339BF38ADE824E120">
    <w:name w:val="56B5937E8DBF44DD8339BF38ADE824E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01581F9BA09417C9942D9E3B9F0B3D120">
    <w:name w:val="C01581F9BA09417C9942D9E3B9F0B3D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2130D62698741919BEF19035FD5F9678">
    <w:name w:val="02130D62698741919BEF19035FD5F96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7D1ACBB263496883421CBBC7E0E7C18">
    <w:name w:val="927D1ACBB263496883421CBBC7E0E7C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87F9FC4B494B998C3EE3E07BD89C2A8">
    <w:name w:val="0E87F9FC4B494B998C3EE3E07BD89C2A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6376AD64384ABC8852890DA75427F78">
    <w:name w:val="976376AD64384ABC8852890DA75427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0EB5B4134FD44AE87A39A21BB046DF78">
    <w:name w:val="A0EB5B4134FD44AE87A39A21BB046D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162382A94C441BCA2C4E663E19450308">
    <w:name w:val="B162382A94C441BCA2C4E663E194503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A29EF5CADF472F821AF44CFFFC34F78">
    <w:name w:val="0EA29EF5CADF472F821AF44CFFFC34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B07087804094F69880C9BFD9BACC12F8">
    <w:name w:val="3B07087804094F69880C9BFD9BACC12F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EAC71C68A654E9184CD3309E33F87B48">
    <w:name w:val="AEAC71C68A654E9184CD3309E33F87B4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7A0B5C013774E0F9349CF370E3ECB058">
    <w:name w:val="87A0B5C013774E0F9349CF370E3ECB05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D48DDF20734735BE4C4A3E7AA9125D8">
    <w:name w:val="1FD48DDF20734735BE4C4A3E7AA912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08A14FDEB1442B94AF01DADEC98A928">
    <w:name w:val="2108A14FDEB1442B94AF01DADEC98A9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DE20432344F446C8C493837A1F3C1CC8">
    <w:name w:val="ADE20432344F446C8C493837A1F3C1C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A8C5AF51BE4EC89FE07B84D553DC1E8">
    <w:name w:val="F0A8C5AF51BE4EC89FE07B84D553DC1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07BCF6D5934A2C979F4A5395EAC0A28">
    <w:name w:val="8407BCF6D5934A2C979F4A5395EAC0A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334EB05A044FA594C7887CFA9A88A08">
    <w:name w:val="82334EB05A044FA594C7887CFA9A88A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DE52B0EE96941C88C2241B52A447DEC8">
    <w:name w:val="7DE52B0EE96941C88C2241B52A447DE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4975D4BE1B48AA98CC9172B5B669788">
    <w:name w:val="EE4975D4BE1B48AA98CC9172B5B66978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4BF55EB305848B3A9CC9D96D344914D8">
    <w:name w:val="24BF55EB305848B3A9CC9D96D344914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8AAFABDA4DD4071A3DF32BA255AE1298">
    <w:name w:val="E8AAFABDA4DD4071A3DF32BA255AE129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978C5A3CF5046D6A86E0DF77B61905D8">
    <w:name w:val="C978C5A3CF5046D6A86E0DF77B6190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AFE6BC0406B43D38ECE31F52AB25EBE8">
    <w:name w:val="2AFE6BC0406B43D38ECE31F52AB25EB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B74B4F049814606924EB270120EBC2B20">
    <w:name w:val="7B74B4F049814606924EB270120EBC2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9128D5EB134865AA91F1E130A47A055">
    <w:name w:val="1D9128D5EB134865AA91F1E130A47A05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2024_FRU_PRIMA_BHN_LILU_v1.0.dotx</Template>
  <TotalTime>1</TotalTime>
  <Pages>7</Pages>
  <Words>3526</Words>
  <Characters>26465</Characters>
  <Application>Microsoft Office Word</Application>
  <DocSecurity>4</DocSecurity>
  <Lines>220</Lines>
  <Paragraphs>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29932</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d'Arian Hélèna</dc:creator>
  <cp:keywords/>
  <cp:lastModifiedBy>Tessy Maet</cp:lastModifiedBy>
  <cp:revision>2</cp:revision>
  <cp:lastPrinted>2024-01-05T11:12:00Z</cp:lastPrinted>
  <dcterms:created xsi:type="dcterms:W3CDTF">2025-02-18T09:59:00Z</dcterms:created>
  <dcterms:modified xsi:type="dcterms:W3CDTF">2025-02-18T09:59:00Z</dcterms:modified>
</cp:coreProperties>
</file>